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390105" w14:textId="03CBAB61" w:rsidR="00B01FCD" w:rsidRPr="00B50C56" w:rsidRDefault="00391610" w:rsidP="00AF6954">
      <w:pPr>
        <w:pStyle w:val="PaperNumber"/>
      </w:pPr>
      <w:r w:rsidRPr="00B50C56">
        <w:t>20</w:t>
      </w:r>
      <w:r w:rsidR="00D3332D" w:rsidRPr="00B50C56">
        <w:t>XX</w:t>
      </w:r>
      <w:r w:rsidRPr="00B50C56">
        <w:t>-01-XXXX</w:t>
      </w:r>
    </w:p>
    <w:p w14:paraId="6E39CB09" w14:textId="77777777" w:rsidR="00C91C2C" w:rsidRPr="00B50C56" w:rsidRDefault="00C91C2C" w:rsidP="009D5F0A">
      <w:pPr>
        <w:pStyle w:val="Author"/>
        <w:rPr>
          <w:bCs/>
          <w:kern w:val="28"/>
          <w:sz w:val="30"/>
        </w:rPr>
      </w:pPr>
      <w:r w:rsidRPr="00B50C56">
        <w:rPr>
          <w:bCs/>
          <w:kern w:val="28"/>
          <w:sz w:val="30"/>
        </w:rPr>
        <w:t>A New Pathway for Prediction of Gasoline Sprays using Machine-Learning Algorithms</w:t>
      </w:r>
    </w:p>
    <w:p w14:paraId="33182190" w14:textId="78A1B215" w:rsidR="009D5F0A" w:rsidRPr="00B50C56" w:rsidRDefault="009D5F0A" w:rsidP="009D5F0A">
      <w:pPr>
        <w:pStyle w:val="Author"/>
      </w:pPr>
      <w:r w:rsidRPr="00B50C56">
        <w:t xml:space="preserve">Author, co-author (Do NOT </w:t>
      </w:r>
      <w:r w:rsidR="008C19F5" w:rsidRPr="00B50C56">
        <w:t>e</w:t>
      </w:r>
      <w:r w:rsidRPr="00B50C56">
        <w:t xml:space="preserve">nter </w:t>
      </w:r>
      <w:r w:rsidR="008C19F5" w:rsidRPr="00B50C56">
        <w:t>this i</w:t>
      </w:r>
      <w:r w:rsidRPr="00B50C56">
        <w:t>nformation</w:t>
      </w:r>
      <w:r w:rsidR="008C19F5" w:rsidRPr="00B50C56">
        <w:t>. It will</w:t>
      </w:r>
      <w:r w:rsidRPr="00B50C56">
        <w:t xml:space="preserve"> be </w:t>
      </w:r>
      <w:r w:rsidR="008C19F5" w:rsidRPr="00B50C56">
        <w:t>pulled from p</w:t>
      </w:r>
      <w:r w:rsidRPr="00B50C56">
        <w:t xml:space="preserve">articipant </w:t>
      </w:r>
      <w:r w:rsidR="008C19F5" w:rsidRPr="00B50C56">
        <w:t>t</w:t>
      </w:r>
      <w:r w:rsidRPr="00B50C56">
        <w:t xml:space="preserve">ab in </w:t>
      </w:r>
      <w:proofErr w:type="spellStart"/>
      <w:r w:rsidRPr="00B50C56">
        <w:t>MyTechZone</w:t>
      </w:r>
      <w:proofErr w:type="spellEnd"/>
      <w:r w:rsidRPr="00B50C56">
        <w:t>)</w:t>
      </w:r>
    </w:p>
    <w:p w14:paraId="3FCC5BF1" w14:textId="77777777" w:rsidR="009D5F0A" w:rsidRPr="00B50C56" w:rsidRDefault="009D5F0A" w:rsidP="009D5F0A">
      <w:pPr>
        <w:pStyle w:val="Affiliation"/>
      </w:pPr>
      <w:r w:rsidRPr="00B50C56">
        <w:t xml:space="preserve">Affiliation (Do NOT </w:t>
      </w:r>
      <w:r w:rsidR="008C19F5" w:rsidRPr="00B50C56">
        <w:t>e</w:t>
      </w:r>
      <w:r w:rsidRPr="00B50C56">
        <w:t xml:space="preserve">nter </w:t>
      </w:r>
      <w:r w:rsidR="008C19F5" w:rsidRPr="00B50C56">
        <w:t>this i</w:t>
      </w:r>
      <w:r w:rsidRPr="00B50C56">
        <w:t>nformation</w:t>
      </w:r>
      <w:r w:rsidR="008C19F5" w:rsidRPr="00B50C56">
        <w:t>. It will</w:t>
      </w:r>
      <w:r w:rsidRPr="00B50C56">
        <w:t xml:space="preserve"> be </w:t>
      </w:r>
      <w:r w:rsidR="008C19F5" w:rsidRPr="00B50C56">
        <w:t>p</w:t>
      </w:r>
      <w:r w:rsidRPr="00B50C56">
        <w:t>ulled from</w:t>
      </w:r>
      <w:r w:rsidR="008C19F5" w:rsidRPr="00B50C56">
        <w:t xml:space="preserve"> p</w:t>
      </w:r>
      <w:r w:rsidRPr="00B50C56">
        <w:t xml:space="preserve">articipant </w:t>
      </w:r>
      <w:r w:rsidR="008C19F5" w:rsidRPr="00B50C56">
        <w:t>t</w:t>
      </w:r>
      <w:r w:rsidRPr="00B50C56">
        <w:t xml:space="preserve">ab in </w:t>
      </w:r>
      <w:proofErr w:type="spellStart"/>
      <w:r w:rsidRPr="00B50C56">
        <w:t>MyTechZone</w:t>
      </w:r>
      <w:proofErr w:type="spellEnd"/>
      <w:r w:rsidRPr="00B50C56">
        <w:t>)</w:t>
      </w:r>
    </w:p>
    <w:p w14:paraId="1DF00318" w14:textId="77777777" w:rsidR="006009F0" w:rsidRPr="00B50C56" w:rsidRDefault="006009F0" w:rsidP="009908CF">
      <w:pPr>
        <w:pStyle w:val="Copyright"/>
      </w:pPr>
    </w:p>
    <w:p w14:paraId="1BB381B1" w14:textId="77777777" w:rsidR="004D1F7B" w:rsidRPr="00B50C56" w:rsidRDefault="004D1F7B" w:rsidP="009908CF">
      <w:pPr>
        <w:pStyle w:val="Copyright"/>
        <w:sectPr w:rsidR="004D1F7B" w:rsidRPr="00B50C56" w:rsidSect="007151B5">
          <w:footerReference w:type="even" r:id="rId8"/>
          <w:footerReference w:type="default" r:id="rId9"/>
          <w:type w:val="continuous"/>
          <w:pgSz w:w="12240" w:h="15840"/>
          <w:pgMar w:top="720" w:right="720" w:bottom="720" w:left="720" w:header="720" w:footer="432" w:gutter="0"/>
          <w:cols w:space="720"/>
          <w:docGrid w:linePitch="360"/>
        </w:sectPr>
      </w:pPr>
    </w:p>
    <w:p w14:paraId="5EB6BE1A" w14:textId="5D5BE6C0" w:rsidR="00B01FCD" w:rsidRPr="00B50C56" w:rsidRDefault="00B279A6" w:rsidP="00A418D3">
      <w:pPr>
        <w:pStyle w:val="Head1"/>
      </w:pPr>
      <w:r w:rsidRPr="00B50C56">
        <w:t>Abstract</w:t>
      </w:r>
    </w:p>
    <w:p w14:paraId="69C6EAC8" w14:textId="1F2638A1" w:rsidR="00CE2A96" w:rsidRPr="00B50C56" w:rsidRDefault="00CE2A96" w:rsidP="00CE2A96">
      <w:pPr>
        <w:pStyle w:val="Head1"/>
        <w:jc w:val="both"/>
        <w:rPr>
          <w:b w:val="0"/>
          <w:bCs/>
          <w:sz w:val="18"/>
          <w:szCs w:val="20"/>
        </w:rPr>
      </w:pPr>
      <w:r w:rsidRPr="00B50C56">
        <w:rPr>
          <w:b w:val="0"/>
          <w:bCs/>
          <w:sz w:val="18"/>
          <w:szCs w:val="20"/>
        </w:rPr>
        <w:t>The fuel spray process is of utmost importance to internal combustion engine design as it d</w:t>
      </w:r>
      <w:r w:rsidR="00FE7658" w:rsidRPr="00B50C56">
        <w:rPr>
          <w:b w:val="0"/>
          <w:bCs/>
          <w:sz w:val="18"/>
          <w:szCs w:val="20"/>
        </w:rPr>
        <w:t>ominates</w:t>
      </w:r>
      <w:r w:rsidRPr="00B50C56">
        <w:rPr>
          <w:b w:val="0"/>
          <w:bCs/>
          <w:sz w:val="18"/>
          <w:szCs w:val="20"/>
        </w:rPr>
        <w:t xml:space="preserve"> engine performance and emissions characteristics. While designers rely on computational fluid dynamics (CFD) model</w:t>
      </w:r>
      <w:r w:rsidR="00FD2D5E" w:rsidRPr="00B50C56">
        <w:rPr>
          <w:b w:val="0"/>
          <w:bCs/>
          <w:sz w:val="18"/>
          <w:szCs w:val="20"/>
        </w:rPr>
        <w:t>ing</w:t>
      </w:r>
      <w:r w:rsidRPr="00B50C56">
        <w:rPr>
          <w:b w:val="0"/>
          <w:bCs/>
          <w:sz w:val="18"/>
          <w:szCs w:val="20"/>
        </w:rPr>
        <w:t xml:space="preserve"> for understanding of the air-fuel mixing process, there are recognized shortcomings in current CFD spray predictions, particularly under super-critical or flash-boiling conditions. In contrast, time-resolved optical spray experiments have now produced datasets for the three-dimensional liquid distribution for a wide range of operating conditions and fuels. </w:t>
      </w:r>
      <w:r w:rsidR="00613446" w:rsidRPr="00B50C56">
        <w:rPr>
          <w:b w:val="0"/>
          <w:bCs/>
          <w:sz w:val="18"/>
          <w:szCs w:val="20"/>
        </w:rPr>
        <w:t>By u</w:t>
      </w:r>
      <w:r w:rsidRPr="00B50C56">
        <w:rPr>
          <w:b w:val="0"/>
          <w:bCs/>
          <w:sz w:val="18"/>
          <w:szCs w:val="20"/>
        </w:rPr>
        <w:t xml:space="preserve">tilizing such a large amount of detailed experimental data, the machine learning (ML) </w:t>
      </w:r>
      <w:r w:rsidR="00613446" w:rsidRPr="00B50C56">
        <w:rPr>
          <w:b w:val="0"/>
          <w:bCs/>
          <w:sz w:val="18"/>
          <w:szCs w:val="20"/>
        </w:rPr>
        <w:t>techniques have</w:t>
      </w:r>
      <w:r w:rsidRPr="00B50C56">
        <w:rPr>
          <w:b w:val="0"/>
          <w:bCs/>
          <w:sz w:val="18"/>
          <w:szCs w:val="20"/>
        </w:rPr>
        <w:t xml:space="preserve"> opened new pathways for the prediction of fuel spray</w:t>
      </w:r>
      <w:r w:rsidR="00FD2D5E" w:rsidRPr="00B50C56">
        <w:rPr>
          <w:b w:val="0"/>
          <w:bCs/>
          <w:sz w:val="18"/>
          <w:szCs w:val="20"/>
        </w:rPr>
        <w:t>s</w:t>
      </w:r>
      <w:r w:rsidRPr="00B50C56">
        <w:rPr>
          <w:b w:val="0"/>
          <w:bCs/>
          <w:sz w:val="18"/>
          <w:szCs w:val="20"/>
        </w:rPr>
        <w:t xml:space="preserve"> under various engine-like conditions. The ML approach for spray prediction is promising because (1) it does not require phenomenological spray models, (2) it can provide time-resolved spray data without time-stepping simulation, and (3) </w:t>
      </w:r>
      <w:r w:rsidR="00613446" w:rsidRPr="00B50C56">
        <w:rPr>
          <w:b w:val="0"/>
          <w:bCs/>
          <w:sz w:val="18"/>
          <w:szCs w:val="20"/>
        </w:rPr>
        <w:t xml:space="preserve">its evaluation has only a tiny fraction of the computational cost of a CFD simulation. </w:t>
      </w:r>
      <w:r w:rsidRPr="00B50C56">
        <w:rPr>
          <w:b w:val="0"/>
          <w:bCs/>
          <w:sz w:val="18"/>
          <w:szCs w:val="20"/>
        </w:rPr>
        <w:t xml:space="preserve">In this study, </w:t>
      </w:r>
      <w:r w:rsidR="00FD2D5E" w:rsidRPr="00B50C56">
        <w:rPr>
          <w:b w:val="0"/>
          <w:bCs/>
          <w:sz w:val="18"/>
          <w:szCs w:val="20"/>
        </w:rPr>
        <w:t xml:space="preserve">an </w:t>
      </w:r>
      <w:r w:rsidRPr="00B50C56">
        <w:rPr>
          <w:b w:val="0"/>
          <w:bCs/>
          <w:sz w:val="18"/>
          <w:szCs w:val="20"/>
        </w:rPr>
        <w:t xml:space="preserve">Artificial Neural Network (ANN) was applied for gasoline spray prediction under realistic engine conditions. Experimental data obtained under seven different fuels and three ambient conditions, totaling 21 different cases, were fed into a training procedure to investigate fuel effects on spray morphology. The quantitative validation results showed that the </w:t>
      </w:r>
      <w:r w:rsidR="005403FB" w:rsidRPr="00B50C56">
        <w:rPr>
          <w:b w:val="0"/>
          <w:bCs/>
          <w:sz w:val="18"/>
          <w:szCs w:val="20"/>
        </w:rPr>
        <w:t>ANN</w:t>
      </w:r>
      <w:r w:rsidRPr="00B50C56">
        <w:rPr>
          <w:b w:val="0"/>
          <w:bCs/>
          <w:sz w:val="18"/>
          <w:szCs w:val="20"/>
        </w:rPr>
        <w:t xml:space="preserve"> is capable of predicting spray performance with nine input features, including fuel properties and ambient conditions. The ANN model fully trained on the experimental dataset </w:t>
      </w:r>
      <w:r w:rsidR="005403FB" w:rsidRPr="00B50C56">
        <w:rPr>
          <w:b w:val="0"/>
          <w:bCs/>
          <w:sz w:val="18"/>
          <w:szCs w:val="20"/>
        </w:rPr>
        <w:t xml:space="preserve">showed </w:t>
      </w:r>
      <w:r w:rsidRPr="00B50C56">
        <w:rPr>
          <w:b w:val="0"/>
          <w:bCs/>
          <w:sz w:val="18"/>
          <w:szCs w:val="20"/>
        </w:rPr>
        <w:t>greater accuracy in capturing the details of plume dynamics especially under flash-boiling condition</w:t>
      </w:r>
      <w:r w:rsidR="006024CA" w:rsidRPr="00B50C56">
        <w:rPr>
          <w:b w:val="0"/>
          <w:bCs/>
          <w:sz w:val="18"/>
          <w:szCs w:val="20"/>
        </w:rPr>
        <w:t>s</w:t>
      </w:r>
      <w:r w:rsidRPr="00B50C56">
        <w:rPr>
          <w:b w:val="0"/>
          <w:bCs/>
          <w:sz w:val="18"/>
          <w:szCs w:val="20"/>
        </w:rPr>
        <w:t xml:space="preserve"> than the current state-of-the-art CFD model.</w:t>
      </w:r>
      <w:r w:rsidR="00CF3600" w:rsidRPr="00B50C56">
        <w:rPr>
          <w:b w:val="0"/>
          <w:bCs/>
          <w:sz w:val="18"/>
          <w:szCs w:val="20"/>
        </w:rPr>
        <w:t xml:space="preserve"> While the ANN model cannot yet function or replace CFD in a full engine simulation, the ANN can be used now as a convenient design tool incorporating vast physical conditions.</w:t>
      </w:r>
    </w:p>
    <w:p w14:paraId="0AA7AB1B" w14:textId="08CA2910" w:rsidR="00B279A6" w:rsidRPr="00B50C56" w:rsidRDefault="00B279A6" w:rsidP="00A418D3">
      <w:pPr>
        <w:pStyle w:val="Head1"/>
      </w:pPr>
      <w:r w:rsidRPr="00B50C56">
        <w:t>Introduction</w:t>
      </w:r>
    </w:p>
    <w:p w14:paraId="6E41DF4E" w14:textId="5FE1987D" w:rsidR="00A53146" w:rsidRPr="00B50C56" w:rsidRDefault="00A53146" w:rsidP="00256FB9">
      <w:pPr>
        <w:pStyle w:val="Head1"/>
        <w:jc w:val="both"/>
        <w:rPr>
          <w:b w:val="0"/>
          <w:bCs/>
          <w:sz w:val="18"/>
          <w:szCs w:val="20"/>
        </w:rPr>
      </w:pPr>
      <w:r w:rsidRPr="00B50C56">
        <w:rPr>
          <w:b w:val="0"/>
          <w:bCs/>
          <w:sz w:val="18"/>
          <w:szCs w:val="20"/>
        </w:rPr>
        <w:t xml:space="preserve">The adoption of gasoline direct injection (GDI) has brought various advantages in engine performance </w:t>
      </w:r>
      <w:r w:rsidR="00771E96" w:rsidRPr="00B50C56">
        <w:rPr>
          <w:b w:val="0"/>
          <w:bCs/>
          <w:sz w:val="18"/>
          <w:szCs w:val="20"/>
        </w:rPr>
        <w:fldChar w:fldCharType="begin" w:fldLock="1"/>
      </w:r>
      <w:r w:rsidR="00771E96" w:rsidRPr="00B50C56">
        <w:rPr>
          <w:b w:val="0"/>
          <w:bCs/>
          <w:sz w:val="18"/>
          <w:szCs w:val="20"/>
        </w:rPr>
        <w:instrText>ADDIN CSL_CITATION {"citationItems":[{"id":"ITEM-1","itemData":{"DOI":"10.1016/j.fuel.2019.116947","ISSN":"00162361","abstract":"The ever more stringent vehicle emissions rules lead gasoline engine research and development toward usage of direct injection systems. This technology is already present in commercial vehicles, but still there are many aspects that can be improved and need a deepening. For this reason, it was considered important to provide a review of the latest research topics, sorting them as if we are following the ideal fuel droplet life, beginning from the injection and ending after the combustion reaction, making available to researchers a tool to understand the state of the art of gasoline direct injection's research and technologies. In a previous work (Part 1), spray breakup, the first and crucial process that occurs when the fuel is injected within the combustion chamber, was extensively treated. In this work, a broad review of research on the mixture formation process, on combustion and on pollutants emissions is carried out.","author":[{"dropping-particle":"","family":"Duronio","given":"Francesco","non-dropping-particle":"","parse-names":false,"suffix":""},{"dropping-particle":"","family":"Vita","given":"Angelo","non-dropping-particle":"De","parse-names":false,"suffix":""},{"dropping-particle":"","family":"Montanaro","given":"Alessandro","non-dropping-particle":"","parse-names":false,"suffix":""},{"dropping-particle":"","family":"Villante","given":"Carlo","non-dropping-particle":"","parse-names":false,"suffix":""}],"container-title":"Fuel","id":"ITEM-1","issue":"December 2019","issued":{"date-parts":[["2020"]]},"page":"116947","publisher":"Elsevier","title":"Gasoline direct injection engines – A review of latest technologies and trends. Part 2","type":"article-journal","volume":"265"},"uris":["http://www.mendeley.com/documents/?uuid=89de28e2-419a-4fc8-8c0f-4a2878381a25"]}],"mendeley":{"formattedCitation":"[1]","plainTextFormattedCitation":"[1]","previouslyFormattedCitation":"[1]"},"properties":{"noteIndex":0},"schema":"https://github.com/citation-style-language/schema/raw/master/csl-citation.json"}</w:instrText>
      </w:r>
      <w:r w:rsidR="00771E96" w:rsidRPr="00B50C56">
        <w:rPr>
          <w:b w:val="0"/>
          <w:bCs/>
          <w:sz w:val="18"/>
          <w:szCs w:val="20"/>
        </w:rPr>
        <w:fldChar w:fldCharType="separate"/>
      </w:r>
      <w:r w:rsidR="00771E96" w:rsidRPr="00B50C56">
        <w:rPr>
          <w:b w:val="0"/>
          <w:bCs/>
          <w:noProof/>
          <w:sz w:val="18"/>
          <w:szCs w:val="20"/>
        </w:rPr>
        <w:t>[1]</w:t>
      </w:r>
      <w:r w:rsidR="00771E96" w:rsidRPr="00B50C56">
        <w:rPr>
          <w:b w:val="0"/>
          <w:bCs/>
          <w:sz w:val="18"/>
          <w:szCs w:val="20"/>
        </w:rPr>
        <w:fldChar w:fldCharType="end"/>
      </w:r>
      <w:r w:rsidR="00771E96" w:rsidRPr="00B50C56">
        <w:rPr>
          <w:b w:val="0"/>
          <w:bCs/>
          <w:sz w:val="18"/>
          <w:szCs w:val="20"/>
        </w:rPr>
        <w:fldChar w:fldCharType="begin" w:fldLock="1"/>
      </w:r>
      <w:r w:rsidR="00771E96" w:rsidRPr="00B50C56">
        <w:rPr>
          <w:b w:val="0"/>
          <w:bCs/>
          <w:sz w:val="18"/>
          <w:szCs w:val="20"/>
        </w:rPr>
        <w:instrText>ADDIN CSL_CITATION {"citationItems":[{"id":"ITEM-1","itemData":{"DOI":"10.4271/2009-01-1486","ISSN":"26883627","abstract":"Flow and wall guided gasoline direct injection engine was developed for decreasing fuel consumption in vehicle by operating engine in the stratified lean air fuel ratio and reducing Nitrogen Oxides by applying the system of exhaust gas recirculation in the part load. However, it needed an expensive lean NOx catalytic converter and low Sulfur gasoline. So, they are not successful because of higher cost of lean NOx catalytic converter and lower gain in fuel economy in the higher emission level. Yet, Homogeneous GDI engine fulfills demands for higher specific power output in full load over port injection gasoline engines by intake air cooling and shows the enhanced fuel economy by higher compression ratio and internal exhaust gas recirculation in part load. Also, Gasoline direct injection inside cylinder leads to the cost reduction of catalytic converter by reducing Hydro Carbon and NOx exhausted until catalyst light off from engine start and shortening light off time. So, Most of OEM are mass producing and developing the naturally aspirated and turbocharged homogeneous GDI engines. They meet the existing and future emission legislation in lower cost and higher power compared with flow and wall guided GDI engines. Copyright © 2009 SAE International.","author":[{"dropping-particle":"","family":"Yu","given":"Chul Ho","non-dropping-particle":"","parse-names":false,"suffix":""},{"dropping-particle":"","family":"Park","given":"Ki Won","non-dropping-particle":"","parse-names":false,"suffix":""},{"dropping-particle":"","family":"Han","given":"Seung Kook","non-dropping-particle":"","parse-names":false,"suffix":""},{"dropping-particle":"","family":"Kim","given":"Woo Tai","non-dropping-particle":"","parse-names":false,"suffix":""}],"container-title":"SAE Technical Papers","id":"ITEM-1","issued":{"date-parts":[["2009"]]},"title":"Development of theta II 2.4L GDI engine for high power &amp; low emission","type":"article-journal"},"uris":["http://www.mendeley.com/documents/?uuid=87b923ef-18dc-4fd2-9b3a-43b2e04b8414"]}],"mendeley":{"formattedCitation":"[2]","plainTextFormattedCitation":"[2]","previouslyFormattedCitation":"[2]"},"properties":{"noteIndex":0},"schema":"https://github.com/citation-style-language/schema/raw/master/csl-citation.json"}</w:instrText>
      </w:r>
      <w:r w:rsidR="00771E96" w:rsidRPr="00B50C56">
        <w:rPr>
          <w:b w:val="0"/>
          <w:bCs/>
          <w:sz w:val="18"/>
          <w:szCs w:val="20"/>
        </w:rPr>
        <w:fldChar w:fldCharType="separate"/>
      </w:r>
      <w:r w:rsidR="00771E96" w:rsidRPr="00B50C56">
        <w:rPr>
          <w:b w:val="0"/>
          <w:bCs/>
          <w:noProof/>
          <w:sz w:val="18"/>
          <w:szCs w:val="20"/>
        </w:rPr>
        <w:t>[2]</w:t>
      </w:r>
      <w:r w:rsidR="00771E96" w:rsidRPr="00B50C56">
        <w:rPr>
          <w:b w:val="0"/>
          <w:bCs/>
          <w:sz w:val="18"/>
          <w:szCs w:val="20"/>
        </w:rPr>
        <w:fldChar w:fldCharType="end"/>
      </w:r>
      <w:r w:rsidR="00771E96" w:rsidRPr="00B50C56">
        <w:rPr>
          <w:b w:val="0"/>
          <w:bCs/>
          <w:sz w:val="18"/>
          <w:szCs w:val="20"/>
        </w:rPr>
        <w:fldChar w:fldCharType="begin" w:fldLock="1"/>
      </w:r>
      <w:r w:rsidR="003C4337" w:rsidRPr="00B50C56">
        <w:rPr>
          <w:b w:val="0"/>
          <w:bCs/>
          <w:sz w:val="18"/>
          <w:szCs w:val="20"/>
        </w:rPr>
        <w:instrText>ADDIN CSL_CITATION {"citationItems":[{"id":"ITEM-1","itemData":{"DOI":"10.1016/j.fuel.2013.01.019","ISSN":"00162361","abstract":"An experimental study was carried out to investigate the effects of injection timing on spray and combustion characteristics in a spray guided direct injection spark ignition (DISI) engine under lean stratified operation. In-cylinder pressure analysis, exhaust emissions measurement, and visualization of combustion and spray were applied. Combustion in a stratified DISI engine was found to have both lean premixed and mixing controlled flame characteristics. The stratified mixture characteristic for the injection timing was verified as a dominant factor of the flame characteristics. For the early injection timing, non-luminous flame and low combustion efficiency were observed due to the over-mixed mixture formation. On the contrary, luminous sooting flame was shown at the late injection timing because of under-mixed mixture formation. In addition, smoke emission and incomplete combustion products were increased at the late injection timing due to increased locally rich area of the mixture. On the other hand, nitrogen oxides (NOx) emissions were decreased while indicated mean effective pressure (IMEP) was increased as the injection timing was retarded. The retarded combustion phasing was verified as the reason in this observation. © 2013 Elsevier Ltd. All rights reserved.","author":[{"dropping-particle":"","family":"Oh","given":"Heechang","non-dropping-particle":"","parse-names":false,"suffix":""},{"dropping-particle":"","family":"Bae","given":"Choongsik","non-dropping-particle":"","parse-names":false,"suffix":""}],"container-title":"Fuel","id":"ITEM-1","issued":{"date-parts":[["2013"]]},"page":"225-235","title":"Effects of the injection timing on spray and combustion characteristics in a spray-guided DISI engine under lean-stratified operation","type":"article-journal","volume":"107"},"uris":["http://www.mendeley.com/documents/?uuid=da5e30d0-e9f4-4e24-bba1-deda45cdd414"]}],"mendeley":{"formattedCitation":"[3]","plainTextFormattedCitation":"[3]","previouslyFormattedCitation":"[3]"},"properties":{"noteIndex":0},"schema":"https://github.com/citation-style-language/schema/raw/master/csl-citation.json"}</w:instrText>
      </w:r>
      <w:r w:rsidR="00771E96" w:rsidRPr="00B50C56">
        <w:rPr>
          <w:b w:val="0"/>
          <w:bCs/>
          <w:sz w:val="18"/>
          <w:szCs w:val="20"/>
        </w:rPr>
        <w:fldChar w:fldCharType="separate"/>
      </w:r>
      <w:r w:rsidR="00771E96" w:rsidRPr="00B50C56">
        <w:rPr>
          <w:b w:val="0"/>
          <w:bCs/>
          <w:noProof/>
          <w:sz w:val="18"/>
          <w:szCs w:val="20"/>
        </w:rPr>
        <w:t>[3]</w:t>
      </w:r>
      <w:r w:rsidR="00771E96" w:rsidRPr="00B50C56">
        <w:rPr>
          <w:b w:val="0"/>
          <w:bCs/>
          <w:sz w:val="18"/>
          <w:szCs w:val="20"/>
        </w:rPr>
        <w:fldChar w:fldCharType="end"/>
      </w:r>
      <w:r w:rsidRPr="00B50C56">
        <w:rPr>
          <w:b w:val="0"/>
          <w:bCs/>
          <w:sz w:val="18"/>
          <w:szCs w:val="20"/>
        </w:rPr>
        <w:t>. Current state-of-the-art GDI technology enables greater</w:t>
      </w:r>
      <w:r w:rsidR="00FE7658" w:rsidRPr="00B50C56">
        <w:rPr>
          <w:b w:val="0"/>
          <w:bCs/>
          <w:sz w:val="18"/>
          <w:szCs w:val="20"/>
        </w:rPr>
        <w:t xml:space="preserve"> </w:t>
      </w:r>
      <w:r w:rsidRPr="00B50C56">
        <w:rPr>
          <w:b w:val="0"/>
          <w:bCs/>
          <w:sz w:val="18"/>
          <w:szCs w:val="20"/>
        </w:rPr>
        <w:t xml:space="preserve">turbulence intensity, higher compression ratio, and sophisticated injection strategies than the conventional port fuel injection (PFI) approach. </w:t>
      </w:r>
      <w:r w:rsidR="00FD2D5E" w:rsidRPr="00B50C56">
        <w:rPr>
          <w:b w:val="0"/>
          <w:bCs/>
          <w:sz w:val="18"/>
          <w:szCs w:val="20"/>
        </w:rPr>
        <w:t>While u</w:t>
      </w:r>
      <w:r w:rsidRPr="00B50C56">
        <w:rPr>
          <w:b w:val="0"/>
          <w:bCs/>
          <w:sz w:val="18"/>
          <w:szCs w:val="20"/>
        </w:rPr>
        <w:t xml:space="preserve">nder the situation of </w:t>
      </w:r>
      <w:r w:rsidR="00AA2963" w:rsidRPr="00B50C56">
        <w:rPr>
          <w:b w:val="0"/>
          <w:bCs/>
          <w:sz w:val="18"/>
          <w:szCs w:val="20"/>
        </w:rPr>
        <w:t xml:space="preserve">constantly </w:t>
      </w:r>
      <w:r w:rsidRPr="00B50C56">
        <w:rPr>
          <w:b w:val="0"/>
          <w:bCs/>
          <w:sz w:val="18"/>
          <w:szCs w:val="20"/>
        </w:rPr>
        <w:t xml:space="preserve">increasing stringent fuel economy standards, the GDI technology has grown to </w:t>
      </w:r>
      <w:r w:rsidR="00E01289" w:rsidRPr="00B50C56">
        <w:rPr>
          <w:b w:val="0"/>
          <w:bCs/>
          <w:sz w:val="18"/>
          <w:szCs w:val="20"/>
        </w:rPr>
        <w:t>55</w:t>
      </w:r>
      <w:r w:rsidRPr="00B50C56">
        <w:rPr>
          <w:b w:val="0"/>
          <w:bCs/>
          <w:sz w:val="18"/>
          <w:szCs w:val="20"/>
        </w:rPr>
        <w:t>% of the US market in 20</w:t>
      </w:r>
      <w:r w:rsidR="00E01289" w:rsidRPr="00B50C56">
        <w:rPr>
          <w:b w:val="0"/>
          <w:bCs/>
          <w:sz w:val="18"/>
          <w:szCs w:val="20"/>
        </w:rPr>
        <w:t>20</w:t>
      </w:r>
      <w:r w:rsidR="003C4337" w:rsidRPr="00B50C56">
        <w:rPr>
          <w:b w:val="0"/>
          <w:bCs/>
          <w:sz w:val="18"/>
          <w:szCs w:val="20"/>
        </w:rPr>
        <w:t xml:space="preserve"> </w:t>
      </w:r>
      <w:r w:rsidR="003C4337" w:rsidRPr="00B50C56">
        <w:rPr>
          <w:b w:val="0"/>
          <w:bCs/>
          <w:sz w:val="18"/>
          <w:szCs w:val="20"/>
        </w:rPr>
        <w:fldChar w:fldCharType="begin" w:fldLock="1"/>
      </w:r>
      <w:r w:rsidR="003C4337" w:rsidRPr="00B50C56">
        <w:rPr>
          <w:b w:val="0"/>
          <w:bCs/>
          <w:sz w:val="18"/>
          <w:szCs w:val="20"/>
        </w:rPr>
        <w:instrText>ADDIN CSL_CITATION {"citationItems":[{"id":"ITEM-1","itemData":{"abstract":"This report provides data on the fuel economy, carbon dioxide (CO2) emissions, and technology trends of new light-duty vehicles (cars, minivans, sport utility vehicles, and pickup trucks) for model years 1975 to present in the United States.","author":[{"dropping-particle":"","family":"EPA","given":"","non-dropping-particle":"","parse-names":false,"suffix":""}],"container-title":"Epa","id":"ITEM-1","issue":"March","issued":{"date-parts":[["2020"]]},"page":"1-12","title":"The 2020 EPA Automotive Trends Report","type":"article-journal"},"uris":["http://www.mendeley.com/documents/?uuid=462e8f68-a12b-4b36-a0ab-fa2de294744b"]}],"mendeley":{"formattedCitation":"[4]","plainTextFormattedCitation":"[4]","previouslyFormattedCitation":"[4]"},"properties":{"noteIndex":0},"schema":"https://github.com/citation-style-language/schema/raw/master/csl-citation.json"}</w:instrText>
      </w:r>
      <w:r w:rsidR="003C4337" w:rsidRPr="00B50C56">
        <w:rPr>
          <w:b w:val="0"/>
          <w:bCs/>
          <w:sz w:val="18"/>
          <w:szCs w:val="20"/>
        </w:rPr>
        <w:fldChar w:fldCharType="separate"/>
      </w:r>
      <w:r w:rsidR="003C4337" w:rsidRPr="00B50C56">
        <w:rPr>
          <w:b w:val="0"/>
          <w:bCs/>
          <w:noProof/>
          <w:sz w:val="18"/>
          <w:szCs w:val="20"/>
        </w:rPr>
        <w:t>[4]</w:t>
      </w:r>
      <w:r w:rsidR="003C4337" w:rsidRPr="00B50C56">
        <w:rPr>
          <w:b w:val="0"/>
          <w:bCs/>
          <w:sz w:val="18"/>
          <w:szCs w:val="20"/>
        </w:rPr>
        <w:fldChar w:fldCharType="end"/>
      </w:r>
      <w:r w:rsidRPr="00B50C56">
        <w:rPr>
          <w:b w:val="0"/>
          <w:bCs/>
          <w:sz w:val="18"/>
          <w:szCs w:val="20"/>
        </w:rPr>
        <w:t xml:space="preserve">. The GDI engines are known to have </w:t>
      </w:r>
      <w:r w:rsidR="00A06031" w:rsidRPr="00B50C56">
        <w:rPr>
          <w:b w:val="0"/>
          <w:bCs/>
          <w:sz w:val="18"/>
          <w:szCs w:val="20"/>
        </w:rPr>
        <w:t>15</w:t>
      </w:r>
      <w:r w:rsidRPr="00B50C56">
        <w:rPr>
          <w:b w:val="0"/>
          <w:bCs/>
          <w:sz w:val="18"/>
          <w:szCs w:val="20"/>
        </w:rPr>
        <w:t>% greater fuel efficiency when they are compared to PFI engines</w:t>
      </w:r>
      <w:r w:rsidR="00FE7658" w:rsidRPr="00B50C56">
        <w:rPr>
          <w:b w:val="0"/>
          <w:bCs/>
          <w:sz w:val="18"/>
          <w:szCs w:val="20"/>
        </w:rPr>
        <w:t xml:space="preserve"> </w:t>
      </w:r>
      <w:r w:rsidR="00E01289" w:rsidRPr="00B50C56">
        <w:rPr>
          <w:b w:val="0"/>
          <w:bCs/>
          <w:sz w:val="18"/>
          <w:szCs w:val="20"/>
        </w:rPr>
        <w:fldChar w:fldCharType="begin" w:fldLock="1"/>
      </w:r>
      <w:r w:rsidR="00715ABD" w:rsidRPr="00B50C56">
        <w:rPr>
          <w:b w:val="0"/>
          <w:bCs/>
          <w:sz w:val="18"/>
          <w:szCs w:val="20"/>
        </w:rPr>
        <w:instrText>ADDIN CSL_CITATION {"citationItems":[{"id":"ITEM-1","itemData":{"DOI":"10.1021/acs.est.6b06509","ISSN":"15205851","PMID":"28441489","abstract":"Recent increases in the Corporate Average Fuel Economy standards have led to widespread adoption of vehicles equipped with gasoline direct-injection (GDI) engines. Changes in engine technologies can alter emissions. To quantify these effects, we measured gas- and particle-phase emissions from 82 light-duty gasoline vehicles recruited from the California in-use fleet tested on a chassis dynamometer using the cold-start unified cycle. The fleet included 15 GDI vehicles, including 8 GDIs certified to the most-stringent emissions standard, superultra-low-emission vehicles (SULEV). We quantified the effects of engine technology, emission certification standards, and cold-start on emissions. For vehicles certified to the same emissions standard, there is no statistical difference of regulated gas-phase pollutant emissions between PFIs and GDIs. However, GDIs had, on average, a factor of 2 higher particulate matter (PM) mass emissions than PFIs due to higher elemental carbon (EC) emissions. SULEV certified GDIs have a factor of 2 lower PM mass emissions than GDIs certified as ultralow-emission vehicles (3.0 ± 1.1 versus 6.3 ± 1.1 mg/mi), suggesting improvements in engine design and calibration. Comprehensive organic speciation revealed no statistically significant differences in the composition of the volatile organic compounds emissions between PFI and GDIs, including benzene, toluene, ethylbenzene, and xylenes (BTEX). Therefore, the secondary organic aerosol and ozone formation potential of the exhaust does not depend on engine technology. Cold-start contributes a larger fraction of the total unified cycle emissions for vehicles meeting more-stringent emission standards. Organic gas emissions were the most sensitive to cold-start compared to the other pollutants tested here. There were no statistically significant differences in the effects of cold-start on GDIs and PFIs. For our test fleet, the measured 14.5% decrease in CO2 emissions from GDIs was much greater than the potential climate forcing associated with higher black carbon emissions. Thus, switching from PFI to GDI vehicles will likely lead to a reduction in net global warming. (Figure Presented).","author":[{"dropping-particle":"","family":"Saliba","given":"Georges","non-dropping-particle":"","parse-names":false,"suffix":""},{"dropping-particle":"","family":"Saleh","given":"Rawad","non-dropping-particle":"","parse-names":false,"suffix":""},{"dropping-particle":"","family":"Zhao","given":"Yunliang","non-dropping-particle":"","parse-names":false,"suffix":""},{"dropping-particle":"","family":"Presto","given":"Albert A.","non-dropping-particle":"","parse-names":false,"suffix":""},{"dropping-particle":"","family":"Lambe","given":"Andrew T.","non-dropping-particle":"","parse-names":false,"suffix":""},{"dropping-particle":"","family":"Frodin","given":"Bruce","non-dropping-particle":"","parse-names":false,"suffix":""},{"dropping-particle":"","family":"Sardar","given":"Satya","non-dropping-particle":"","parse-names":false,"suffix":""},{"dropping-particle":"","family":"Maldonado","given":"Hector","non-dropping-particle":"","parse-names":false,"suffix":""},{"dropping-particle":"","family":"Maddox","given":"Christine","non-dropping-particle":"","parse-names":false,"suffix":""},{"dropping-particle":"","family":"May","given":"Andrew A.","non-dropping-particle":"","parse-names":false,"suffix":""},{"dropping-particle":"","family":"Drozd","given":"Greg T.","non-dropping-particle":"","parse-names":false,"suffix":""},{"dropping-particle":"","family":"Goldstein","given":"Allen H.","non-dropping-particle":"","parse-names":false,"suffix":""},{"dropping-particle":"","family":"Russell","given":"Lynn M.","non-dropping-particle":"","parse-names":false,"suffix":""},{"dropping-particle":"","family":"Hagen","given":"Fabian","non-dropping-particle":"","parse-names":false,"suffix":""},{"dropping-particle":"","family":"Robinson","given":"Allen L.","non-dropping-particle":"","parse-names":false,"suffix":""}],"container-title":"Environmental Science and Technology","id":"ITEM-1","issue":"11","issued":{"date-parts":[["2017"]]},"page":"6542-6552","title":"Comparison of Gasoline Direct-Injection (GDI) and Port Fuel Injection (PFI) Vehicle Emissions: Emission Certification Standards, Cold-Start, Secondary Organic Aerosol Formation Potential, and Potential Climate Impacts","type":"article-journal","volume":"51"},"uris":["http://www.mendeley.com/documents/?uuid=47c8a874-1cfc-478d-a81d-0dc395408181"]}],"mendeley":{"formattedCitation":"[5]","plainTextFormattedCitation":"[5]","previouslyFormattedCitation":"[5]"},"properties":{"noteIndex":0},"schema":"https://github.com/citation-style-language/schema/raw/master/csl-citation.json"}</w:instrText>
      </w:r>
      <w:r w:rsidR="00E01289" w:rsidRPr="00B50C56">
        <w:rPr>
          <w:b w:val="0"/>
          <w:bCs/>
          <w:sz w:val="18"/>
          <w:szCs w:val="20"/>
        </w:rPr>
        <w:fldChar w:fldCharType="separate"/>
      </w:r>
      <w:r w:rsidR="00E01289" w:rsidRPr="00B50C56">
        <w:rPr>
          <w:b w:val="0"/>
          <w:bCs/>
          <w:noProof/>
          <w:sz w:val="18"/>
          <w:szCs w:val="20"/>
        </w:rPr>
        <w:t>[5]</w:t>
      </w:r>
      <w:r w:rsidR="00E01289" w:rsidRPr="00B50C56">
        <w:rPr>
          <w:b w:val="0"/>
          <w:bCs/>
          <w:sz w:val="18"/>
          <w:szCs w:val="20"/>
        </w:rPr>
        <w:fldChar w:fldCharType="end"/>
      </w:r>
      <w:r w:rsidRPr="00B50C56">
        <w:rPr>
          <w:b w:val="0"/>
          <w:bCs/>
          <w:sz w:val="18"/>
          <w:szCs w:val="20"/>
        </w:rPr>
        <w:t>. On the other hand, since the injector is locate</w:t>
      </w:r>
      <w:r w:rsidR="00FE7658" w:rsidRPr="00B50C56">
        <w:rPr>
          <w:b w:val="0"/>
          <w:bCs/>
          <w:sz w:val="18"/>
          <w:szCs w:val="20"/>
        </w:rPr>
        <w:t>d</w:t>
      </w:r>
      <w:r w:rsidRPr="00B50C56">
        <w:rPr>
          <w:b w:val="0"/>
          <w:bCs/>
          <w:sz w:val="18"/>
          <w:szCs w:val="20"/>
        </w:rPr>
        <w:t xml:space="preserve"> inside the combustion chamber, there is </w:t>
      </w:r>
      <w:r w:rsidR="00FE7658" w:rsidRPr="00B50C56">
        <w:rPr>
          <w:b w:val="0"/>
          <w:bCs/>
          <w:sz w:val="18"/>
          <w:szCs w:val="20"/>
        </w:rPr>
        <w:t>limited</w:t>
      </w:r>
      <w:r w:rsidRPr="00B50C56">
        <w:rPr>
          <w:b w:val="0"/>
          <w:bCs/>
          <w:sz w:val="18"/>
          <w:szCs w:val="20"/>
        </w:rPr>
        <w:t xml:space="preserve"> time to form a homogeneous fuel-air mixture before the combustion process</w:t>
      </w:r>
      <w:r w:rsidR="00FD2D5E" w:rsidRPr="00B50C56">
        <w:rPr>
          <w:b w:val="0"/>
          <w:bCs/>
          <w:sz w:val="18"/>
          <w:szCs w:val="20"/>
        </w:rPr>
        <w:t xml:space="preserve"> with the po</w:t>
      </w:r>
      <w:r w:rsidRPr="00B50C56">
        <w:rPr>
          <w:b w:val="0"/>
          <w:bCs/>
          <w:sz w:val="18"/>
          <w:szCs w:val="20"/>
        </w:rPr>
        <w:t xml:space="preserve">tential issue </w:t>
      </w:r>
      <w:r w:rsidR="00FD2D5E" w:rsidRPr="00B50C56">
        <w:rPr>
          <w:b w:val="0"/>
          <w:bCs/>
          <w:sz w:val="18"/>
          <w:szCs w:val="20"/>
        </w:rPr>
        <w:t xml:space="preserve">of increasing </w:t>
      </w:r>
      <w:r w:rsidRPr="00B50C56">
        <w:rPr>
          <w:b w:val="0"/>
          <w:bCs/>
          <w:sz w:val="18"/>
          <w:szCs w:val="20"/>
        </w:rPr>
        <w:t>particulate matter (PM) emissions caused by spray-wall interactions</w:t>
      </w:r>
      <w:r w:rsidR="003C4337" w:rsidRPr="00B50C56">
        <w:rPr>
          <w:b w:val="0"/>
          <w:bCs/>
          <w:sz w:val="18"/>
          <w:szCs w:val="20"/>
        </w:rPr>
        <w:t xml:space="preserve"> </w:t>
      </w:r>
      <w:r w:rsidR="003C4337" w:rsidRPr="00B50C56">
        <w:rPr>
          <w:b w:val="0"/>
          <w:bCs/>
          <w:sz w:val="18"/>
          <w:szCs w:val="20"/>
        </w:rPr>
        <w:fldChar w:fldCharType="begin" w:fldLock="1"/>
      </w:r>
      <w:r w:rsidR="00715ABD" w:rsidRPr="00B50C56">
        <w:rPr>
          <w:b w:val="0"/>
          <w:bCs/>
          <w:sz w:val="18"/>
          <w:szCs w:val="20"/>
        </w:rPr>
        <w:instrText>ADDIN CSL_CITATION {"citationItems":[{"id":"ITEM-1","itemData":{"DOI":"10.4271/2013-01-1604","ISSN":"26883627","abstract":"This paper discusses an experimental approach to compare the amount of gasoline on the liner for different engine setups. This is done in a non-fired motored gasoline direct injection (GDI) test engine with transparent liner walls. The main goal is a planar observation and detection of the liner wetting using a shadowgraphy method. The area of impinged fuel on the liner is visualized. After one injection cycle the decay of the area due to evaporation can be described over the next running cycles without injection. The evaporation rate is a function of the wetted area. The amount of impinged fuel is estimated with a combination of the measured wetted area and theory of evaporation behavior. In this study three different injectors are tested under full load conditions. The injection strategies are varied. Big differences are observed between the injectors and injection strategies. Furthermore the advantages and drawbacks of the measurement method are discussed. Copyright © 2013 SAE International.","author":[{"dropping-particle":"","family":"Luijten","given":"Bennie","non-dropping-particle":"","parse-names":false,"suffix":""},{"dropping-particle":"","family":"Adomeit","given":"Philipp","non-dropping-particle":"","parse-names":false,"suffix":""},{"dropping-particle":"","family":"Brunn","given":"Andre","non-dropping-particle":"","parse-names":false,"suffix":""},{"dropping-particle":"","family":"Somers","given":"Bart","non-dropping-particle":"","parse-names":false,"suffix":""}],"container-title":"SAE Technical Papers","id":"ITEM-1","issued":{"date-parts":[["2013"]]},"title":"Experimental investigation of in-cylinder wall wetting in GDI engines using a shadowgraphy method","type":"article-journal","volume":"2"},"uris":["http://www.mendeley.com/documents/?uuid=4a6d1d2b-ea47-4dff-9b83-1534160592b3"]}],"mendeley":{"formattedCitation":"[6]","plainTextFormattedCitation":"[6]","previouslyFormattedCitation":"[6]"},"properties":{"noteIndex":0},"schema":"https://github.com/citation-style-language/schema/raw/master/csl-citation.json"}</w:instrText>
      </w:r>
      <w:r w:rsidR="003C4337" w:rsidRPr="00B50C56">
        <w:rPr>
          <w:b w:val="0"/>
          <w:bCs/>
          <w:sz w:val="18"/>
          <w:szCs w:val="20"/>
        </w:rPr>
        <w:fldChar w:fldCharType="separate"/>
      </w:r>
      <w:r w:rsidR="00E01289" w:rsidRPr="00B50C56">
        <w:rPr>
          <w:b w:val="0"/>
          <w:bCs/>
          <w:noProof/>
          <w:sz w:val="18"/>
          <w:szCs w:val="20"/>
        </w:rPr>
        <w:t>[6]</w:t>
      </w:r>
      <w:r w:rsidR="003C4337" w:rsidRPr="00B50C56">
        <w:rPr>
          <w:b w:val="0"/>
          <w:bCs/>
          <w:sz w:val="18"/>
          <w:szCs w:val="20"/>
        </w:rPr>
        <w:fldChar w:fldCharType="end"/>
      </w:r>
      <w:r w:rsidR="003C4337" w:rsidRPr="00B50C56">
        <w:rPr>
          <w:b w:val="0"/>
          <w:bCs/>
          <w:sz w:val="18"/>
          <w:szCs w:val="20"/>
        </w:rPr>
        <w:fldChar w:fldCharType="begin" w:fldLock="1"/>
      </w:r>
      <w:r w:rsidR="00715ABD" w:rsidRPr="00B50C56">
        <w:rPr>
          <w:b w:val="0"/>
          <w:bCs/>
          <w:sz w:val="18"/>
          <w:szCs w:val="20"/>
        </w:rPr>
        <w:instrText>ADDIN CSL_CITATION {"citationItems":[{"id":"ITEM-1","itemData":{"DOI":"10.4271/2011-01-1219","ISSN":"19463936","abstract":"Particulate emission reduction has long been a challenge for diesel engines as the diesel diffusion combustion process can generate high levels of soot which is one of the main constituents of particulate matter. Gasoline engines use a pre-mixed combustion process which produces negligible levels of soot, so particulate emissions have not been an issue for gasoline engines, particularly with modern port fuel injected (PFI) engines which provide excellent mixture quality. Future European and US emissions standards will include more stringent particulate limits for gasoline engines to protect against increases in airborne particulate levels due to the more widespread use of gasoline direct injection (GDI). While GDI engines are typically more efficient than PFI engines, they emit higher particulate levels, but still meet the current particulate standards. In Europe there is a proposal for the Euro 6 standard to require GDI engines to meet the particulate number (PN) standard introduced at Euro 5 for diesel engines. In the US, more stringent particulate mass (PM) limits have been proposed by CARB and EPA. Testing has shown that current Euro 5 GDI engines would exceed the proposed Euro 6 PN standard and that additional effort may be required to meet the proposed US standards. While a particulate filter could be used to reduce both particulate mass and number, the preferred approach would be to reduce engine-out particulates which may be possible through combustion system, controls and calibration improvements. This paper describes an investigation where combustion system improvements and control strategies were developed then applied to provide a significant particulate number reduction from a gasoline turbocharged direct injection engine (GTDI). The mechanisms of particulate formation are described and countermeasures for reduction are discussed. In particular, particulate formation resulting from interactions between the fuel and the combustion chamber walls (liner, piston) are investigated, and it is shown how multiple injection strategies can be used to minimize these interactions and reduce particulates. The effects of component temperature on particulates are discussed and the particulate reduction benefits of a control strategy to provide rapid piston heating are shown. The development of injector technology for particulate emission reduction is also discussed. The potential for a turbocharged GTDI engine to meet the proposed Euro 6 PN standard witho…","author":[{"dropping-particle":"","family":"Whitaker","given":"Paul","non-dropping-particle":"","parse-names":false,"suffix":""},{"dropping-particle":"","family":"Kapus","given":"Paul","non-dropping-particle":"","parse-names":false,"suffix":""},{"dropping-particle":"","family":"Ogris","given":"Martin","non-dropping-particle":"","parse-names":false,"suffix":""},{"dropping-particle":"","family":"Hollerer","given":"Peter","non-dropping-particle":"","parse-names":false,"suffix":""}],"container-title":"SAE International Journal of Engines","id":"ITEM-1","issue":"1","issued":{"date-parts":[["2011"]]},"page":"1498-1512","title":"Measures to Reduce Particulate Emissions from Gasoline DI engines","type":"article-journal","volume":"4"},"uris":["http://www.mendeley.com/documents/?uuid=bb15837e-c451-409a-8762-1832febf7d8e"]}],"mendeley":{"formattedCitation":"[7]","plainTextFormattedCitation":"[7]","previouslyFormattedCitation":"[7]"},"properties":{"noteIndex":0},"schema":"https://github.com/citation-style-language/schema/raw/master/csl-citation.json"}</w:instrText>
      </w:r>
      <w:r w:rsidR="003C4337" w:rsidRPr="00B50C56">
        <w:rPr>
          <w:b w:val="0"/>
          <w:bCs/>
          <w:sz w:val="18"/>
          <w:szCs w:val="20"/>
        </w:rPr>
        <w:fldChar w:fldCharType="separate"/>
      </w:r>
      <w:r w:rsidR="00E01289" w:rsidRPr="00B50C56">
        <w:rPr>
          <w:b w:val="0"/>
          <w:bCs/>
          <w:noProof/>
          <w:sz w:val="18"/>
          <w:szCs w:val="20"/>
        </w:rPr>
        <w:t>[7]</w:t>
      </w:r>
      <w:r w:rsidR="003C4337" w:rsidRPr="00B50C56">
        <w:rPr>
          <w:b w:val="0"/>
          <w:bCs/>
          <w:sz w:val="18"/>
          <w:szCs w:val="20"/>
        </w:rPr>
        <w:fldChar w:fldCharType="end"/>
      </w:r>
      <w:r w:rsidRPr="00B50C56">
        <w:rPr>
          <w:b w:val="0"/>
          <w:bCs/>
          <w:sz w:val="18"/>
          <w:szCs w:val="20"/>
        </w:rPr>
        <w:t xml:space="preserve">. Undesired fuel properties or inappropriate injection parameter settings will deteriorate the combustion process thus the comprehensive understanding of plume </w:t>
      </w:r>
      <w:r w:rsidRPr="00B50C56">
        <w:rPr>
          <w:b w:val="0"/>
          <w:bCs/>
          <w:sz w:val="18"/>
          <w:szCs w:val="20"/>
        </w:rPr>
        <w:t xml:space="preserve">dynamics has gained importance to realize the GDI concept in modern vehicles. However, the analysis of spray and air-fuel mixing is rather complicated as </w:t>
      </w:r>
      <w:r w:rsidR="00A06031" w:rsidRPr="00B50C56">
        <w:rPr>
          <w:b w:val="0"/>
          <w:bCs/>
          <w:sz w:val="18"/>
          <w:szCs w:val="20"/>
        </w:rPr>
        <w:t>it</w:t>
      </w:r>
      <w:r w:rsidRPr="00B50C56">
        <w:rPr>
          <w:b w:val="0"/>
          <w:bCs/>
          <w:sz w:val="18"/>
          <w:szCs w:val="20"/>
        </w:rPr>
        <w:t xml:space="preserve"> involve</w:t>
      </w:r>
      <w:r w:rsidR="00A06031" w:rsidRPr="00B50C56">
        <w:rPr>
          <w:b w:val="0"/>
          <w:bCs/>
          <w:sz w:val="18"/>
          <w:szCs w:val="20"/>
        </w:rPr>
        <w:t>s</w:t>
      </w:r>
      <w:r w:rsidRPr="00B50C56">
        <w:rPr>
          <w:b w:val="0"/>
          <w:bCs/>
          <w:sz w:val="18"/>
          <w:szCs w:val="20"/>
        </w:rPr>
        <w:t xml:space="preserve"> </w:t>
      </w:r>
      <w:r w:rsidR="00613446" w:rsidRPr="00B50C56">
        <w:rPr>
          <w:b w:val="0"/>
          <w:bCs/>
          <w:sz w:val="18"/>
          <w:szCs w:val="20"/>
        </w:rPr>
        <w:t xml:space="preserve">compressible </w:t>
      </w:r>
      <w:r w:rsidRPr="00B50C56">
        <w:rPr>
          <w:b w:val="0"/>
          <w:bCs/>
          <w:sz w:val="18"/>
          <w:szCs w:val="20"/>
        </w:rPr>
        <w:t xml:space="preserve">multi-phase turbulent flow. The highly transient nature of the spray boundary makes </w:t>
      </w:r>
      <w:r w:rsidR="00157DE3" w:rsidRPr="00B50C56">
        <w:rPr>
          <w:b w:val="0"/>
          <w:bCs/>
          <w:sz w:val="18"/>
          <w:szCs w:val="20"/>
        </w:rPr>
        <w:t xml:space="preserve">the capture of the relevant </w:t>
      </w:r>
      <w:r w:rsidRPr="00B50C56">
        <w:rPr>
          <w:b w:val="0"/>
          <w:bCs/>
          <w:sz w:val="18"/>
          <w:szCs w:val="20"/>
        </w:rPr>
        <w:t>dynamics challenging. Typical jet velocit</w:t>
      </w:r>
      <w:r w:rsidR="00E01289" w:rsidRPr="00B50C56">
        <w:rPr>
          <w:b w:val="0"/>
          <w:bCs/>
          <w:sz w:val="18"/>
          <w:szCs w:val="20"/>
        </w:rPr>
        <w:t>y of gasoline fuel</w:t>
      </w:r>
      <w:r w:rsidRPr="00B50C56">
        <w:rPr>
          <w:b w:val="0"/>
          <w:bCs/>
          <w:sz w:val="18"/>
          <w:szCs w:val="20"/>
        </w:rPr>
        <w:t xml:space="preserve"> </w:t>
      </w:r>
      <w:r w:rsidR="00E01289" w:rsidRPr="00B50C56">
        <w:rPr>
          <w:b w:val="0"/>
          <w:bCs/>
          <w:sz w:val="18"/>
          <w:szCs w:val="20"/>
        </w:rPr>
        <w:t xml:space="preserve">is </w:t>
      </w:r>
      <w:r w:rsidR="00715ABD" w:rsidRPr="00B50C56">
        <w:rPr>
          <w:b w:val="0"/>
          <w:bCs/>
          <w:sz w:val="18"/>
          <w:szCs w:val="20"/>
        </w:rPr>
        <w:t>~1</w:t>
      </w:r>
      <w:r w:rsidRPr="00B50C56">
        <w:rPr>
          <w:b w:val="0"/>
          <w:bCs/>
          <w:sz w:val="18"/>
          <w:szCs w:val="20"/>
        </w:rPr>
        <w:t xml:space="preserve">00m/s </w:t>
      </w:r>
      <w:r w:rsidR="00715ABD" w:rsidRPr="00B50C56">
        <w:rPr>
          <w:b w:val="0"/>
          <w:bCs/>
          <w:sz w:val="18"/>
          <w:szCs w:val="20"/>
        </w:rPr>
        <w:t>at 200bar injection pressure</w:t>
      </w:r>
      <w:r w:rsidR="00FE7658" w:rsidRPr="00B50C56">
        <w:rPr>
          <w:b w:val="0"/>
          <w:bCs/>
          <w:sz w:val="18"/>
          <w:szCs w:val="20"/>
        </w:rPr>
        <w:t xml:space="preserve"> </w:t>
      </w:r>
      <w:r w:rsidR="00715ABD" w:rsidRPr="00B50C56">
        <w:rPr>
          <w:b w:val="0"/>
          <w:bCs/>
          <w:sz w:val="18"/>
          <w:szCs w:val="20"/>
        </w:rPr>
        <w:fldChar w:fldCharType="begin" w:fldLock="1"/>
      </w:r>
      <w:r w:rsidR="00715ABD" w:rsidRPr="00B50C56">
        <w:rPr>
          <w:b w:val="0"/>
          <w:bCs/>
          <w:sz w:val="18"/>
          <w:szCs w:val="20"/>
        </w:rPr>
        <w:instrText>ADDIN CSL_CITATION {"citationItems":[{"id":"ITEM-1","itemData":{"DOI":"10.1177/1756827718778289","ISSN":"17568285","abstract":"Statistical pattern imaging velocimetry (SPIV) is a new technique for the estimation of the planar velocity field from the high-speed videos. SPIV utilizes an ensemble of either backlit or side lit videos to obtain full planar velocities in sprays and flames. Unlike conventional particle imaging velocimetry, statistical pattern imaging velocimetry does not require well-resolved images of particles within turbulent flows. Instead, the technique relies of patterns formed by coherent structures in the flow. Therefore, SPIV is well suited for the estimating planar velocities in sprays and turbulent flames, both of which have well-defined patterns embedded in the flow videos. The implementation of the SPIV technique is relatively quite straightforward since high-speed videos can be readily obtained either in a laboratory or production floor setting. The biggest challenge for the SPIV techniques is that the procedure is computationally expensive even with an ordinary mega-pixel camera. To improve the computation speed, a successive partitioning scheme was employed. In addition, to improve spatial resolution to subpixel dimensions, a weighted central averaging scheme was used. With these two enhancements, the SPIV method was used to obtain planar radial and axial velocities in a spray emanating from a GDI injector. Sprays from GDI injectors are very dense (with obscuration levels close to the injector being greater than 99%), and velocity measurements are difficult. However, further away from the nozzle, a Phase Doppler Anemometer can be used to obtain velocity measurements. The velocities obtained using these two methods showed reasonable agreement.","author":[{"dropping-particle":"","family":"Sivathanu","given":"Yudaya","non-dropping-particle":"","parse-names":false,"suffix":""},{"dropping-particle":"","family":"Lim","given":"Jongmook","non-dropping-particle":"","parse-names":false,"suffix":""},{"dropping-particle":"","family":"Muliadi","given":"Ariel","non-dropping-particle":"","parse-names":false,"suffix":""},{"dropping-particle":"","family":"Nitulescu","given":"Oana","non-dropping-particle":"","parse-names":false,"suffix":""},{"dropping-particle":"","family":"Shieh","given":"Tom","non-dropping-particle":"","parse-names":false,"suffix":""}],"container-title":"International Journal of Spray and Combustion Dynamics","id":"ITEM-1","issued":{"date-parts":[["2018"]]},"page":"1-8","title":"Estimating velocity in Gasoline Direct Injection sprays using statistical pattern imaging velocimetry","type":"article-journal","volume":"11"},"uris":["http://www.mendeley.com/documents/?uuid=0a94a673-2f19-463e-8aae-d860668692cb"]}],"mendeley":{"formattedCitation":"[8]","plainTextFormattedCitation":"[8]","previouslyFormattedCitation":"[8]"},"properties":{"noteIndex":0},"schema":"https://github.com/citation-style-language/schema/raw/master/csl-citation.json"}</w:instrText>
      </w:r>
      <w:r w:rsidR="00715ABD" w:rsidRPr="00B50C56">
        <w:rPr>
          <w:b w:val="0"/>
          <w:bCs/>
          <w:sz w:val="18"/>
          <w:szCs w:val="20"/>
        </w:rPr>
        <w:fldChar w:fldCharType="separate"/>
      </w:r>
      <w:r w:rsidR="00715ABD" w:rsidRPr="00B50C56">
        <w:rPr>
          <w:b w:val="0"/>
          <w:bCs/>
          <w:noProof/>
          <w:sz w:val="18"/>
          <w:szCs w:val="20"/>
        </w:rPr>
        <w:t>[8]</w:t>
      </w:r>
      <w:r w:rsidR="00715ABD" w:rsidRPr="00B50C56">
        <w:rPr>
          <w:b w:val="0"/>
          <w:bCs/>
          <w:sz w:val="18"/>
          <w:szCs w:val="20"/>
        </w:rPr>
        <w:fldChar w:fldCharType="end"/>
      </w:r>
      <w:r w:rsidR="00715ABD" w:rsidRPr="00B50C56">
        <w:rPr>
          <w:b w:val="0"/>
          <w:bCs/>
          <w:sz w:val="18"/>
          <w:szCs w:val="20"/>
        </w:rPr>
        <w:fldChar w:fldCharType="begin" w:fldLock="1"/>
      </w:r>
      <w:r w:rsidR="007C5429" w:rsidRPr="00B50C56">
        <w:rPr>
          <w:b w:val="0"/>
          <w:bCs/>
          <w:sz w:val="18"/>
          <w:szCs w:val="20"/>
        </w:rPr>
        <w:instrText>ADDIN CSL_CITATION {"citationItems":[{"id":"ITEM-1","itemData":{"DOI":"10.4271/2017-01-0837","ISSN":"1946-3960","abstract":"AbstractModeling plume interaction and collapse for direct-injection gasoline sprays is important because of its impact on fuel-air mixing and engine performance. Nevertheless, the aerodynamic interaction between plumes and the complicated two-phase coupling of the evaporating spray has shown to be notoriously difficult to predict. With the availability of high-speed (100 kHz) Particle Image Velocimetry (PIV) experimental data, we compare velocity field predictions between plumes to observe the full temporal evolution leading up to plume merging and complete spray collapse. The target “Spray G” operating conditions of the Engine Combustion Network (ECN) is the focus of the work, including parametric variations in ambient gas temperature. We apply both LES and RANS spray models in different CFD platforms, outlining features of the spray that are most critical to model in order to predict the correct aerodynamics and fuel-air mixing.","author":[{"dropping-particle":"","family":"Sphicas","given":"Panos","non-dropping-particle":"","parse-names":false,"suffix":""},{"dropping-particle":"","family":"Pickett","given":"Lyle M","non-dropping-particle":"","parse-names":false,"suffix":""},{"dropping-particle":"","family":"Skeen","given":"Scott","non-dropping-particle":"","parse-names":false,"suffix":""},{"dropping-particle":"","family":"Frank","given":"Jonathan","non-dropping-particle":"","parse-names":false,"suffix":""},{"dropping-particle":"","family":"Lucchini","given":"Tommaso","non-dropping-particle":"","parse-names":false,"suffix":""},{"dropping-particle":"","family":"Sinoir","given":"David","non-dropping-particle":"","parse-names":false,"suffix":""},{"dropping-particle":"","family":"D'Errico","given":"Gianluca","non-dropping-particle":"","parse-names":false,"suffix":""},{"dropping-particle":"","family":"Saha","given":"Kaushik","non-dropping-particle":"","parse-names":false,"suffix":""},{"dropping-particle":"","family":"Som","given":"Sibendu","non-dropping-particle":"","parse-names":false,"suffix":""}],"container-title":"SAE International Journal of Fuels and Lubricants","id":"ITEM-1","issue":"1","issued":{"date-parts":[["2017"]]},"page":"184-201","title":"A Comparison of Experimental and Modeled Velocity in Gasoline Direct-Injection Sprays with Plume Interaction and Collapse","type":"article-journal","volume":"10"},"uris":["http://www.mendeley.com/documents/?uuid=6c93cc0b-030a-4d03-958c-d532f127b3c4"]}],"mendeley":{"formattedCitation":"[9]","plainTextFormattedCitation":"[9]","previouslyFormattedCitation":"[9]"},"properties":{"noteIndex":0},"schema":"https://github.com/citation-style-language/schema/raw/master/csl-citation.json"}</w:instrText>
      </w:r>
      <w:r w:rsidR="00715ABD" w:rsidRPr="00B50C56">
        <w:rPr>
          <w:b w:val="0"/>
          <w:bCs/>
          <w:sz w:val="18"/>
          <w:szCs w:val="20"/>
        </w:rPr>
        <w:fldChar w:fldCharType="separate"/>
      </w:r>
      <w:r w:rsidR="00715ABD" w:rsidRPr="00B50C56">
        <w:rPr>
          <w:b w:val="0"/>
          <w:bCs/>
          <w:noProof/>
          <w:sz w:val="18"/>
          <w:szCs w:val="20"/>
        </w:rPr>
        <w:t>[9]</w:t>
      </w:r>
      <w:r w:rsidR="00715ABD" w:rsidRPr="00B50C56">
        <w:rPr>
          <w:b w:val="0"/>
          <w:bCs/>
          <w:sz w:val="18"/>
          <w:szCs w:val="20"/>
        </w:rPr>
        <w:fldChar w:fldCharType="end"/>
      </w:r>
      <w:r w:rsidRPr="00B50C56">
        <w:rPr>
          <w:b w:val="0"/>
          <w:bCs/>
          <w:sz w:val="18"/>
          <w:szCs w:val="20"/>
        </w:rPr>
        <w:t>. Additional complexities arise from its spatial scales that modern gasoline injectors have</w:t>
      </w:r>
      <w:r w:rsidR="00157DE3" w:rsidRPr="00B50C56">
        <w:rPr>
          <w:b w:val="0"/>
          <w:bCs/>
          <w:sz w:val="18"/>
          <w:szCs w:val="20"/>
        </w:rPr>
        <w:t>, i.e.,</w:t>
      </w:r>
      <w:r w:rsidRPr="00B50C56">
        <w:rPr>
          <w:b w:val="0"/>
          <w:bCs/>
          <w:sz w:val="18"/>
          <w:szCs w:val="20"/>
        </w:rPr>
        <w:t xml:space="preserve"> ~170μm of nozzle orifice with ~350μm of the counterbore</w:t>
      </w:r>
      <w:r w:rsidR="00157DE3" w:rsidRPr="00B50C56">
        <w:rPr>
          <w:b w:val="0"/>
          <w:bCs/>
          <w:sz w:val="18"/>
          <w:szCs w:val="20"/>
        </w:rPr>
        <w:t xml:space="preserve"> hole </w:t>
      </w:r>
      <w:r w:rsidR="007C5429" w:rsidRPr="00B50C56">
        <w:rPr>
          <w:b w:val="0"/>
          <w:bCs/>
          <w:sz w:val="18"/>
          <w:szCs w:val="20"/>
        </w:rPr>
        <w:fldChar w:fldCharType="begin" w:fldLock="1"/>
      </w:r>
      <w:r w:rsidR="004F50F5" w:rsidRPr="00B50C56">
        <w:rPr>
          <w:b w:val="0"/>
          <w:bCs/>
          <w:sz w:val="18"/>
          <w:szCs w:val="20"/>
        </w:rPr>
        <w:instrText>ADDIN CSL_CITATION {"citationItems":[{"id":"ITEM-1","itemData":{"id":"ITEM-1","issued":{"date-parts":[["0"]]},"title":"Dummy for notes","type":"article"},"uris":["http://www.mendeley.com/documents/?uuid=00678088-3ade-4bef-998f-85e6b13d0f47"]}],"mendeley":{"formattedCitation":"[10]","plainTextFormattedCitation":"[10]","previouslyFormattedCitation":"[10]"},"properties":{"noteIndex":0},"schema":"https://github.com/citation-style-language/schema/raw/master/csl-citation.json"}</w:instrText>
      </w:r>
      <w:r w:rsidR="007C5429" w:rsidRPr="00B50C56">
        <w:rPr>
          <w:b w:val="0"/>
          <w:bCs/>
          <w:sz w:val="18"/>
          <w:szCs w:val="20"/>
        </w:rPr>
        <w:fldChar w:fldCharType="separate"/>
      </w:r>
      <w:r w:rsidR="007C5429" w:rsidRPr="00B50C56">
        <w:rPr>
          <w:b w:val="0"/>
          <w:bCs/>
          <w:noProof/>
          <w:sz w:val="18"/>
          <w:szCs w:val="20"/>
        </w:rPr>
        <w:t>[10]</w:t>
      </w:r>
      <w:r w:rsidR="007C5429" w:rsidRPr="00B50C56">
        <w:rPr>
          <w:b w:val="0"/>
          <w:bCs/>
          <w:sz w:val="18"/>
          <w:szCs w:val="20"/>
        </w:rPr>
        <w:fldChar w:fldCharType="end"/>
      </w:r>
      <w:r w:rsidRPr="00B50C56">
        <w:rPr>
          <w:b w:val="0"/>
          <w:bCs/>
          <w:sz w:val="18"/>
          <w:szCs w:val="20"/>
        </w:rPr>
        <w:t xml:space="preserve">. The spray formation process is also dependent on thermodynamic conditions and fuel properties. For instance, spray breakup and mixing processes </w:t>
      </w:r>
      <w:r w:rsidR="00CF3600" w:rsidRPr="00B50C56">
        <w:rPr>
          <w:b w:val="0"/>
          <w:bCs/>
          <w:sz w:val="18"/>
          <w:szCs w:val="20"/>
        </w:rPr>
        <w:t xml:space="preserve">are very different under atmospheric, flash-boiling, and supercritical conditions </w:t>
      </w:r>
      <w:r w:rsidR="003C4337" w:rsidRPr="00B50C56">
        <w:rPr>
          <w:b w:val="0"/>
          <w:bCs/>
          <w:sz w:val="18"/>
          <w:szCs w:val="20"/>
        </w:rPr>
        <w:fldChar w:fldCharType="begin" w:fldLock="1"/>
      </w:r>
      <w:r w:rsidR="004F50F5" w:rsidRPr="00B50C56">
        <w:rPr>
          <w:b w:val="0"/>
          <w:bCs/>
          <w:sz w:val="18"/>
          <w:szCs w:val="20"/>
        </w:rPr>
        <w:instrText>ADDIN CSL_CITATION {"citationItems":[{"id":"ITEM-1","itemData":{"DOI":"10.1016/j.ijheatmasstransfer.2021.120999","ISSN":"00179310","abstract":"In gasoline direct injection (GDI) engines, plume-plume interaction usually occurs when the superheated fluid discharges from multi-hole injectors. To mitigate plume interaction for further utilizing the merits of flash-boiling phenomena, it is essential to obtain the criteria of plume interaction and their effects on flashing spray characteristics. An 8-hole injector from Engine Combustion Network (ECN) is used to obtain the plume interaction criteria. Iso-octane, pentane, hexane, and their blends were tested, and experiments using the method of diffused back illumination (DBI) were conducted in a constant volume chamber (CVC). The new nominal parameter calculated by the pressure-enthalpy graph was introduced to analyze the spray morphologies and macroscopic characteristics. The new criteria considering fuel properties, injector geometries, and ambient pressure were obtained and validated by mono- /multi-component fuels. Based on the new criteria, spray characteristics in various stages of plume interaction are investigated. The tunning point of tip penetration and spray angles occur at the critical point defined by the new criteria in all tested fuels.","author":[{"dropping-particle":"","family":"Liu","given":"Wenchuan","non-dropping-particle":"","parse-names":false,"suffix":""},{"dropping-particle":"","family":"Lu","given":"Yiyu","non-dropping-particle":"","parse-names":false,"suffix":""},{"dropping-particle":"","family":"Kang","given":"Yong","non-dropping-particle":"","parse-names":false,"suffix":""},{"dropping-particle":"","family":"Yan","given":"Junhao","non-dropping-particle":"","parse-names":false,"suffix":""},{"dropping-particle":"","family":"Lee","given":"Chia Fon","non-dropping-particle":"","parse-names":false,"suffix":""}],"container-title":"International Journal of Heat and Mass Transfer","id":"ITEM-1","issued":{"date-parts":[["2021"]]},"page":"120999","publisher":"Elsevier Ltd","title":"Macroscopic characteristics of flash-boiling spray focused on plume interaction","type":"article-journal","volume":"170"},"uris":["http://www.mendeley.com/documents/?uuid=e596ff33-faea-41c0-a8e8-cd6d96f3b79f"]}],"mendeley":{"formattedCitation":"[11]","plainTextFormattedCitation":"[11]","previouslyFormattedCitation":"[11]"},"properties":{"noteIndex":0},"schema":"https://github.com/citation-style-language/schema/raw/master/csl-citation.json"}</w:instrText>
      </w:r>
      <w:r w:rsidR="003C4337" w:rsidRPr="00B50C56">
        <w:rPr>
          <w:b w:val="0"/>
          <w:bCs/>
          <w:sz w:val="18"/>
          <w:szCs w:val="20"/>
        </w:rPr>
        <w:fldChar w:fldCharType="separate"/>
      </w:r>
      <w:r w:rsidR="007C5429" w:rsidRPr="00B50C56">
        <w:rPr>
          <w:b w:val="0"/>
          <w:bCs/>
          <w:noProof/>
          <w:sz w:val="18"/>
          <w:szCs w:val="20"/>
        </w:rPr>
        <w:t>[11]</w:t>
      </w:r>
      <w:r w:rsidR="003C4337" w:rsidRPr="00B50C56">
        <w:rPr>
          <w:b w:val="0"/>
          <w:bCs/>
          <w:sz w:val="18"/>
          <w:szCs w:val="20"/>
        </w:rPr>
        <w:fldChar w:fldCharType="end"/>
      </w:r>
      <w:r w:rsidR="003C4337" w:rsidRPr="00B50C56">
        <w:rPr>
          <w:b w:val="0"/>
          <w:bCs/>
          <w:sz w:val="18"/>
          <w:szCs w:val="20"/>
        </w:rPr>
        <w:fldChar w:fldCharType="begin" w:fldLock="1"/>
      </w:r>
      <w:r w:rsidR="004F50F5" w:rsidRPr="00B50C56">
        <w:rPr>
          <w:b w:val="0"/>
          <w:bCs/>
          <w:sz w:val="18"/>
          <w:szCs w:val="20"/>
        </w:rPr>
        <w:instrText>ADDIN CSL_CITATION {"citationItems":[{"id":"ITEM-1","itemData":{"DOI":"10.1016/j.fuel.2017.06.091","ISSN":"00162361","abstract":"Whilst the physics of both classical evaporation and supercritical fluid mixing are reasonably well characterized and understood in isolation, little is known about the transition from one to the other in the context of liquid fuel systems. The lack of experimental data for microscopic droplets at realistic operating conditions impedes the development of phenomenological and numerical models. To address this issue we performed systematic measurements using high-speed long-distance microscopy, for three single-component fuels (n-heptane, n-dodecane, n-hexadecane), into gas at elevated temperatures (700–1200 K) and pressures (2–11 MPa). We describe these high-speed visualizations and the time evolution of the transition from liquid droplet to fuel vapour at the microscopic level. The measurements show that the classical atomization and vaporisation processes do shift to one where surface tension forces diminish with increasing pressure and temperature, but the transition to diffusive mixing does not occur instantaneously when the fuel enters the chamber. Rather, subcritical liquid structures exhibit surface tension in the near-nozzle region and then, after time surrounded by the hot ambient gas and fuel vapour, undergo a transition to a dense miscible fluid. Although there was clear evidence of surface tension and primary atomization for n-dodecane and n-hexadecane for a period of time at all the above conditions, n-heptane appeared to produce a supercritical fluid from the nozzle outlet when injected at the most elevated conditions (1200 K, 10 MPa). This demonstrates that the time taken by a droplet to transition to diffusive mixing depends on the pressure and temperature of the gas surrounding the droplet as well as the fuel properties. We summarise our observations into a phenomenological model which describes the morphological evolution and transition of microscopic droplets from classical evaporation through a transitional mixing regime and towards diffusive mixing, as a function of operating conditions. We provide criteria for these regime transitions as reduced pressure–temperature correlations, revealing the conditions where transcritical mixing is important to diesel fuel spray mixing.","author":[{"dropping-particle":"","family":"Crua","given":"Cyril","non-dropping-particle":"","parse-names":false,"suffix":""},{"dropping-particle":"","family":"Manin","given":"Julien","non-dropping-particle":"","parse-names":false,"suffix":""},{"dropping-particle":"","family":"Pickett","given":"Lyle M.","non-dropping-particle":"","parse-names":false,"suffix":""}],"container-title":"Fuel","id":"ITEM-1","issued":{"date-parts":[["2017"]]},"page":"535-548","publisher":"The Authors","title":"On the transcritical mixing of fuels at diesel engine conditions","type":"article-journal","volume":"208"},"uris":["http://www.mendeley.com/documents/?uuid=98bfb65c-df04-44e6-810d-3a27e3328e92"]}],"mendeley":{"formattedCitation":"[12]","plainTextFormattedCitation":"[12]","previouslyFormattedCitation":"[12]"},"properties":{"noteIndex":0},"schema":"https://github.com/citation-style-language/schema/raw/master/csl-citation.json"}</w:instrText>
      </w:r>
      <w:r w:rsidR="003C4337" w:rsidRPr="00B50C56">
        <w:rPr>
          <w:b w:val="0"/>
          <w:bCs/>
          <w:sz w:val="18"/>
          <w:szCs w:val="20"/>
        </w:rPr>
        <w:fldChar w:fldCharType="separate"/>
      </w:r>
      <w:r w:rsidR="007C5429" w:rsidRPr="00B50C56">
        <w:rPr>
          <w:b w:val="0"/>
          <w:bCs/>
          <w:noProof/>
          <w:sz w:val="18"/>
          <w:szCs w:val="20"/>
        </w:rPr>
        <w:t>[12]</w:t>
      </w:r>
      <w:r w:rsidR="003C4337" w:rsidRPr="00B50C56">
        <w:rPr>
          <w:b w:val="0"/>
          <w:bCs/>
          <w:sz w:val="18"/>
          <w:szCs w:val="20"/>
        </w:rPr>
        <w:fldChar w:fldCharType="end"/>
      </w:r>
      <w:r w:rsidRPr="00B50C56">
        <w:rPr>
          <w:b w:val="0"/>
          <w:bCs/>
          <w:sz w:val="18"/>
          <w:szCs w:val="20"/>
        </w:rPr>
        <w:t>.</w:t>
      </w:r>
    </w:p>
    <w:p w14:paraId="57A35DB9" w14:textId="6C0BCC2D" w:rsidR="00A53146" w:rsidRPr="00B50C56" w:rsidRDefault="00A53146" w:rsidP="00687A66">
      <w:pPr>
        <w:pStyle w:val="Head1"/>
        <w:jc w:val="both"/>
        <w:rPr>
          <w:b w:val="0"/>
          <w:bCs/>
          <w:sz w:val="18"/>
          <w:szCs w:val="20"/>
        </w:rPr>
      </w:pPr>
      <w:r w:rsidRPr="00B50C56">
        <w:rPr>
          <w:b w:val="0"/>
          <w:bCs/>
          <w:sz w:val="18"/>
          <w:szCs w:val="20"/>
        </w:rPr>
        <w:t>To promote the understanding of gasoline plume dynamics, advanced non-intrusive measurements using laser</w:t>
      </w:r>
      <w:r w:rsidR="00157DE3" w:rsidRPr="00B50C56">
        <w:rPr>
          <w:b w:val="0"/>
          <w:bCs/>
          <w:sz w:val="18"/>
          <w:szCs w:val="20"/>
        </w:rPr>
        <w:t>s</w:t>
      </w:r>
      <w:r w:rsidRPr="00B50C56">
        <w:rPr>
          <w:b w:val="0"/>
          <w:bCs/>
          <w:sz w:val="18"/>
          <w:szCs w:val="20"/>
        </w:rPr>
        <w:t>, x-ray</w:t>
      </w:r>
      <w:r w:rsidR="00157DE3" w:rsidRPr="00B50C56">
        <w:rPr>
          <w:b w:val="0"/>
          <w:bCs/>
          <w:sz w:val="18"/>
          <w:szCs w:val="20"/>
        </w:rPr>
        <w:t>s</w:t>
      </w:r>
      <w:r w:rsidRPr="00B50C56">
        <w:rPr>
          <w:b w:val="0"/>
          <w:bCs/>
          <w:sz w:val="18"/>
          <w:szCs w:val="20"/>
        </w:rPr>
        <w:t xml:space="preserve">, and high-speed LED, have been applied. In the </w:t>
      </w:r>
      <w:r w:rsidR="00157DE3" w:rsidRPr="00B50C56">
        <w:rPr>
          <w:b w:val="0"/>
          <w:bCs/>
          <w:sz w:val="18"/>
          <w:szCs w:val="20"/>
        </w:rPr>
        <w:t>s</w:t>
      </w:r>
      <w:r w:rsidRPr="00B50C56">
        <w:rPr>
          <w:b w:val="0"/>
          <w:bCs/>
          <w:sz w:val="18"/>
          <w:szCs w:val="20"/>
        </w:rPr>
        <w:t xml:space="preserve">tudy of </w:t>
      </w:r>
      <w:proofErr w:type="spellStart"/>
      <w:r w:rsidRPr="00B50C56">
        <w:rPr>
          <w:b w:val="0"/>
          <w:bCs/>
          <w:sz w:val="18"/>
          <w:szCs w:val="20"/>
        </w:rPr>
        <w:t>Sphicas</w:t>
      </w:r>
      <w:proofErr w:type="spellEnd"/>
      <w:r w:rsidRPr="00B50C56">
        <w:rPr>
          <w:b w:val="0"/>
          <w:bCs/>
          <w:sz w:val="18"/>
          <w:szCs w:val="20"/>
        </w:rPr>
        <w:t xml:space="preserve"> et al., the mechanism of spray collapse was elucidated by high-speed (100kHz) particle image velocimetry</w:t>
      </w:r>
      <w:r w:rsidR="003C4337" w:rsidRPr="00B50C56">
        <w:rPr>
          <w:b w:val="0"/>
          <w:bCs/>
          <w:sz w:val="18"/>
          <w:szCs w:val="20"/>
        </w:rPr>
        <w:t xml:space="preserve"> </w:t>
      </w:r>
      <w:r w:rsidR="003C4337" w:rsidRPr="00B50C56">
        <w:rPr>
          <w:b w:val="0"/>
          <w:bCs/>
          <w:sz w:val="18"/>
          <w:szCs w:val="20"/>
        </w:rPr>
        <w:fldChar w:fldCharType="begin" w:fldLock="1"/>
      </w:r>
      <w:r w:rsidR="004F50F5" w:rsidRPr="00B50C56">
        <w:rPr>
          <w:b w:val="0"/>
          <w:bCs/>
          <w:sz w:val="18"/>
          <w:szCs w:val="20"/>
        </w:rPr>
        <w:instrText>ADDIN CSL_CITATION {"citationItems":[{"id":"ITEM-1","itemData":{"DOI":"10.1177/1468087417740306","ISSN":"20413149","abstract":"The collapse or merging of individual plumes of direct-injection gasoline injectors is of fundamental importance to engine performance because of its impact on fuel-air mixing. However, the mechanisms of spray collapse are not fully understood and are difficult to predict. The purpose of this work is to study the aerodynamics in the inter-spray region, which can potentially lead to plume collapse. High-speed (100 kHz) particle image velocimetry is applied along a plane between plumes to observe the full temporal evolution of plume interaction and potential collapse, resolved for individual injection events. Supporting information along a line of sight is obtained using simultaneous diffused back illumination and Mie-scatter techniques. Experiments are performed under simulated engine conditions using a symmetric eight-hole injector in a high-temperature, high-pressure vessel at the “Spray G” operating conditions of the engine combustion network. Indicators of plume interaction and collapse include changes in counter-flow recirculation of ambient gas toward the injector along the axis of the injector or in the inter-plume region between plumes. The effect of ambient temperature and gas density on the inter-plume aerodynamics and the subsequent plume collapse are assessed. Increasing ambient temperature or density, with enhanced vaporization and momentum exchange, accelerates the plume interaction. Plume direction progressively shifts toward the injector axis with time, demonstrating that the plume interaction and collapse are inherently transient.","author":[{"dropping-particle":"","family":"Sphicas","given":"Panos","non-dropping-particle":"","parse-names":false,"suffix":""},{"dropping-particle":"","family":"Pickett","given":"Lyle M.","non-dropping-particle":"","parse-names":false,"suffix":""},{"dropping-particle":"","family":"Skeen","given":"Scott A.","non-dropping-particle":"","parse-names":false,"suffix":""},{"dropping-particle":"","family":"Frank","given":"Jonathan H.","non-dropping-particle":"","parse-names":false,"suffix":""}],"container-title":"International Journal of Engine Research","id":"ITEM-1","issue":"10","issued":{"date-parts":[["2018"]]},"page":"1048-1067","title":"Inter-plume aerodynamics for gasoline spray collapse","type":"article-journal","volume":"19"},"uris":["http://www.mendeley.com/documents/?uuid=6090e664-3d73-4222-8bb9-a18b2175176c"]}],"mendeley":{"formattedCitation":"[13]","plainTextFormattedCitation":"[13]","previouslyFormattedCitation":"[13]"},"properties":{"noteIndex":0},"schema":"https://github.com/citation-style-language/schema/raw/master/csl-citation.json"}</w:instrText>
      </w:r>
      <w:r w:rsidR="003C4337" w:rsidRPr="00B50C56">
        <w:rPr>
          <w:b w:val="0"/>
          <w:bCs/>
          <w:sz w:val="18"/>
          <w:szCs w:val="20"/>
        </w:rPr>
        <w:fldChar w:fldCharType="separate"/>
      </w:r>
      <w:r w:rsidR="007C5429" w:rsidRPr="00B50C56">
        <w:rPr>
          <w:b w:val="0"/>
          <w:bCs/>
          <w:noProof/>
          <w:sz w:val="18"/>
          <w:szCs w:val="20"/>
        </w:rPr>
        <w:t>[13]</w:t>
      </w:r>
      <w:r w:rsidR="003C4337" w:rsidRPr="00B50C56">
        <w:rPr>
          <w:b w:val="0"/>
          <w:bCs/>
          <w:sz w:val="18"/>
          <w:szCs w:val="20"/>
        </w:rPr>
        <w:fldChar w:fldCharType="end"/>
      </w:r>
      <w:r w:rsidRPr="00B50C56">
        <w:rPr>
          <w:b w:val="0"/>
          <w:bCs/>
          <w:sz w:val="18"/>
          <w:szCs w:val="20"/>
        </w:rPr>
        <w:t xml:space="preserve">. The </w:t>
      </w:r>
      <w:r w:rsidR="00157DE3" w:rsidRPr="00B50C56">
        <w:rPr>
          <w:b w:val="0"/>
          <w:bCs/>
          <w:sz w:val="18"/>
          <w:szCs w:val="20"/>
        </w:rPr>
        <w:t xml:space="preserve">interaction </w:t>
      </w:r>
      <w:r w:rsidRPr="00B50C56">
        <w:rPr>
          <w:b w:val="0"/>
          <w:bCs/>
          <w:sz w:val="18"/>
          <w:szCs w:val="20"/>
        </w:rPr>
        <w:t xml:space="preserve">between plume collapse and the flow field around plumes </w:t>
      </w:r>
      <w:r w:rsidR="00157DE3" w:rsidRPr="00B50C56">
        <w:rPr>
          <w:b w:val="0"/>
          <w:bCs/>
          <w:sz w:val="18"/>
          <w:szCs w:val="20"/>
        </w:rPr>
        <w:t>w</w:t>
      </w:r>
      <w:r w:rsidR="003F3016" w:rsidRPr="00B50C56">
        <w:rPr>
          <w:b w:val="0"/>
          <w:bCs/>
          <w:sz w:val="18"/>
          <w:szCs w:val="20"/>
        </w:rPr>
        <w:t>as</w:t>
      </w:r>
      <w:r w:rsidR="00157DE3" w:rsidRPr="00B50C56">
        <w:rPr>
          <w:b w:val="0"/>
          <w:bCs/>
          <w:sz w:val="18"/>
          <w:szCs w:val="20"/>
        </w:rPr>
        <w:t xml:space="preserve"> </w:t>
      </w:r>
      <w:r w:rsidRPr="00B50C56">
        <w:rPr>
          <w:b w:val="0"/>
          <w:bCs/>
          <w:sz w:val="18"/>
          <w:szCs w:val="20"/>
        </w:rPr>
        <w:t xml:space="preserve">well </w:t>
      </w:r>
      <w:r w:rsidR="00157DE3" w:rsidRPr="00B50C56">
        <w:rPr>
          <w:b w:val="0"/>
          <w:bCs/>
          <w:sz w:val="18"/>
          <w:szCs w:val="20"/>
        </w:rPr>
        <w:t xml:space="preserve">captured </w:t>
      </w:r>
      <w:r w:rsidRPr="00B50C56">
        <w:rPr>
          <w:b w:val="0"/>
          <w:bCs/>
          <w:sz w:val="18"/>
          <w:szCs w:val="20"/>
        </w:rPr>
        <w:t>in full temporal evolution. Especially</w:t>
      </w:r>
      <w:r w:rsidR="00613446" w:rsidRPr="00B50C56">
        <w:rPr>
          <w:b w:val="0"/>
          <w:bCs/>
          <w:sz w:val="18"/>
          <w:szCs w:val="20"/>
        </w:rPr>
        <w:t>, the</w:t>
      </w:r>
      <w:r w:rsidRPr="00B50C56">
        <w:rPr>
          <w:b w:val="0"/>
          <w:bCs/>
          <w:sz w:val="18"/>
          <w:szCs w:val="20"/>
        </w:rPr>
        <w:t xml:space="preserve"> </w:t>
      </w:r>
      <w:r w:rsidR="00157DE3" w:rsidRPr="00B50C56">
        <w:rPr>
          <w:b w:val="0"/>
          <w:bCs/>
          <w:sz w:val="18"/>
          <w:szCs w:val="20"/>
        </w:rPr>
        <w:t xml:space="preserve">axial velocity measured in </w:t>
      </w:r>
      <w:r w:rsidRPr="00B50C56">
        <w:rPr>
          <w:b w:val="0"/>
          <w:bCs/>
          <w:sz w:val="18"/>
          <w:szCs w:val="20"/>
        </w:rPr>
        <w:t xml:space="preserve">this study provides </w:t>
      </w:r>
      <w:r w:rsidR="00A06031" w:rsidRPr="00B50C56">
        <w:rPr>
          <w:b w:val="0"/>
          <w:bCs/>
          <w:sz w:val="18"/>
          <w:szCs w:val="20"/>
        </w:rPr>
        <w:t>primary</w:t>
      </w:r>
      <w:r w:rsidRPr="00B50C56">
        <w:rPr>
          <w:b w:val="0"/>
          <w:bCs/>
          <w:sz w:val="18"/>
          <w:szCs w:val="20"/>
        </w:rPr>
        <w:t xml:space="preserve"> validation data for computational fluid dynamics (CFD) modelers in </w:t>
      </w:r>
      <w:r w:rsidR="00157DE3" w:rsidRPr="00B50C56">
        <w:rPr>
          <w:b w:val="0"/>
          <w:bCs/>
          <w:sz w:val="18"/>
          <w:szCs w:val="20"/>
        </w:rPr>
        <w:t xml:space="preserve">the </w:t>
      </w:r>
      <w:r w:rsidRPr="00B50C56">
        <w:rPr>
          <w:b w:val="0"/>
          <w:bCs/>
          <w:sz w:val="18"/>
          <w:szCs w:val="20"/>
        </w:rPr>
        <w:t>Engine Combustion Network (ECN) community. Meanwhile, x-ray extinction radiography was also applied for quantitative plume measurement</w:t>
      </w:r>
      <w:r w:rsidR="003C4337" w:rsidRPr="00B50C56">
        <w:rPr>
          <w:b w:val="0"/>
          <w:bCs/>
          <w:sz w:val="18"/>
          <w:szCs w:val="20"/>
        </w:rPr>
        <w:t xml:space="preserve"> </w:t>
      </w:r>
      <w:r w:rsidR="003C4337" w:rsidRPr="00B50C56">
        <w:rPr>
          <w:b w:val="0"/>
          <w:bCs/>
          <w:sz w:val="18"/>
          <w:szCs w:val="20"/>
        </w:rPr>
        <w:fldChar w:fldCharType="begin" w:fldLock="1"/>
      </w:r>
      <w:r w:rsidR="004F50F5" w:rsidRPr="00B50C56">
        <w:rPr>
          <w:b w:val="0"/>
          <w:bCs/>
          <w:sz w:val="18"/>
          <w:szCs w:val="20"/>
        </w:rPr>
        <w:instrText>ADDIN CSL_CITATION {"citationItems":[{"id":"ITEM-1","itemData":{"DOI":"10.1016/j.expthermflusci.2017.07.015","ISSN":"08941777","abstract":"Gasoline direct injection (GDI) sprays are complex multiphase flows. When compared to multi-hole diesel sprays, the plumes are closely spaced, and the sprays are more likely to interact. The effects of multi-jet interaction on entrainment and spray targeting can be influenced by small variations in the mass fluxes from the holes, which in turn depend on transients in the needle movement and small-scale details of the internal geometry. In this paper, we present a comprehensive overview of a multi-institutional effort to experimentally characterize the internal geometry and near-nozzle flow of the Engine Combustion Network (ECN) Spray G gasoline injector. In order to develop a complete picture of the near-nozzle flow, a standardized setup was shared between facilities. A wide range of techniques were employed, including both X-ray and visible-light diagnostics. The novel aspects of this work include both new experimental measurements, and a comparison of the results across different techniques and facilities. The breadth and depth of the data reveal phenomena which were not apparent from analysis of the individual data sets. We show that plume-to-plume variations in the mass fluxes from the holes can cause large-scale asymmetries in the entrainment field and spray structure. Both internal flow transients and small-scale geometric features can have an effect on the external flow. The sharp turning angle of the flow into the holes also causes an inward vectoring of the plumes relative to the hole drill angle, which increases with time due to entrainment of gas into a low-pressure region between the plumes. These factors increase the likelihood of spray collapse with longer injection durations.","author":[{"dropping-particle":"","family":"Duke","given":"Daniel J.","non-dropping-particle":"","parse-names":false,"suffix":""},{"dropping-particle":"","family":"Kastengren","given":"Alan L.","non-dropping-particle":"","parse-names":false,"suffix":""},{"dropping-particle":"","family":"Matusik","given":"Katarzyna E.","non-dropping-particle":"","parse-names":false,"suffix":""},{"dropping-particle":"","family":"Swantek","given":"Andrew B.","non-dropping-particle":"","parse-names":false,"suffix":""},{"dropping-particle":"","family":"Powell","given":"Christopher F.","non-dropping-particle":"","parse-names":false,"suffix":""},{"dropping-particle":"","family":"Payri","given":"Raul","non-dropping-particle":"","parse-names":false,"suffix":""},{"dropping-particle":"","family":"Vaquerizo","given":"Daniel","non-dropping-particle":"","parse-names":false,"suffix":""},{"dropping-particle":"","family":"Itani","given":"Lama","non-dropping-particle":"","parse-names":false,"suffix":""},{"dropping-particle":"","family":"Bruneaux","given":"Gilles","non-dropping-particle":"","parse-names":false,"suffix":""},{"dropping-particle":"","family":"Grover","given":"Ronald O.","non-dropping-particle":"","parse-names":false,"suffix":""},{"dropping-particle":"","family":"Parrish","given":"Scott","non-dropping-particle":"","parse-names":false,"suffix":""},{"dropping-particle":"","family":"Markle","given":"Lee","non-dropping-particle":"","parse-names":false,"suffix":""},{"dropping-particle":"","family":"Schmidt","given":"David","non-dropping-particle":"","parse-names":false,"suffix":""},{"dropping-particle":"","family":"Manin","given":"Julien","non-dropping-particle":"","parse-names":false,"suffix":""},{"dropping-particle":"","family":"Skeen","given":"Scott A.","non-dropping-particle":"","parse-names":false,"suffix":""},{"dropping-particle":"","family":"Pickett","given":"Lyle M.","non-dropping-particle":"","parse-names":false,"suffix":""}],"container-title":"Experimental Thermal and Fluid Science","id":"ITEM-1","issue":"December 2016","issued":{"date-parts":[["2017"]]},"page":"608-621","publisher":"Elsevier","title":"Internal and near nozzle measurements of Engine Combustion Network “Spray G” gasoline direct injectors","type":"article-journal","volume":"88"},"uris":["http://www.mendeley.com/documents/?uuid=0d7d2a11-fec3-4d51-ac82-3241db2dd783"]}],"mendeley":{"formattedCitation":"[14]","plainTextFormattedCitation":"[14]","previouslyFormattedCitation":"[14]"},"properties":{"noteIndex":0},"schema":"https://github.com/citation-style-language/schema/raw/master/csl-citation.json"}</w:instrText>
      </w:r>
      <w:r w:rsidR="003C4337" w:rsidRPr="00B50C56">
        <w:rPr>
          <w:b w:val="0"/>
          <w:bCs/>
          <w:sz w:val="18"/>
          <w:szCs w:val="20"/>
        </w:rPr>
        <w:fldChar w:fldCharType="separate"/>
      </w:r>
      <w:r w:rsidR="007C5429" w:rsidRPr="00B50C56">
        <w:rPr>
          <w:b w:val="0"/>
          <w:bCs/>
          <w:noProof/>
          <w:sz w:val="18"/>
          <w:szCs w:val="20"/>
        </w:rPr>
        <w:t>[14]</w:t>
      </w:r>
      <w:r w:rsidR="003C4337" w:rsidRPr="00B50C56">
        <w:rPr>
          <w:b w:val="0"/>
          <w:bCs/>
          <w:sz w:val="18"/>
          <w:szCs w:val="20"/>
        </w:rPr>
        <w:fldChar w:fldCharType="end"/>
      </w:r>
      <w:r w:rsidRPr="00B50C56">
        <w:rPr>
          <w:b w:val="0"/>
          <w:bCs/>
          <w:sz w:val="18"/>
          <w:szCs w:val="20"/>
        </w:rPr>
        <w:t xml:space="preserve">. This computed tomography (CT) </w:t>
      </w:r>
      <w:r w:rsidR="00157DE3" w:rsidRPr="00B50C56">
        <w:rPr>
          <w:b w:val="0"/>
          <w:bCs/>
          <w:sz w:val="18"/>
          <w:szCs w:val="20"/>
        </w:rPr>
        <w:t xml:space="preserve">is </w:t>
      </w:r>
      <w:r w:rsidRPr="00B50C56">
        <w:rPr>
          <w:b w:val="0"/>
          <w:bCs/>
          <w:sz w:val="18"/>
          <w:szCs w:val="20"/>
        </w:rPr>
        <w:t>based on the line-of-sight measurement</w:t>
      </w:r>
      <w:r w:rsidR="00157DE3" w:rsidRPr="00B50C56">
        <w:rPr>
          <w:b w:val="0"/>
          <w:bCs/>
          <w:sz w:val="18"/>
          <w:szCs w:val="20"/>
        </w:rPr>
        <w:t>s</w:t>
      </w:r>
      <w:r w:rsidRPr="00B50C56">
        <w:rPr>
          <w:b w:val="0"/>
          <w:bCs/>
          <w:sz w:val="18"/>
          <w:szCs w:val="20"/>
        </w:rPr>
        <w:t>, however, since it has sufficient power and negligible scattering issue</w:t>
      </w:r>
      <w:r w:rsidR="00157DE3" w:rsidRPr="00B50C56">
        <w:rPr>
          <w:b w:val="0"/>
          <w:bCs/>
          <w:sz w:val="18"/>
          <w:szCs w:val="20"/>
        </w:rPr>
        <w:t>s</w:t>
      </w:r>
      <w:r w:rsidRPr="00B50C56">
        <w:rPr>
          <w:b w:val="0"/>
          <w:bCs/>
          <w:sz w:val="18"/>
          <w:szCs w:val="20"/>
        </w:rPr>
        <w:t xml:space="preserve">, it does not suffer from </w:t>
      </w:r>
      <w:r w:rsidR="00157DE3" w:rsidRPr="00B50C56">
        <w:rPr>
          <w:b w:val="0"/>
          <w:bCs/>
          <w:sz w:val="18"/>
          <w:szCs w:val="20"/>
        </w:rPr>
        <w:t>concerns associated with high optical density</w:t>
      </w:r>
      <w:r w:rsidRPr="00B50C56">
        <w:rPr>
          <w:b w:val="0"/>
          <w:bCs/>
          <w:sz w:val="18"/>
          <w:szCs w:val="20"/>
        </w:rPr>
        <w:t xml:space="preserve"> in the near nozzle region. For this reason, plume direction at a plane close to the nozzle tip (2mm downstream) could be measured. Detailed quantification including needle motion and hole-to-hole variation in injection mass was also enabled by x-ray diagnostics</w:t>
      </w:r>
      <w:r w:rsidR="00157DE3" w:rsidRPr="00B50C56">
        <w:rPr>
          <w:b w:val="0"/>
          <w:bCs/>
          <w:sz w:val="18"/>
          <w:szCs w:val="20"/>
        </w:rPr>
        <w:t>.</w:t>
      </w:r>
      <w:r w:rsidRPr="00B50C56">
        <w:rPr>
          <w:b w:val="0"/>
          <w:bCs/>
          <w:sz w:val="18"/>
          <w:szCs w:val="20"/>
        </w:rPr>
        <w:t xml:space="preserve"> </w:t>
      </w:r>
      <w:r w:rsidR="00157DE3" w:rsidRPr="00B50C56">
        <w:rPr>
          <w:b w:val="0"/>
          <w:bCs/>
          <w:sz w:val="18"/>
          <w:szCs w:val="20"/>
        </w:rPr>
        <w:t>H</w:t>
      </w:r>
      <w:r w:rsidRPr="00B50C56">
        <w:rPr>
          <w:b w:val="0"/>
          <w:bCs/>
          <w:sz w:val="18"/>
          <w:szCs w:val="20"/>
        </w:rPr>
        <w:t>owever, the data was restricted to a non-heated ambient condition as well as certain limited planes. To overcome this technical issue, a novel approach using high-speed LED has been developed</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{"citationItems":[{"id":"ITEM-1","itemData":{"DOI":"10.1007/s00348-020-2885-0","ISBN":"0123456789","ISSN":"14321114","abstract":"Abstract: The method for direct injection of fuel in the cylinder of an IC engines is important to high-efficiency and low-emission performance. Optical spray diagnostics plays an important role in understanding plume movement and interaction for multi-hole injectors, and providing baseline understanding used for computational optimization of fuel delivery. Traditional planar or line-of-sight diagnostics fail to capture the liquid distribution because of optical thickness concerns. This work proposes a high-speed (67 kHz) extinction imaging technique at various injector rotations coupled to computed tomography (CT) for time-resolved reconstruction of liquid volume fraction in three dimensions. The number of views selected and processing were based on synthetic (modeled) liquid volume fraction data where extinction and CT adequately reconstructed each plume. The exercise showed that for an 8-hole, symmetric-design injector (ECN Spray G), only three different views are enough to reproduce the direction of each plume, and particularly the mean plume direction. Therefore, the number of views was minimized for experiments to save expense. Measurements applying this limited-view technique confirm plume–plume variations also detected with mechanical patternation, while providing better spatial and temporal resolution than achieved previously. Uncertainties due to the limited view within pressurized spray chambers, the droplet size, and optically thick regions are discussed. Graphic abstract: [Figure not available: see fulltext.].","author":[{"dropping-particle":"","family":"Weiss","given":"Lukas","non-dropping-particle":"","parse-names":false,"suffix":""},{"dropping-particle":"","family":"Wensing","given":"Michael","non-dropping-particle":"","parse-names":false,"suffix":""},{"dropping-particle":"","family":"Hwang","given":"Joonsik","non-dropping-particle":"","parse-names":false,"suffix":""},{"dropping-particle":"","family":"Pickett","given":"Lyle M.","non-dropping-particle":"","parse-names":false,"suffix":""},{"dropping-particle":"","family":"Skeen","given":"Scott A.","non-dropping-particle":"","parse-names":false,"suffix":""}],"container-title":"Experiments in Fluids","id":"ITEM-1","issue":"2","issued":{"date-parts":[["2020"]]},"page":"1-17","publisher":"Springer Berlin Heidelberg","title":"Development of limited-view tomography for measurement of Spray G plume direction and liquid volume fraction","type":"article-journal","volume":"61"},"uris":["http://www.mendeley.com/documents/?uuid=0d553ea1-23f9-41a1-b13a-fb50b6140496"]}],"mendeley":{"formattedCitation":"[15]","plainTextFormattedCitation":"[15]","previouslyFormattedCitation":"[15]"},"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[15]</w:t>
      </w:r>
      <w:r w:rsidR="005B2705" w:rsidRPr="00B50C56">
        <w:rPr>
          <w:b w:val="0"/>
          <w:bCs/>
          <w:sz w:val="18"/>
          <w:szCs w:val="20"/>
        </w:rPr>
        <w:fldChar w:fldCharType="end"/>
      </w:r>
      <w:r w:rsidRPr="00B50C56">
        <w:rPr>
          <w:b w:val="0"/>
          <w:bCs/>
          <w:sz w:val="18"/>
          <w:szCs w:val="20"/>
        </w:rPr>
        <w:t xml:space="preserve">. This technique utilizes the extinction method to acquire line-of-sight projected liquid volume (PLV) in multiple viewing angles to construct three-dimensional information of liquid volume fraction (LVF). It </w:t>
      </w:r>
      <w:r w:rsidR="00157DE3" w:rsidRPr="00B50C56">
        <w:rPr>
          <w:b w:val="0"/>
          <w:bCs/>
          <w:sz w:val="18"/>
          <w:szCs w:val="20"/>
        </w:rPr>
        <w:t xml:space="preserve">was proven capable </w:t>
      </w:r>
      <w:proofErr w:type="gramStart"/>
      <w:r w:rsidR="00157DE3" w:rsidRPr="00B50C56">
        <w:rPr>
          <w:b w:val="0"/>
          <w:bCs/>
          <w:sz w:val="18"/>
          <w:szCs w:val="20"/>
        </w:rPr>
        <w:t xml:space="preserve">of  </w:t>
      </w:r>
      <w:r w:rsidRPr="00B50C56">
        <w:rPr>
          <w:b w:val="0"/>
          <w:bCs/>
          <w:sz w:val="18"/>
          <w:szCs w:val="20"/>
        </w:rPr>
        <w:t>capturing</w:t>
      </w:r>
      <w:proofErr w:type="gramEnd"/>
      <w:r w:rsidRPr="00B50C56">
        <w:rPr>
          <w:b w:val="0"/>
          <w:bCs/>
          <w:sz w:val="18"/>
          <w:szCs w:val="20"/>
        </w:rPr>
        <w:t xml:space="preserve"> </w:t>
      </w:r>
      <w:r w:rsidR="00157DE3" w:rsidRPr="00B50C56">
        <w:rPr>
          <w:b w:val="0"/>
          <w:bCs/>
          <w:sz w:val="18"/>
          <w:szCs w:val="20"/>
        </w:rPr>
        <w:t xml:space="preserve">the </w:t>
      </w:r>
      <w:proofErr w:type="spellStart"/>
      <w:r w:rsidRPr="00B50C56">
        <w:rPr>
          <w:b w:val="0"/>
          <w:bCs/>
          <w:sz w:val="18"/>
          <w:szCs w:val="20"/>
        </w:rPr>
        <w:t>spatio</w:t>
      </w:r>
      <w:proofErr w:type="spellEnd"/>
      <w:r w:rsidRPr="00B50C56">
        <w:rPr>
          <w:b w:val="0"/>
          <w:bCs/>
          <w:sz w:val="18"/>
          <w:szCs w:val="20"/>
        </w:rPr>
        <w:t xml:space="preserve">-temporal (67.2 kHz) plume dynamics under various engine-like ambient conditions. </w:t>
      </w:r>
    </w:p>
    <w:p w14:paraId="7572A573" w14:textId="16C4CB8E" w:rsidR="00A53146" w:rsidRPr="00B50C56" w:rsidRDefault="00A53146" w:rsidP="00687A66">
      <w:pPr>
        <w:pStyle w:val="Head1"/>
        <w:jc w:val="both"/>
        <w:rPr>
          <w:b w:val="0"/>
          <w:bCs/>
          <w:sz w:val="18"/>
          <w:szCs w:val="20"/>
        </w:rPr>
      </w:pPr>
      <w:r w:rsidRPr="00B50C56">
        <w:rPr>
          <w:b w:val="0"/>
          <w:bCs/>
          <w:sz w:val="18"/>
          <w:szCs w:val="20"/>
        </w:rPr>
        <w:t xml:space="preserve">There </w:t>
      </w:r>
      <w:r w:rsidR="00157DE3" w:rsidRPr="00B50C56">
        <w:rPr>
          <w:b w:val="0"/>
          <w:bCs/>
          <w:sz w:val="18"/>
          <w:szCs w:val="20"/>
        </w:rPr>
        <w:t>have also</w:t>
      </w:r>
      <w:r w:rsidRPr="00B50C56">
        <w:rPr>
          <w:b w:val="0"/>
          <w:bCs/>
          <w:sz w:val="18"/>
          <w:szCs w:val="20"/>
        </w:rPr>
        <w:t xml:space="preserve"> been significant efforts to understand spray dynamics using CFD. As the most practical CFD approach,</w:t>
      </w:r>
      <w:r w:rsidR="004E13FC" w:rsidRPr="00B50C56">
        <w:rPr>
          <w:b w:val="0"/>
          <w:bCs/>
          <w:sz w:val="18"/>
          <w:szCs w:val="20"/>
        </w:rPr>
        <w:t xml:space="preserve"> </w:t>
      </w:r>
      <w:r w:rsidRPr="00B50C56">
        <w:rPr>
          <w:b w:val="0"/>
          <w:bCs/>
          <w:sz w:val="18"/>
          <w:szCs w:val="20"/>
        </w:rPr>
        <w:t>Lagrangian simulation</w:t>
      </w:r>
      <w:r w:rsidR="00157DE3" w:rsidRPr="00B50C56">
        <w:rPr>
          <w:b w:val="0"/>
          <w:bCs/>
          <w:sz w:val="18"/>
          <w:szCs w:val="20"/>
        </w:rPr>
        <w:t>s</w:t>
      </w:r>
      <w:r w:rsidRPr="00B50C56">
        <w:rPr>
          <w:b w:val="0"/>
          <w:bCs/>
          <w:sz w:val="18"/>
          <w:szCs w:val="20"/>
        </w:rPr>
        <w:t xml:space="preserve"> </w:t>
      </w:r>
      <w:r w:rsidR="00157DE3" w:rsidRPr="00B50C56">
        <w:rPr>
          <w:b w:val="0"/>
          <w:bCs/>
          <w:sz w:val="18"/>
          <w:szCs w:val="20"/>
        </w:rPr>
        <w:t xml:space="preserve">have </w:t>
      </w:r>
      <w:r w:rsidRPr="00B50C56">
        <w:rPr>
          <w:b w:val="0"/>
          <w:bCs/>
          <w:sz w:val="18"/>
          <w:szCs w:val="20"/>
        </w:rPr>
        <w:t xml:space="preserve">been considered. Previous research </w:t>
      </w:r>
      <w:r w:rsidR="004F50F5" w:rsidRPr="00B50C56">
        <w:rPr>
          <w:b w:val="0"/>
          <w:bCs/>
          <w:sz w:val="18"/>
          <w:szCs w:val="20"/>
        </w:rPr>
        <w:t>by</w:t>
      </w:r>
      <w:r w:rsidRPr="00B50C56">
        <w:rPr>
          <w:b w:val="0"/>
          <w:bCs/>
          <w:sz w:val="18"/>
          <w:szCs w:val="20"/>
        </w:rPr>
        <w:t xml:space="preserve"> Paredi et al., demonstrated </w:t>
      </w:r>
      <w:r w:rsidR="00157DE3" w:rsidRPr="00B50C56">
        <w:rPr>
          <w:b w:val="0"/>
          <w:bCs/>
          <w:sz w:val="18"/>
          <w:szCs w:val="20"/>
        </w:rPr>
        <w:t xml:space="preserve">the </w:t>
      </w:r>
      <w:r w:rsidRPr="00B50C56">
        <w:rPr>
          <w:b w:val="0"/>
          <w:bCs/>
          <w:sz w:val="18"/>
          <w:szCs w:val="20"/>
        </w:rPr>
        <w:t>prediction of spray and air-fuel mixing process of GDI spray under ECN Spray G condition</w:t>
      </w:r>
      <w:r w:rsidR="00A83998" w:rsidRPr="00B50C56">
        <w:rPr>
          <w:b w:val="0"/>
          <w:bCs/>
          <w:sz w:val="18"/>
          <w:szCs w:val="20"/>
        </w:rPr>
        <w:t>s</w:t>
      </w:r>
      <w:r w:rsidR="005B2705" w:rsidRPr="00B50C56">
        <w:rPr>
          <w:b w:val="0"/>
          <w:bCs/>
          <w:sz w:val="18"/>
          <w:szCs w:val="20"/>
        </w:rPr>
        <w:t xml:space="preserve"> </w:t>
      </w:r>
      <w:r w:rsidR="005B2705" w:rsidRPr="00B50C56">
        <w:rPr>
          <w:b w:val="0"/>
          <w:bCs/>
          <w:sz w:val="18"/>
          <w:szCs w:val="20"/>
        </w:rPr>
        <w:fldChar w:fldCharType="begin" w:fldLock="1"/>
      </w:r>
      <w:r w:rsidR="008B5945" w:rsidRPr="00B50C56">
        <w:rPr>
          <w:b w:val="0"/>
          <w:bCs/>
          <w:sz w:val="18"/>
          <w:szCs w:val="20"/>
        </w:rPr>
        <w:instrText>ADDIN CSL_CITATION {"citationItems":[{"id":"ITEM-1","itemData":{"DOI":"10.1177/1468087419868020","ISSN":"20413149","abstract":"A detailed prediction of injection and air–fuel mixing is fundamental in modern direct injection, spark-ignition engines to guarantee a stable and efficient combustion process and to minimize pollutant formation. Within this context, computational fluid dynamics simulations nowadays represent a powerful tool to understand the in-cylinder evolution of spray and air–fuel charge. To guarantee the accuracy of the adopted multidimensional spray sub-models, it is mandatory to validate the computed results against available experimental data under well-defined operating conditions. To this end, in this work, the authors proposed the calibration and validation of a comprehensive set of spray sub-models by means of the simulation of the Spray G experiment, available in the context of the engine combustion network. For a suitable validation of the proposed numerical setup in addition to the baseline condition, gasoline direct injection operating points typical of early injection with homogeneous operation, late injection with high ambient density and flash boiling with enhanced fuel evaporation were also simulated. Numerical computations were validated against a wide set of available experimental data by means of an accurate post-processing analysis taking into account axial liquid and vapor penetrations, gas-phase velocity between spray plumes, droplet size, plume liquid velocity, direction and mass distribution. Satisfactory results were achieved with the proposed setup, which is able to predict gasoline spray evolution under different operating conditions.","author":[{"dropping-particle":"","family":"Paredi","given":"Davide","non-dropping-particle":"","parse-names":false,"suffix":""},{"dropping-particle":"","family":"Lucchini","given":"Tommaso","non-dropping-particle":"","parse-names":false,"suffix":""},{"dropping-particle":"","family":"D’Errico","given":"Gianluca","non-dropping-particle":"","parse-names":false,"suffix":""},{"dropping-particle":"","family":"Onorati","given":"Angelo","non-dropping-particle":"","parse-names":false,"suffix":""},{"dropping-particle":"","family":"Pickett","given":"Lyle","non-dropping-particle":"","parse-names":false,"suffix":""},{"dropping-particle":"","family":"Lacey","given":"Joshua","non-dropping-particle":"","parse-names":false,"suffix":""}],"container-title":"International Journal of Engine Research","id":"ITEM-1","issue":"1","issued":{"date-parts":[["2020"]]},"page":"199-216","title":"Validation of a comprehensive computational fluid dynamics methodology to predict the direct injection process of gasoline sprays using Spray G experimental data","type":"article-journal","volume":"21"},"uris":["http://www.mendeley.com/documents/?uuid=7e70be61-1bfc-4456-8ed4-4192c56d6b54"]}],"mendeley":{"formattedCitation":"[16]","plainTextFormattedCitation":"[16]","previouslyFormattedCitation":"[16]"},"properties":{"noteIndex":0},"schema":"https://github.com/citation-style-language/schema/raw/master/csl-citation.json"}</w:instrText>
      </w:r>
      <w:r w:rsidR="005B2705" w:rsidRPr="00B50C56">
        <w:rPr>
          <w:b w:val="0"/>
          <w:bCs/>
          <w:sz w:val="18"/>
          <w:szCs w:val="20"/>
        </w:rPr>
        <w:fldChar w:fldCharType="separate"/>
      </w:r>
      <w:r w:rsidR="004F50F5" w:rsidRPr="00B50C56">
        <w:rPr>
          <w:b w:val="0"/>
          <w:bCs/>
          <w:noProof/>
          <w:sz w:val="18"/>
          <w:szCs w:val="20"/>
        </w:rPr>
        <w:t>[16]</w:t>
      </w:r>
      <w:r w:rsidR="005B2705" w:rsidRPr="00B50C56">
        <w:rPr>
          <w:b w:val="0"/>
          <w:bCs/>
          <w:sz w:val="18"/>
          <w:szCs w:val="20"/>
        </w:rPr>
        <w:fldChar w:fldCharType="end"/>
      </w:r>
      <w:r w:rsidRPr="00B50C56">
        <w:rPr>
          <w:b w:val="0"/>
          <w:bCs/>
          <w:sz w:val="18"/>
          <w:szCs w:val="20"/>
        </w:rPr>
        <w:t>. The CFD result</w:t>
      </w:r>
      <w:r w:rsidR="00157DE3" w:rsidRPr="00B50C56">
        <w:rPr>
          <w:b w:val="0"/>
          <w:bCs/>
          <w:sz w:val="18"/>
          <w:szCs w:val="20"/>
        </w:rPr>
        <w:t>s</w:t>
      </w:r>
      <w:r w:rsidRPr="00B50C56">
        <w:rPr>
          <w:b w:val="0"/>
          <w:bCs/>
          <w:sz w:val="18"/>
          <w:szCs w:val="20"/>
        </w:rPr>
        <w:t xml:space="preserve"> showed </w:t>
      </w:r>
      <w:r w:rsidR="005976C3" w:rsidRPr="00B50C56">
        <w:rPr>
          <w:b w:val="0"/>
          <w:bCs/>
          <w:sz w:val="18"/>
          <w:szCs w:val="20"/>
        </w:rPr>
        <w:t>good</w:t>
      </w:r>
      <w:r w:rsidRPr="00B50C56">
        <w:rPr>
          <w:b w:val="0"/>
          <w:bCs/>
          <w:sz w:val="18"/>
          <w:szCs w:val="20"/>
        </w:rPr>
        <w:t xml:space="preserve"> agreement with experimental results from various institutes. The authors proposed the calibration and validation of a comprehensive set of spray sub-models. Meanwhile, </w:t>
      </w:r>
      <w:r w:rsidR="0078092E" w:rsidRPr="00B50C56">
        <w:rPr>
          <w:b w:val="0"/>
          <w:bCs/>
          <w:sz w:val="18"/>
          <w:szCs w:val="20"/>
        </w:rPr>
        <w:t xml:space="preserve">based on the </w:t>
      </w:r>
      <w:r w:rsidR="004F50F5" w:rsidRPr="00B50C56">
        <w:rPr>
          <w:b w:val="0"/>
          <w:bCs/>
          <w:sz w:val="18"/>
          <w:szCs w:val="20"/>
        </w:rPr>
        <w:t xml:space="preserve">study of Payri </w:t>
      </w:r>
      <w:r w:rsidR="0078092E" w:rsidRPr="00B50C56">
        <w:rPr>
          <w:b w:val="0"/>
          <w:bCs/>
          <w:sz w:val="18"/>
          <w:szCs w:val="20"/>
        </w:rPr>
        <w:t>et al., it is noted that the Lagrangian</w:t>
      </w:r>
      <w:r w:rsidRPr="00B50C56">
        <w:rPr>
          <w:b w:val="0"/>
          <w:bCs/>
          <w:sz w:val="18"/>
          <w:szCs w:val="20"/>
        </w:rPr>
        <w:t xml:space="preserve"> simulations under flash-boiling condition require extensive parameter tuning and lack robustness, which limits the</w:t>
      </w:r>
      <w:r w:rsidR="00157DE3" w:rsidRPr="00B50C56">
        <w:rPr>
          <w:b w:val="0"/>
          <w:bCs/>
          <w:sz w:val="18"/>
          <w:szCs w:val="20"/>
        </w:rPr>
        <w:t>ir</w:t>
      </w:r>
      <w:r w:rsidRPr="00B50C56">
        <w:rPr>
          <w:b w:val="0"/>
          <w:bCs/>
          <w:sz w:val="18"/>
          <w:szCs w:val="20"/>
        </w:rPr>
        <w:t xml:space="preserve"> scope and predictive capabilit</w:t>
      </w:r>
      <w:r w:rsidR="004F50F5" w:rsidRPr="00B50C56">
        <w:rPr>
          <w:b w:val="0"/>
          <w:bCs/>
          <w:sz w:val="18"/>
          <w:szCs w:val="20"/>
        </w:rPr>
        <w:t xml:space="preserve">y </w:t>
      </w:r>
      <w:r w:rsidR="004F50F5" w:rsidRPr="00B50C56">
        <w:rPr>
          <w:b w:val="0"/>
          <w:bCs/>
          <w:sz w:val="18"/>
          <w:szCs w:val="20"/>
        </w:rPr>
        <w:fldChar w:fldCharType="begin" w:fldLock="1"/>
      </w:r>
      <w:r w:rsidR="008B5945" w:rsidRPr="00B50C56">
        <w:rPr>
          <w:b w:val="0"/>
          <w:bCs/>
          <w:sz w:val="18"/>
          <w:szCs w:val="20"/>
        </w:rPr>
        <w:instrText>ADDIN CSL_CITATION {"citationItems":[{"id":"ITEM-1","itemData":{"author":[{"dropping-particle":"","family":"Fuels","given":"Different","non-dropping-particle":"","parse-names":false,"suffix":""}],"id":"ITEM-1","issued":{"date-parts":[["2021"]]},"page":"1-23","title":"Different Fuels","type":"article-journal"},"uris":["http://www.mendeley.com/documents/?uuid=0db4e4ad-6ebe-4312-94ca-c07dc99b21b4"]}],"mendeley":{"formattedCitation":"[17]","plainTextFormattedCitation":"[17]","previouslyFormattedCitation":"[17]"},"properties":{"noteIndex":0},"schema":"https://github.com/citation-style-language/schema/raw/master/csl-citation.json"}</w:instrText>
      </w:r>
      <w:r w:rsidR="004F50F5" w:rsidRPr="00B50C56">
        <w:rPr>
          <w:b w:val="0"/>
          <w:bCs/>
          <w:sz w:val="18"/>
          <w:szCs w:val="20"/>
        </w:rPr>
        <w:fldChar w:fldCharType="separate"/>
      </w:r>
      <w:r w:rsidR="004F50F5" w:rsidRPr="00B50C56">
        <w:rPr>
          <w:b w:val="0"/>
          <w:bCs/>
          <w:noProof/>
          <w:sz w:val="18"/>
          <w:szCs w:val="20"/>
        </w:rPr>
        <w:t>[17]</w:t>
      </w:r>
      <w:r w:rsidR="004F50F5" w:rsidRPr="00B50C56">
        <w:rPr>
          <w:b w:val="0"/>
          <w:bCs/>
          <w:sz w:val="18"/>
          <w:szCs w:val="20"/>
        </w:rPr>
        <w:fldChar w:fldCharType="end"/>
      </w:r>
      <w:r w:rsidRPr="00B50C56">
        <w:rPr>
          <w:b w:val="0"/>
          <w:bCs/>
          <w:sz w:val="18"/>
          <w:szCs w:val="20"/>
        </w:rPr>
        <w:t xml:space="preserve">. In </w:t>
      </w:r>
      <w:r w:rsidRPr="00B50C56">
        <w:rPr>
          <w:b w:val="0"/>
          <w:bCs/>
          <w:sz w:val="18"/>
          <w:szCs w:val="20"/>
        </w:rPr>
        <w:lastRenderedPageBreak/>
        <w:t>terms of the Eulerian approach</w:t>
      </w:r>
      <w:r w:rsidR="00D70B7A" w:rsidRPr="00B50C56">
        <w:rPr>
          <w:b w:val="0"/>
          <w:bCs/>
          <w:sz w:val="18"/>
          <w:szCs w:val="20"/>
        </w:rPr>
        <w:t xml:space="preserve">, </w:t>
      </w:r>
      <w:r w:rsidRPr="00B50C56">
        <w:rPr>
          <w:b w:val="0"/>
          <w:bCs/>
          <w:sz w:val="18"/>
          <w:szCs w:val="20"/>
        </w:rPr>
        <w:t>the Homogeneous Relaxation Model (HRM) has been widely utilized for both diesel and gasoline sprays</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{"citationItems":[{"id":"ITEM-1","itemData":{"DOI":"10.4271/2012-01-1269","abstract":"The internal flow in an injector is greatly affected by cavitation formation, and this in turn impacts the spray characteristics of diesel injectors. In the current work, the performance of the Homogeneous Relaxation Model (HRM) in simulating cavitation inside a diesel injector is evaluated. This model is based on the assumption of homogeneous flow, and was originally developed for flash boiling simulations. However, the model can potentially simulate the spectrum of vaporization mechanisms ranging from cavitation to flash boiling through the use of an empirical time scale which depends on the thermodynamic conditions of the injector fuel. A lower value of this time scale represents a lower deviation from thermal equilibrium conditions, which is an acceptable assumption for small-scale cavitating flows. Another important advantage is the ability of this model to be easily coupled with real fuel models. In this work, a surrogate for diesel fuel is used in simulating planar throttle flow experiments. Copyright © 2012 SAE International.","author":[{"dropping-particle":"","family":"Neroorkar","given":"Kshitij","non-dropping-particle":"","parse-names":false,"suffix":""},{"dropping-particle":"","family":"Shields","given":"Bradley","non-dropping-particle":"","parse-names":false,"suffix":""},{"dropping-particle":"","family":"Grover","given":"Ronald O.","non-dropping-particle":"","parse-names":false,"suffix":""},{"dropping-particle":"","family":"Plazas Torres","given":"Alejandro","non-dropping-particle":"","parse-names":false,"suffix":""},{"dropping-particle":"","family":"Schmidt","given":"David","non-dropping-particle":"","parse-names":false,"suffix":""}],"container-title":"SAE Technical Papers","id":"ITEM-1","issued":{"date-parts":[["2012"]]},"title":"Application of the homogeneous relaxation model to simulating cavitating flow of a diesel fuel","type":"article-journal"},"uris":["http://www.mendeley.com/documents/?uuid=b29e7375-2b33-40f3-acd3-086e979e64bb"]}],"mendeley":{"formattedCitation":"[18]","plainTextFormattedCitation":"[18]","previouslyFormattedCitation":"[18]"},"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[18]</w:t>
      </w:r>
      <w:r w:rsidR="005B2705" w:rsidRPr="00B50C56">
        <w:rPr>
          <w:b w:val="0"/>
          <w:bCs/>
          <w:sz w:val="18"/>
          <w:szCs w:val="20"/>
        </w:rPr>
        <w:fldChar w:fldCharType="end"/>
      </w:r>
      <w:r w:rsidR="005B2705" w:rsidRPr="00B50C56">
        <w:rPr>
          <w:b w:val="0"/>
          <w:bCs/>
          <w:sz w:val="18"/>
          <w:szCs w:val="20"/>
        </w:rPr>
        <w:fldChar w:fldCharType="begin" w:fldLock="1"/>
      </w:r>
      <w:r w:rsidR="004F50F5" w:rsidRPr="00B50C56">
        <w:rPr>
          <w:b w:val="0"/>
          <w:bCs/>
          <w:sz w:val="18"/>
          <w:szCs w:val="20"/>
        </w:rPr>
        <w:instrText>ADDIN CSL_CITATION {"citationItems":[{"id":"ITEM-1","itemData":{"DOI":"10.1016/j.ijmultiphaseflow.2018.04.012","ISSN":"03019322","abstract":"A computational approach to predict external spray characteristics for flashing and cavitating nozzles was presented and validated. It is developed as a fully Eulerian and compressible two-phase flow solver that simulates vaporization and condensation of the fuel using a Homogeneous Relaxation Model (HRM). The flow solver together with the interface area density model was applied to predict spray spreading angle. A method to identify spray plume boundary from the predicted flow field that offers a meaningful comparison to experimental definition was discussed in detail. Using the experimental data available in literature, a comparison between axi-symmetric and asymmetric nozzles was made to assess the nature of the influence of the nozzle geometry and the operating conditions on the ensuing spray. On the basis of this comparison, it was inferred that the spray plume angle of asymmetric nozzles is largely geometry dependent for a wide range of pressure ratios.","author":[{"dropping-particle":"","family":"Rachakonda","given":"Sampath K.","non-dropping-particle":"","parse-names":false,"suffix":""},{"dropping-particle":"","family":"Wang","given":"Yue","non-dropping-particle":"","parse-names":false,"suffix":""},{"dropping-particle":"","family":"Grover","given":"Ronald O.","non-dropping-particle":"","parse-names":false,"suffix":""},{"dropping-particle":"","family":"Moulai","given":"Maryam","non-dropping-particle":"","parse-names":false,"suffix":""},{"dropping-particle":"","family":"Baldwin","given":"Eli","non-dropping-particle":"","parse-names":false,"suffix":""},{"dropping-particle":"","family":"Zhang","given":"Gaoming","non-dropping-particle":"","parse-names":false,"suffix":""},{"dropping-particle":"","family":"Parrish","given":"Scott","non-dropping-particle":"","parse-names":false,"suffix":""},{"dropping-particle":"","family":"Diwakar","given":"Ramachandra","non-dropping-particle":"","parse-names":false,"suffix":""},{"dropping-particle":"","family":"Kuo","given":"Tang Wei","non-dropping-particle":"","parse-names":false,"suffix":""},{"dropping-particle":"","family":"Schmidt","given":"David P.","non-dropping-particle":"","parse-names":false,"suffix":""}],"container-title":"International Journal of Multiphase Flow","id":"ITEM-1","issued":{"date-parts":[["2018"]]},"page":"21-33","publisher":"Elsevier Ltd","title":"A computational approach to predict external spray characteristics for flashing and cavitating nozzles","type":"article-journal","volume":"106"},"uris":["http://www.mendeley.com/documents/?uuid=ad9b4bb2-e738-42fa-8b3e-5ed1f3e8d847"]}],"mendeley":{"formattedCitation":"[19]","plainTextFormattedCitation":"[19]","previouslyFormattedCitation":"[19]"},"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[19]</w:t>
      </w:r>
      <w:r w:rsidR="005B2705" w:rsidRPr="00B50C56">
        <w:rPr>
          <w:b w:val="0"/>
          <w:bCs/>
          <w:sz w:val="18"/>
          <w:szCs w:val="20"/>
        </w:rPr>
        <w:fldChar w:fldCharType="end"/>
      </w:r>
      <w:r w:rsidRPr="00B50C56">
        <w:rPr>
          <w:b w:val="0"/>
          <w:bCs/>
          <w:sz w:val="18"/>
          <w:szCs w:val="20"/>
        </w:rPr>
        <w:t>. The model uses the mass, energy, and momentum conservation laws and a phase transition</w:t>
      </w:r>
      <w:r w:rsidR="00D05AFF" w:rsidRPr="00B50C56">
        <w:rPr>
          <w:b w:val="0"/>
          <w:bCs/>
          <w:sz w:val="18"/>
          <w:szCs w:val="20"/>
        </w:rPr>
        <w:t xml:space="preserve"> equation</w:t>
      </w:r>
      <w:r w:rsidRPr="00B50C56">
        <w:rPr>
          <w:b w:val="0"/>
          <w:bCs/>
          <w:sz w:val="18"/>
          <w:szCs w:val="20"/>
        </w:rPr>
        <w:t>, which is determined by a time scale of the phase change. The HRM model showed its performance in capturing string cavitation and general tendency in flash-boiling sprays, however, recent studies showed a discrepancy between experimental results in quantitative comparison</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{"citationItems":[{"id":"ITEM-1","itemData":{"DOI":"10.1016/j.ijmultiphaseflow.2016.09.004","ISSN":"03019322","abstract":"A computational study was performed to investigate the influence of transient needle motion on gasoline direct injection (GDI) internal nozzle flow and near-field sprays. Simulations were conducted with a compressible Eulerian flow solver modeling liquid, vapor, and non-condensable gas phases with a diffuse interface. Variable rate generation and condensation of fuel vapor were captured using the homogeneous relaxation model (HRM). The non-flashing (spray G) and flashing (spray G2) conditions specified by the Engine Combustion Network were modeled using the nominal spray G nozzle geometry. Transient needle lift and wobble were based upon ensemble averaged X-ray imaging preformed at Argonne National Lab. The minimum needle lift simulated was 5 µm and dynamic mesh motion was achieved with Laplacian smoothing. The results were qualitatively validated against experimental imaging and the experimental rate of injection profile was captured accurately using pressure boundary conditions and needle motion to actuate the injection. Low needle lift is shown to result in vapor generation near the injector seat. Finally, the internal injector flow is shown to be highly complex, containing many transient and interacting vortices which result in perturbations in the spray angle and fluctuations in the mass flux. This complex internal flow also results in intermittent string flash-boiling when a strong vortex is injected and the resulting swirling spray contains a thermal non-equilibrium vapor core.","author":[{"dropping-particle":"","family":"Baldwin","given":"E. T.","non-dropping-particle":"","parse-names":false,"suffix":""},{"dropping-particle":"","family":"Grover","given":"R. O.","non-dropping-particle":"","parse-names":false,"suffix":""},{"dropping-particle":"","family":"Parrish","given":"S. E.","non-dropping-particle":"","parse-names":false,"suffix":""},{"dropping-particle":"","family":"Duke","given":"D. J.","non-dropping-particle":"","parse-names":false,"suffix":""},{"dropping-particle":"","family":"Matusik","given":"K. E.","non-dropping-particle":"","parse-names":false,"suffix":""},{"dropping-particle":"","family":"Powell","given":"C. F.","non-dropping-particle":"","parse-names":false,"suffix":""},{"dropping-particle":"","family":"Kastengren","given":"A. L.","non-dropping-particle":"","parse-names":false,"suffix":""},{"dropping-particle":"","family":"Schmidt","given":"D. P.","non-dropping-particle":"","parse-names":false,"suffix":""}],"container-title":"International Journal of Multiphase Flow","id":"ITEM-1","issued":{"date-parts":[["2016"]]},"page":"90-101","publisher":"Elsevier Ltd","title":"String flash-boiling in gasoline direct injection simulations with transient needle motion","type":"article-journal","volume":"87"},"uris":["http://www.mendeley.com/documents/?uuid=d1b910c4-630d-42c1-a101-d0f188a75ec5"]}],"mendeley":{"formattedCitation":"[20]","plainTextFormattedCitation":"[20]","previouslyFormattedCitation":"[20]"},"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[20]</w:t>
      </w:r>
      <w:r w:rsidR="005B2705" w:rsidRPr="00B50C56">
        <w:rPr>
          <w:b w:val="0"/>
          <w:bCs/>
          <w:sz w:val="18"/>
          <w:szCs w:val="20"/>
        </w:rPr>
        <w:fldChar w:fldCharType="end"/>
      </w:r>
      <w:r w:rsidR="005B2705" w:rsidRPr="00B50C56">
        <w:rPr>
          <w:b w:val="0"/>
          <w:bCs/>
          <w:sz w:val="18"/>
          <w:szCs w:val="20"/>
        </w:rPr>
        <w:fldChar w:fldCharType="begin" w:fldLock="1"/>
      </w:r>
      <w:r w:rsidR="004F50F5" w:rsidRPr="00B50C56">
        <w:rPr>
          <w:b w:val="0"/>
          <w:bCs/>
          <w:sz w:val="18"/>
          <w:szCs w:val="20"/>
        </w:rPr>
        <w:instrText>ADDIN CSL_CITATION {"citationItems":[{"id":"ITEM-1","itemData":{"DOI":"10.1615/AtomizSpr.2017016338","ISSN":"10445110","abstract":"A numerical parametric study was carried out for a conventional gasoline direct injection (GDI) fuel injector. The Homogeneous Relaxation Model (HRM) which is used in predicting cavitation and flash boiling point is shown to be able to predict non-flashing yet vaporizing moderately flashing and intensely flashing setups in accordance with the measurements of the pressure ration and the degree of superheat. Despite the HRM constants originally obtained for water under circumstances varying from GDI systems HRM is a desirable option for internal combustion engines whether diesel or gasoline fuel is used.","author":[{"dropping-particle":"","family":"Saha","given":"K.","non-dropping-particle":"","parse-names":false,"suffix":""},{"dropping-particle":"","family":"Som","given":"S.","non-dropping-particle":"","parse-names":false,"suffix":""},{"dropping-particle":"","family":"Battistoni","given":"M.","non-dropping-particle":"","parse-names":false,"suffix":""}],"container-title":"Atomization and Sprays","id":"ITEM-1","issue":"4","issued":{"date-parts":[["2017"]]},"page":"345-365","title":"Investigation of homogeneous relaxation model parameters and their implications for gasoline injectors","type":"article-journal","volume":"27"},"uris":["http://www.mendeley.com/documents/?uuid=f7426056-3276-4073-9da4-a47fc17f62b7"]}],"mendeley":{"formattedCitation":"[21]","plainTextFormattedCitation":"[21]","previouslyFormattedCitation":"[21]"},"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[21]</w:t>
      </w:r>
      <w:r w:rsidR="005B2705" w:rsidRPr="00B50C56">
        <w:rPr>
          <w:b w:val="0"/>
          <w:bCs/>
          <w:sz w:val="18"/>
          <w:szCs w:val="20"/>
        </w:rPr>
        <w:fldChar w:fldCharType="end"/>
      </w:r>
      <w:r w:rsidR="005B2705" w:rsidRPr="00B50C56">
        <w:rPr>
          <w:b w:val="0"/>
          <w:bCs/>
          <w:sz w:val="18"/>
          <w:szCs w:val="20"/>
        </w:rPr>
        <w:fldChar w:fldCharType="begin" w:fldLock="1"/>
      </w:r>
      <w:r w:rsidR="004F50F5" w:rsidRPr="00B50C56">
        <w:rPr>
          <w:b w:val="0"/>
          <w:bCs/>
          <w:sz w:val="18"/>
          <w:szCs w:val="20"/>
        </w:rPr>
        <w:instrText>ADDIN CSL_CITATION {"citationItems":[{"id":"ITEM-1","itemData":{"DOI":"10.4271/2020-01-0828","ISBN":"2020010828","ISSN":"01487191","abstract":"Understanding and prediction of flash-boiling spray behavior in gasoline direct-injection (GDI) engines remains a challenge. In this study, computational fluid dynamics (CFD) simulations using the homogeneous relaxation model (HRM) for not only internal nozzle flow but also external spray were evaluated using CONVERGE software and compared to experimental data. High-speed extinction imaging experiments were carried out in a real-size axial-hole transparent nozzle installed at the tip of machined GDI injector fueled with n-pentane under various ambient pressure conditions (Pa/Ps = 0.07-1.39). The width of the spray during injection was assessed by means of projected liquid volume, but the structure and timing for boil-off of liquid within the sac of the injector were also assessed after the end of injection, including cases with different designed sac volumes. Compared to the experiment, the default HRM model produces a more narrow liquid width, and a longer boil-off period, suggesting that the phase-change process is underestimated. When varying the HRM model constant to smaller values to promote evaporation, some level of improvement in predictions was observed, but the spray radial width and boil-off time were still underestimated. These results suggest the need for a detailed reexamination of the model.","author":[{"dropping-particle":"","family":"Hwang","given":"Joonsik","non-dropping-particle":"","parse-names":false,"suffix":""},{"dropping-particle":"","family":"Yasutomi","given":"Koji","non-dropping-particle":"","parse-names":false,"suffix":""},{"dropping-particle":"","family":"Arienti","given":"Marco","non-dropping-particle":"","parse-names":false,"suffix":""},{"dropping-particle":"","family":"Pickett","given":"Lyle M.","non-dropping-particle":"","parse-names":false,"suffix":""}],"container-title":"SAE Technical Papers","id":"ITEM-1","issue":"April","issued":{"date-parts":[["2020"]]},"page":"1-17","title":"Numerical Investigation of Near Nozzle Flash-Boiling Spray in an Axial-Hole Transparent Nozzle","type":"article-journal","volume":"2020-April"},"uris":["http://www.mendeley.com/documents/?uuid=6d57e303-a4f3-4e50-9c96-40820ac931a5"]}],"mendeley":{"formattedCitation":"[22]","plainTextFormattedCitation":"[22]","previouslyFormattedCitation":"[22]"},"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[22]</w:t>
      </w:r>
      <w:r w:rsidR="005B2705" w:rsidRPr="00B50C56">
        <w:rPr>
          <w:b w:val="0"/>
          <w:bCs/>
          <w:sz w:val="18"/>
          <w:szCs w:val="20"/>
        </w:rPr>
        <w:fldChar w:fldCharType="end"/>
      </w:r>
      <w:r w:rsidRPr="00B50C56">
        <w:rPr>
          <w:b w:val="0"/>
          <w:bCs/>
          <w:sz w:val="18"/>
          <w:szCs w:val="20"/>
        </w:rPr>
        <w:t xml:space="preserve">. </w:t>
      </w:r>
      <w:proofErr w:type="spellStart"/>
      <w:r w:rsidRPr="00B50C56">
        <w:rPr>
          <w:b w:val="0"/>
          <w:bCs/>
          <w:sz w:val="18"/>
          <w:szCs w:val="20"/>
        </w:rPr>
        <w:t>Saha</w:t>
      </w:r>
      <w:proofErr w:type="spellEnd"/>
      <w:r w:rsidRPr="00B50C56">
        <w:rPr>
          <w:b w:val="0"/>
          <w:bCs/>
          <w:sz w:val="18"/>
          <w:szCs w:val="20"/>
        </w:rPr>
        <w:t xml:space="preserve"> et al., performed a parametric study of HRM constants using ECN Spray G configuration</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{"citationItems":[{"id":"ITEM-1","itemData":{"DOI":"10.1615/AtomizSpr.2017016338","ISSN":"10445110","abstract":"A numerical parametric study was carried out for a conventional gasoline direct injection (GDI) fuel injector. The Homogeneous Relaxation Model (HRM) which is used in predicting cavitation and flash boiling point is shown to be able to predict non-flashing yet vaporizing moderately flashing and intensely flashing setups in accordance with the measurements of the pressure ration and the degree of superheat. Despite the HRM constants originally obtained for water under circumstances varying from GDI systems HRM is a desirable option for internal combustion engines whether diesel or gasoline fuel is used.","author":[{"dropping-particle":"","family":"Saha","given":"K.","non-dropping-particle":"","parse-names":false,"suffix":""},{"dropping-particle":"","family":"Som","given":"S.","non-dropping-particle":"","parse-names":false,"suffix":""},{"dropping-particle":"","family":"Battistoni","given":"M.","non-dropping-particle":"","parse-names":false,"suffix":""}],"container-title":"Atomization and Sprays","id":"ITEM-1","issue":"4","issued":{"date-parts":[["2017"]]},"page":"345-365","title":"Investigation of homogeneous relaxation model parameters and their implications for gasoline injectors","type":"article-journal","volume":"27"},"uris":["http://www.mendeley.com/documents/?uuid=f7426056-3276-4073-9da4-a47fc17f62b7"]}],"mendeley":{"formattedCitation":"[21]","plainTextFormattedCitation":"[21]","previouslyFormattedCitation":"[21]"},"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[21]</w:t>
      </w:r>
      <w:r w:rsidR="005B2705" w:rsidRPr="00B50C56">
        <w:rPr>
          <w:b w:val="0"/>
          <w:bCs/>
          <w:sz w:val="18"/>
          <w:szCs w:val="20"/>
        </w:rPr>
        <w:fldChar w:fldCharType="end"/>
      </w:r>
      <w:r w:rsidRPr="00B50C56">
        <w:rPr>
          <w:b w:val="0"/>
          <w:bCs/>
          <w:sz w:val="18"/>
          <w:szCs w:val="20"/>
        </w:rPr>
        <w:t>. The results showed that void fraction did not have an influence on spray prediction, however, the time scale constant (</w:t>
      </w:r>
      <m:oMath>
        <m:sSub>
          <m:sSubPr>
            <m:ctrlPr>
              <w:rPr>
                <w:rFonts w:ascii="Cambria Math" w:hAnsi="Cambria Math"/>
                <w:b w:val="0"/>
                <w:bCs/>
                <w:i/>
                <w:sz w:val="18"/>
                <w:szCs w:val="20"/>
              </w:rPr>
            </m:ctrlPr>
          </m:sSubPr>
          <m:e>
            <m:r>
              <m:rPr>
                <m:sty m:val="bi"/>
              </m:rPr>
              <w:rPr>
                <w:rFonts w:ascii="Cambria Math" w:hAnsi="Cambria Math"/>
                <w:sz w:val="18"/>
                <w:szCs w:val="20"/>
              </w:rPr>
              <m:t>ϑ</m:t>
            </m:r>
          </m:e>
          <m:sub>
            <m:r>
              <m:rPr>
                <m:sty m:val="bi"/>
              </m:rPr>
              <w:rPr>
                <w:rFonts w:ascii="Cambria Math" w:hAnsi="Cambria Math"/>
                <w:sz w:val="18"/>
                <w:szCs w:val="20"/>
              </w:rPr>
              <m:t>o</m:t>
            </m:r>
          </m:sub>
        </m:sSub>
      </m:oMath>
      <w:r w:rsidRPr="00B50C56">
        <w:rPr>
          <w:b w:val="0"/>
          <w:bCs/>
          <w:sz w:val="18"/>
          <w:szCs w:val="20"/>
        </w:rPr>
        <w:t xml:space="preserve">) had a dominant impact on vapor distribution. Larger values of time scale constant hindered flashing because a large relaxation time scale indicates that </w:t>
      </w:r>
      <w:r w:rsidR="00157DE3" w:rsidRPr="00B50C56">
        <w:rPr>
          <w:b w:val="0"/>
          <w:bCs/>
          <w:sz w:val="18"/>
          <w:szCs w:val="20"/>
        </w:rPr>
        <w:t xml:space="preserve">more time is required </w:t>
      </w:r>
      <w:r w:rsidRPr="00B50C56">
        <w:rPr>
          <w:b w:val="0"/>
          <w:bCs/>
          <w:sz w:val="18"/>
          <w:szCs w:val="20"/>
        </w:rPr>
        <w:t>to reach the equilibrium vapor quality. Based on this fact, Hwang et al., investigated near-nozzle spray characteristics under various flash-boiling conditions using a single axial spray</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{"citationItems":[{"id":"ITEM-1","itemData":{"DOI":"10.4271/2020-01-0828","ISBN":"2020010828","ISSN":"01487191","abstract":"Understanding and prediction of flash-boiling spray behavior in gasoline direct-injection (GDI) engines remains a challenge. In this study, computational fluid dynamics (CFD) simulations using the homogeneous relaxation model (HRM) for not only internal nozzle flow but also external spray were evaluated using CONVERGE software and compared to experimental data. High-speed extinction imaging experiments were carried out in a real-size axial-hole transparent nozzle installed at the tip of machined GDI injector fueled with n-pentane under various ambient pressure conditions (Pa/Ps = 0.07-1.39). The width of the spray during injection was assessed by means of projected liquid volume, but the structure and timing for boil-off of liquid within the sac of the injector were also assessed after the end of injection, including cases with different designed sac volumes. Compared to the experiment, the default HRM model produces a more narrow liquid width, and a longer boil-off period, suggesting that the phase-change process is underestimated. When varying the HRM model constant to smaller values to promote evaporation, some level of improvement in predictions was observed, but the spray radial width and boil-off time were still underestimated. These results suggest the need for a detailed reexamination of the model.","author":[{"dropping-particle":"","family":"Hwang","given":"Joonsik","non-dropping-particle":"","parse-names":false,"suffix":""},{"dropping-particle":"","family":"Yasutomi","given":"Koji","non-dropping-particle":"","parse-names":false,"suffix":""},{"dropping-particle":"","family":"Arienti","given":"Marco","non-dropping-particle":"","parse-names":false,"suffix":""},{"dropping-particle":"","family":"Pickett","given":"Lyle M.","non-dropping-particle":"","parse-names":false,"suffix":""}],"container-title":"SAE Technical Papers","id":"ITEM-1","issue":"April","issued":{"date-parts":[["2020"]]},"page":"1-17","title":"Numerical Investigation of Near Nozzle Flash-Boiling Spray in an Axial-Hole Transparent Nozzle","type":"article-journal","volume":"2020-April"},"uris":["http://www.mendeley.com/documents/?uuid=6d57e303-a4f3-4e50-9c96-40820ac931a5"]}],"mendeley":{"formattedCitation":"[22]","plainTextFormattedCitation":"[22]","previouslyFormattedCitation":"[22]"},"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[22]</w:t>
      </w:r>
      <w:r w:rsidR="005B2705" w:rsidRPr="00B50C56">
        <w:rPr>
          <w:b w:val="0"/>
          <w:bCs/>
          <w:sz w:val="18"/>
          <w:szCs w:val="20"/>
        </w:rPr>
        <w:fldChar w:fldCharType="end"/>
      </w:r>
      <w:r w:rsidRPr="00B50C56">
        <w:rPr>
          <w:b w:val="0"/>
          <w:bCs/>
          <w:sz w:val="18"/>
          <w:szCs w:val="20"/>
        </w:rPr>
        <w:t>. The comparison between the experiment and CFD showed that the CFD results still underestimated vapor fraction even with 100 times smaller time scale constant under flare flash-boiling (</w:t>
      </w:r>
      <m:oMath>
        <m:f>
          <m:fPr>
            <m:type m:val="lin"/>
            <m:ctrlPr>
              <w:rPr>
                <w:rFonts w:ascii="Cambria Math" w:hAnsi="Cambria Math"/>
                <w:b w:val="0"/>
                <w:bCs/>
                <w:i/>
                <w:sz w:val="18"/>
                <w:szCs w:val="20"/>
              </w:rPr>
            </m:ctrlPr>
          </m:fPr>
          <m:num>
            <m:sSub>
              <m:sSubPr>
                <m:ctrlPr>
                  <w:rPr>
                    <w:rFonts w:ascii="Cambria Math" w:hAnsi="Cambria Math"/>
                    <w:b w:val="0"/>
                    <w:bCs/>
                    <w:i/>
                    <w:sz w:val="18"/>
                    <w:szCs w:val="20"/>
                  </w:rPr>
                </m:ctrlPr>
              </m:sSubPr>
              <m:e>
                <m:r>
                  <m:rPr>
                    <m:sty m:val="bi"/>
                  </m:rPr>
                  <w:rPr>
                    <w:rFonts w:ascii="Cambria Math" w:hAnsi="Cambria Math"/>
                    <w:sz w:val="18"/>
                    <w:szCs w:val="20"/>
                  </w:rPr>
                  <m:t>P</m:t>
                </m:r>
              </m:e>
              <m:sub>
                <m:r>
                  <m:rPr>
                    <m:sty m:val="bi"/>
                  </m:rPr>
                  <w:rPr>
                    <w:rFonts w:ascii="Cambria Math" w:hAnsi="Cambria Math"/>
                    <w:sz w:val="18"/>
                    <w:szCs w:val="20"/>
                  </w:rPr>
                  <m:t>a</m:t>
                </m:r>
              </m:sub>
            </m:sSub>
          </m:num>
          <m:den>
            <m:sSub>
              <m:sSubPr>
                <m:ctrlPr>
                  <w:rPr>
                    <w:rFonts w:ascii="Cambria Math" w:hAnsi="Cambria Math"/>
                    <w:b w:val="0"/>
                    <w:bCs/>
                    <w:i/>
                    <w:sz w:val="18"/>
                    <w:szCs w:val="20"/>
                  </w:rPr>
                </m:ctrlPr>
              </m:sSubPr>
              <m:e>
                <m:r>
                  <m:rPr>
                    <m:sty m:val="bi"/>
                  </m:rPr>
                  <w:rPr>
                    <w:rFonts w:ascii="Cambria Math" w:hAnsi="Cambria Math"/>
                    <w:sz w:val="18"/>
                    <w:szCs w:val="20"/>
                  </w:rPr>
                  <m:t>P</m:t>
                </m:r>
              </m:e>
              <m:sub>
                <m:r>
                  <m:rPr>
                    <m:sty m:val="bi"/>
                  </m:rPr>
                  <w:rPr>
                    <w:rFonts w:ascii="Cambria Math" w:hAnsi="Cambria Math"/>
                    <w:sz w:val="18"/>
                    <w:szCs w:val="20"/>
                  </w:rPr>
                  <m:t>v</m:t>
                </m:r>
              </m:sub>
            </m:sSub>
          </m:den>
        </m:f>
      </m:oMath>
      <w:r w:rsidRPr="00B50C56">
        <w:rPr>
          <w:b w:val="0"/>
          <w:bCs/>
          <w:sz w:val="18"/>
          <w:szCs w:val="20"/>
        </w:rPr>
        <w:t xml:space="preserve">=0.07, </w:t>
      </w:r>
      <m:oMath>
        <m:sSub>
          <m:sSubPr>
            <m:ctrlPr>
              <w:rPr>
                <w:rFonts w:ascii="Cambria Math" w:hAnsi="Cambria Math"/>
                <w:b w:val="0"/>
                <w:bCs/>
                <w:i/>
                <w:sz w:val="18"/>
                <w:szCs w:val="20"/>
              </w:rPr>
            </m:ctrlPr>
          </m:sSubPr>
          <m:e>
            <m:r>
              <m:rPr>
                <m:sty m:val="bi"/>
              </m:rPr>
              <w:rPr>
                <w:rFonts w:ascii="Cambria Math" w:hAnsi="Cambria Math"/>
                <w:sz w:val="18"/>
                <w:szCs w:val="20"/>
              </w:rPr>
              <m:t>P</m:t>
            </m:r>
          </m:e>
          <m:sub>
            <m:r>
              <m:rPr>
                <m:sty m:val="bi"/>
              </m:rPr>
              <w:rPr>
                <w:rFonts w:ascii="Cambria Math" w:hAnsi="Cambria Math"/>
                <w:sz w:val="18"/>
                <w:szCs w:val="20"/>
              </w:rPr>
              <m:t>a</m:t>
            </m:r>
          </m:sub>
        </m:sSub>
      </m:oMath>
      <w:r w:rsidRPr="00B50C56">
        <w:rPr>
          <w:b w:val="0"/>
          <w:bCs/>
          <w:sz w:val="18"/>
          <w:szCs w:val="20"/>
        </w:rPr>
        <w:t xml:space="preserve">: ambient pressure, </w:t>
      </w:r>
      <m:oMath>
        <m:sSub>
          <m:sSubPr>
            <m:ctrlPr>
              <w:rPr>
                <w:rFonts w:ascii="Cambria Math" w:hAnsi="Cambria Math"/>
                <w:b w:val="0"/>
                <w:bCs/>
                <w:i/>
                <w:sz w:val="18"/>
                <w:szCs w:val="20"/>
              </w:rPr>
            </m:ctrlPr>
          </m:sSubPr>
          <m:e>
            <m:r>
              <m:rPr>
                <m:sty m:val="bi"/>
              </m:rPr>
              <w:rPr>
                <w:rFonts w:ascii="Cambria Math" w:hAnsi="Cambria Math"/>
                <w:sz w:val="18"/>
                <w:szCs w:val="20"/>
              </w:rPr>
              <m:t>P</m:t>
            </m:r>
          </m:e>
          <m:sub>
            <m:r>
              <m:rPr>
                <m:sty m:val="bi"/>
              </m:rPr>
              <w:rPr>
                <w:rFonts w:ascii="Cambria Math" w:hAnsi="Cambria Math"/>
                <w:sz w:val="18"/>
                <w:szCs w:val="20"/>
              </w:rPr>
              <m:t>v</m:t>
            </m:r>
          </m:sub>
        </m:sSub>
      </m:oMath>
      <w:r w:rsidRPr="00B50C56">
        <w:rPr>
          <w:b w:val="0"/>
          <w:bCs/>
          <w:sz w:val="18"/>
          <w:szCs w:val="20"/>
        </w:rPr>
        <w:t>: vapor pressure) condition</w:t>
      </w:r>
      <w:r w:rsidR="00157DE3" w:rsidRPr="00B50C56">
        <w:rPr>
          <w:b w:val="0"/>
          <w:bCs/>
          <w:sz w:val="18"/>
          <w:szCs w:val="20"/>
        </w:rPr>
        <w:t>s</w:t>
      </w:r>
      <w:r w:rsidRPr="00B50C56">
        <w:rPr>
          <w:b w:val="0"/>
          <w:bCs/>
          <w:sz w:val="18"/>
          <w:szCs w:val="20"/>
        </w:rPr>
        <w:t xml:space="preserve">. To overcome this challenge, </w:t>
      </w:r>
      <w:proofErr w:type="spellStart"/>
      <w:r w:rsidRPr="00B50C56">
        <w:rPr>
          <w:b w:val="0"/>
          <w:bCs/>
          <w:sz w:val="18"/>
          <w:szCs w:val="20"/>
        </w:rPr>
        <w:t>Arienti</w:t>
      </w:r>
      <w:proofErr w:type="spellEnd"/>
      <w:r w:rsidRPr="00B50C56">
        <w:rPr>
          <w:b w:val="0"/>
          <w:bCs/>
          <w:sz w:val="18"/>
          <w:szCs w:val="20"/>
        </w:rPr>
        <w:t xml:space="preserve"> et al., proposed a novel approach to evaluate the relaxation time of vapor bubble growth</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{"citationItems":[{"id":"ITEM-1","itemData":{"DOI":"10.1016/j.ijheatmasstransfer.2020.120089","ISSN":"00179310","abstract":"We propose a novel approach to evaluate the relaxation time of vapor bubble growth in the context of the flash boiling of a superheated liquid. In alternative to the empirical correlation derived from superheated water experiments almost fifty years ago, the new model describes the thermally-dominated growth of vapor bubbles in terms that are dependent on the local Jakob number (the ratio of sensible heat to latent heat during phase change) and the number density of vapor bubbles. The model is tested by plugging the resulting relaxation time into the Homogenous Relaxation Model (HRM). Flash-boiling simulations carried out with HRM are compared with n-pentane (C5H12) injection and boil-off experiments conducted with a real-size, axial-hole, transparent gasoline injector discharging into a constant-pressure vessel. The long-distance microscopy images from the experiments, processed to derive the projected liquid volume (PLV) of the spray, provide a unique set of time-resolved validation data for direct fuel injection simulations. At conditions ranging from flaring to mild and minimal flash boiling, we show that switching to the new relaxation time improves the agreement with the measured PLV profiles with respect to the standard empirical model. Particularly at flaring conditions, the predicted increase in gas cooling caused by rapid vapor production is shown to be more consistent with the observed boil-off.","author":[{"dropping-particle":"","family":"Marco","given":"Arienti","non-dropping-particle":"","parse-names":false,"suffix":""},{"dropping-particle":"","family":"Hwang","given":"Joonsik","non-dropping-particle":"","parse-names":false,"suffix":""},{"dropping-particle":"","family":"Pickett","given":"Lyle","non-dropping-particle":"","parse-names":false,"suffix":""},{"dropping-particle":"","family":"Shekhawat","given":"Yajuvendra","non-dropping-particle":"","parse-names":false,"suffix":""}],"container-title":"International Journal of Heat and Mass Transfer","id":"ITEM-1","issued":{"date-parts":[["2020"]]},"publisher":"Elsevier Ltd","title":"A thermally-limited bubble growth model for the relaxation time of superheated fuels","type":"article-journal","volume":"159"},"uris":["http://www.mendeley.com/documents/?uuid=bb5275a6-9df9-4f8b-8ac6-e1189066c86c"]}],"mendeley":{"formattedCitation":"[23]","plainTextFormattedCitation":"[23]","previouslyFormattedCitation":"[23]"},"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[23]</w:t>
      </w:r>
      <w:r w:rsidR="005B2705" w:rsidRPr="00B50C56">
        <w:rPr>
          <w:b w:val="0"/>
          <w:bCs/>
          <w:sz w:val="18"/>
          <w:szCs w:val="20"/>
        </w:rPr>
        <w:fldChar w:fldCharType="end"/>
      </w:r>
      <w:r w:rsidRPr="00B50C56">
        <w:rPr>
          <w:b w:val="0"/>
          <w:bCs/>
          <w:sz w:val="18"/>
          <w:szCs w:val="20"/>
        </w:rPr>
        <w:t>. The results showed that the new model improved the prediction of flash-boiling sprays compared to the standard model. Particularly at flar</w:t>
      </w:r>
      <w:r w:rsidR="0078092E" w:rsidRPr="00B50C56">
        <w:rPr>
          <w:b w:val="0"/>
          <w:bCs/>
          <w:sz w:val="18"/>
          <w:szCs w:val="20"/>
        </w:rPr>
        <w:t>e flash-boiling</w:t>
      </w:r>
      <w:r w:rsidRPr="00B50C56">
        <w:rPr>
          <w:b w:val="0"/>
          <w:bCs/>
          <w:sz w:val="18"/>
          <w:szCs w:val="20"/>
        </w:rPr>
        <w:t xml:space="preserve"> conditions, the predicted increase in gas cooling caused by rapid vapor production was shown to be more consistent with the observed boil-off.</w:t>
      </w:r>
    </w:p>
    <w:tbl>
      <w:tblPr>
        <w:tblStyle w:val="TableGrid"/>
        <w:tblpPr w:leftFromText="180" w:rightFromText="180" w:vertAnchor="text" w:horzAnchor="margin" w:tblpY="4992"/>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6"/>
        <w:gridCol w:w="724"/>
        <w:gridCol w:w="1260"/>
        <w:gridCol w:w="810"/>
        <w:gridCol w:w="720"/>
        <w:gridCol w:w="630"/>
        <w:gridCol w:w="900"/>
        <w:gridCol w:w="1170"/>
        <w:gridCol w:w="810"/>
        <w:gridCol w:w="1350"/>
      </w:tblGrid>
      <w:tr w:rsidR="00B50C56" w:rsidRPr="00B50C56" w14:paraId="38D65E48" w14:textId="77777777" w:rsidTr="00D05AFF">
        <w:trPr>
          <w:trHeight w:val="20"/>
        </w:trPr>
        <w:tc>
          <w:tcPr>
            <w:tcW w:w="2426" w:type="dxa"/>
            <w:tcBorders>
              <w:top w:val="single" w:sz="4" w:space="0" w:color="auto"/>
              <w:left w:val="nil"/>
              <w:bottom w:val="single" w:sz="4" w:space="0" w:color="auto"/>
              <w:right w:val="single" w:sz="4" w:space="0" w:color="auto"/>
            </w:tcBorders>
            <w:hideMark/>
          </w:tcPr>
          <w:p w14:paraId="061F3C1A" w14:textId="77777777" w:rsidR="00555CE8" w:rsidRPr="00B50C56" w:rsidRDefault="00555CE8" w:rsidP="00D05AFF">
            <w:pPr>
              <w:pStyle w:val="Head1"/>
              <w:rPr>
                <w:b w:val="0"/>
                <w:sz w:val="18"/>
                <w:szCs w:val="18"/>
              </w:rPr>
            </w:pPr>
            <w:r w:rsidRPr="00B50C56">
              <w:rPr>
                <w:b w:val="0"/>
                <w:sz w:val="18"/>
                <w:szCs w:val="18"/>
              </w:rPr>
              <w:t>Parameters</w:t>
            </w:r>
          </w:p>
        </w:tc>
        <w:tc>
          <w:tcPr>
            <w:tcW w:w="724" w:type="dxa"/>
            <w:tcBorders>
              <w:top w:val="single" w:sz="4" w:space="0" w:color="auto"/>
              <w:left w:val="single" w:sz="4" w:space="0" w:color="auto"/>
              <w:bottom w:val="single" w:sz="4" w:space="0" w:color="auto"/>
              <w:right w:val="single" w:sz="4" w:space="0" w:color="auto"/>
            </w:tcBorders>
            <w:hideMark/>
          </w:tcPr>
          <w:p w14:paraId="775173FB" w14:textId="77777777" w:rsidR="00555CE8" w:rsidRPr="00B50C56" w:rsidRDefault="00555CE8" w:rsidP="00D05AFF">
            <w:pPr>
              <w:pStyle w:val="Head1"/>
              <w:jc w:val="center"/>
              <w:rPr>
                <w:b w:val="0"/>
                <w:sz w:val="18"/>
                <w:szCs w:val="18"/>
              </w:rPr>
            </w:pPr>
            <w:r w:rsidRPr="00B50C56">
              <w:rPr>
                <w:b w:val="0"/>
                <w:sz w:val="18"/>
                <w:szCs w:val="18"/>
              </w:rPr>
              <w:t>ic8</w:t>
            </w:r>
          </w:p>
        </w:tc>
        <w:tc>
          <w:tcPr>
            <w:tcW w:w="1260" w:type="dxa"/>
            <w:tcBorders>
              <w:top w:val="single" w:sz="4" w:space="0" w:color="auto"/>
              <w:left w:val="single" w:sz="4" w:space="0" w:color="auto"/>
              <w:bottom w:val="single" w:sz="4" w:space="0" w:color="auto"/>
              <w:right w:val="single" w:sz="4" w:space="0" w:color="auto"/>
            </w:tcBorders>
            <w:hideMark/>
          </w:tcPr>
          <w:p w14:paraId="0ADB496A" w14:textId="77777777" w:rsidR="00555CE8" w:rsidRPr="00B50C56" w:rsidRDefault="00555CE8" w:rsidP="00D05AFF">
            <w:pPr>
              <w:pStyle w:val="Head1"/>
              <w:jc w:val="center"/>
              <w:rPr>
                <w:b w:val="0"/>
                <w:sz w:val="18"/>
                <w:szCs w:val="18"/>
              </w:rPr>
            </w:pPr>
            <w:r w:rsidRPr="00B50C56">
              <w:rPr>
                <w:b w:val="0"/>
                <w:sz w:val="18"/>
                <w:szCs w:val="18"/>
              </w:rPr>
              <w:t>di-isobutylene</w:t>
            </w:r>
          </w:p>
        </w:tc>
        <w:tc>
          <w:tcPr>
            <w:tcW w:w="810" w:type="dxa"/>
            <w:tcBorders>
              <w:top w:val="single" w:sz="4" w:space="0" w:color="auto"/>
              <w:left w:val="single" w:sz="4" w:space="0" w:color="auto"/>
              <w:bottom w:val="single" w:sz="4" w:space="0" w:color="auto"/>
              <w:right w:val="single" w:sz="4" w:space="0" w:color="auto"/>
            </w:tcBorders>
            <w:hideMark/>
          </w:tcPr>
          <w:p w14:paraId="199C2A46" w14:textId="77777777" w:rsidR="00555CE8" w:rsidRPr="00B50C56" w:rsidRDefault="00555CE8" w:rsidP="00D05AFF">
            <w:pPr>
              <w:pStyle w:val="Head1"/>
              <w:jc w:val="center"/>
              <w:rPr>
                <w:b w:val="0"/>
                <w:sz w:val="18"/>
                <w:szCs w:val="18"/>
              </w:rPr>
            </w:pPr>
            <w:r w:rsidRPr="00B50C56">
              <w:rPr>
                <w:b w:val="0"/>
                <w:sz w:val="18"/>
                <w:szCs w:val="18"/>
              </w:rPr>
              <w:t>olefinic</w:t>
            </w:r>
          </w:p>
        </w:tc>
        <w:tc>
          <w:tcPr>
            <w:tcW w:w="720" w:type="dxa"/>
            <w:tcBorders>
              <w:top w:val="single" w:sz="4" w:space="0" w:color="auto"/>
              <w:left w:val="single" w:sz="4" w:space="0" w:color="auto"/>
              <w:bottom w:val="single" w:sz="4" w:space="0" w:color="auto"/>
              <w:right w:val="single" w:sz="4" w:space="0" w:color="auto"/>
            </w:tcBorders>
            <w:hideMark/>
          </w:tcPr>
          <w:p w14:paraId="170E6CD7" w14:textId="77777777" w:rsidR="00555CE8" w:rsidRPr="00B50C56" w:rsidRDefault="00555CE8" w:rsidP="00D05AFF">
            <w:pPr>
              <w:pStyle w:val="Head1"/>
              <w:jc w:val="center"/>
              <w:rPr>
                <w:b w:val="0"/>
                <w:sz w:val="18"/>
                <w:szCs w:val="18"/>
              </w:rPr>
            </w:pPr>
            <w:r w:rsidRPr="00B50C56">
              <w:rPr>
                <w:b w:val="0"/>
                <w:sz w:val="18"/>
                <w:szCs w:val="18"/>
              </w:rPr>
              <w:t>e30</w:t>
            </w:r>
          </w:p>
        </w:tc>
        <w:tc>
          <w:tcPr>
            <w:tcW w:w="630" w:type="dxa"/>
            <w:tcBorders>
              <w:top w:val="single" w:sz="4" w:space="0" w:color="auto"/>
              <w:left w:val="single" w:sz="4" w:space="0" w:color="auto"/>
              <w:bottom w:val="single" w:sz="4" w:space="0" w:color="auto"/>
              <w:right w:val="single" w:sz="4" w:space="0" w:color="auto"/>
            </w:tcBorders>
            <w:hideMark/>
          </w:tcPr>
          <w:p w14:paraId="1F722A6E" w14:textId="77777777" w:rsidR="00555CE8" w:rsidRPr="00B50C56" w:rsidRDefault="00555CE8" w:rsidP="00D05AFF">
            <w:pPr>
              <w:pStyle w:val="Head1"/>
              <w:jc w:val="center"/>
              <w:rPr>
                <w:b w:val="0"/>
                <w:sz w:val="18"/>
                <w:szCs w:val="18"/>
              </w:rPr>
            </w:pPr>
            <w:r w:rsidRPr="00B50C56">
              <w:rPr>
                <w:b w:val="0"/>
                <w:sz w:val="18"/>
                <w:szCs w:val="18"/>
              </w:rPr>
              <w:t>e00</w:t>
            </w:r>
          </w:p>
        </w:tc>
        <w:tc>
          <w:tcPr>
            <w:tcW w:w="900" w:type="dxa"/>
            <w:tcBorders>
              <w:top w:val="single" w:sz="4" w:space="0" w:color="auto"/>
              <w:left w:val="single" w:sz="4" w:space="0" w:color="auto"/>
              <w:bottom w:val="single" w:sz="4" w:space="0" w:color="auto"/>
              <w:right w:val="single" w:sz="4" w:space="0" w:color="auto"/>
            </w:tcBorders>
            <w:hideMark/>
          </w:tcPr>
          <w:p w14:paraId="79D28BE2" w14:textId="77777777" w:rsidR="00555CE8" w:rsidRPr="00B50C56" w:rsidRDefault="00555CE8" w:rsidP="00D05AFF">
            <w:pPr>
              <w:pStyle w:val="Head1"/>
              <w:jc w:val="center"/>
              <w:rPr>
                <w:b w:val="0"/>
                <w:sz w:val="18"/>
                <w:szCs w:val="18"/>
              </w:rPr>
            </w:pPr>
            <w:r w:rsidRPr="00B50C56">
              <w:rPr>
                <w:b w:val="0"/>
                <w:sz w:val="18"/>
                <w:szCs w:val="18"/>
              </w:rPr>
              <w:t>alkylate</w:t>
            </w:r>
          </w:p>
        </w:tc>
        <w:tc>
          <w:tcPr>
            <w:tcW w:w="1170" w:type="dxa"/>
            <w:tcBorders>
              <w:top w:val="single" w:sz="4" w:space="0" w:color="auto"/>
              <w:left w:val="single" w:sz="4" w:space="0" w:color="auto"/>
              <w:bottom w:val="single" w:sz="4" w:space="0" w:color="auto"/>
              <w:right w:val="single" w:sz="4" w:space="0" w:color="auto"/>
            </w:tcBorders>
            <w:hideMark/>
          </w:tcPr>
          <w:p w14:paraId="1D4D59B6" w14:textId="77777777" w:rsidR="00555CE8" w:rsidRPr="00B50C56" w:rsidRDefault="00555CE8" w:rsidP="00D05AFF">
            <w:pPr>
              <w:pStyle w:val="Head1"/>
              <w:jc w:val="center"/>
              <w:rPr>
                <w:b w:val="0"/>
                <w:sz w:val="18"/>
                <w:szCs w:val="18"/>
              </w:rPr>
            </w:pPr>
            <w:r w:rsidRPr="00B50C56">
              <w:rPr>
                <w:b w:val="0"/>
                <w:sz w:val="18"/>
                <w:szCs w:val="18"/>
              </w:rPr>
              <w:t>cycloalkane</w:t>
            </w:r>
          </w:p>
        </w:tc>
        <w:tc>
          <w:tcPr>
            <w:tcW w:w="810" w:type="dxa"/>
            <w:tcBorders>
              <w:top w:val="single" w:sz="4" w:space="0" w:color="auto"/>
              <w:left w:val="single" w:sz="4" w:space="0" w:color="auto"/>
              <w:bottom w:val="single" w:sz="4" w:space="0" w:color="auto"/>
              <w:right w:val="single" w:sz="4" w:space="0" w:color="auto"/>
            </w:tcBorders>
            <w:hideMark/>
          </w:tcPr>
          <w:p w14:paraId="3B77514A" w14:textId="77777777" w:rsidR="00555CE8" w:rsidRPr="00B50C56" w:rsidRDefault="00555CE8" w:rsidP="00D05AFF">
            <w:pPr>
              <w:pStyle w:val="Head1"/>
              <w:jc w:val="center"/>
              <w:rPr>
                <w:b w:val="0"/>
                <w:sz w:val="18"/>
                <w:szCs w:val="18"/>
              </w:rPr>
            </w:pPr>
            <w:r w:rsidRPr="00B50C56">
              <w:rPr>
                <w:b w:val="0"/>
                <w:sz w:val="18"/>
                <w:szCs w:val="18"/>
              </w:rPr>
              <w:t>ic8ib2</w:t>
            </w:r>
          </w:p>
        </w:tc>
        <w:tc>
          <w:tcPr>
            <w:tcW w:w="1350" w:type="dxa"/>
            <w:tcBorders>
              <w:top w:val="single" w:sz="4" w:space="0" w:color="auto"/>
              <w:left w:val="single" w:sz="4" w:space="0" w:color="auto"/>
              <w:bottom w:val="single" w:sz="4" w:space="0" w:color="auto"/>
              <w:right w:val="nil"/>
            </w:tcBorders>
            <w:hideMark/>
          </w:tcPr>
          <w:p w14:paraId="6B766A3C" w14:textId="77777777" w:rsidR="00555CE8" w:rsidRPr="00B50C56" w:rsidRDefault="00555CE8" w:rsidP="00D05AFF">
            <w:pPr>
              <w:pStyle w:val="Head1"/>
              <w:jc w:val="center"/>
              <w:rPr>
                <w:b w:val="0"/>
                <w:sz w:val="18"/>
                <w:szCs w:val="18"/>
              </w:rPr>
            </w:pPr>
            <w:r w:rsidRPr="00B50C56">
              <w:rPr>
                <w:b w:val="0"/>
                <w:sz w:val="18"/>
                <w:szCs w:val="18"/>
              </w:rPr>
              <w:t>EEE gasoline</w:t>
            </w:r>
          </w:p>
        </w:tc>
      </w:tr>
      <w:tr w:rsidR="00B50C56" w:rsidRPr="00B50C56" w14:paraId="6EC4E882" w14:textId="77777777" w:rsidTr="00D05AFF">
        <w:trPr>
          <w:trHeight w:val="20"/>
        </w:trPr>
        <w:tc>
          <w:tcPr>
            <w:tcW w:w="2426" w:type="dxa"/>
            <w:tcBorders>
              <w:top w:val="single" w:sz="4" w:space="0" w:color="auto"/>
              <w:left w:val="nil"/>
              <w:bottom w:val="nil"/>
              <w:right w:val="single" w:sz="4" w:space="0" w:color="auto"/>
            </w:tcBorders>
            <w:hideMark/>
          </w:tcPr>
          <w:p w14:paraId="12EBCBF2" w14:textId="77777777" w:rsidR="00555CE8" w:rsidRPr="00B50C56" w:rsidRDefault="00555CE8" w:rsidP="00D05AFF">
            <w:pPr>
              <w:pStyle w:val="Head1"/>
              <w:rPr>
                <w:b w:val="0"/>
                <w:sz w:val="18"/>
                <w:szCs w:val="18"/>
              </w:rPr>
            </w:pPr>
            <w:r w:rsidRPr="00B50C56">
              <w:rPr>
                <w:b w:val="0"/>
                <w:sz w:val="18"/>
                <w:szCs w:val="18"/>
              </w:rPr>
              <w:t>Density @15</w:t>
            </w:r>
            <w:r w:rsidRPr="00B50C56">
              <w:rPr>
                <w:b w:val="0"/>
                <w:sz w:val="18"/>
                <w:szCs w:val="18"/>
                <w:vertAlign w:val="superscript"/>
              </w:rPr>
              <w:t>°</w:t>
            </w:r>
            <w:r w:rsidRPr="00B50C56">
              <w:rPr>
                <w:b w:val="0"/>
                <w:sz w:val="18"/>
                <w:szCs w:val="18"/>
              </w:rPr>
              <w:t>C [kg/m</w:t>
            </w:r>
            <w:r w:rsidRPr="00B50C56">
              <w:rPr>
                <w:b w:val="0"/>
                <w:sz w:val="18"/>
                <w:szCs w:val="18"/>
                <w:vertAlign w:val="superscript"/>
              </w:rPr>
              <w:t>3</w:t>
            </w:r>
            <w:r w:rsidRPr="00B50C56">
              <w:rPr>
                <w:b w:val="0"/>
                <w:sz w:val="18"/>
                <w:szCs w:val="18"/>
              </w:rPr>
              <w:t>]</w:t>
            </w:r>
          </w:p>
        </w:tc>
        <w:tc>
          <w:tcPr>
            <w:tcW w:w="724" w:type="dxa"/>
            <w:tcBorders>
              <w:top w:val="single" w:sz="4" w:space="0" w:color="auto"/>
              <w:left w:val="single" w:sz="4" w:space="0" w:color="auto"/>
              <w:bottom w:val="nil"/>
              <w:right w:val="single" w:sz="4" w:space="0" w:color="auto"/>
            </w:tcBorders>
            <w:hideMark/>
          </w:tcPr>
          <w:p w14:paraId="7AFBC9F1" w14:textId="77777777" w:rsidR="00555CE8" w:rsidRPr="00B50C56" w:rsidRDefault="00555CE8" w:rsidP="00D05AFF">
            <w:pPr>
              <w:pStyle w:val="Head1"/>
              <w:jc w:val="center"/>
              <w:rPr>
                <w:b w:val="0"/>
                <w:sz w:val="18"/>
                <w:szCs w:val="18"/>
              </w:rPr>
            </w:pPr>
            <w:r w:rsidRPr="00B50C56">
              <w:rPr>
                <w:b w:val="0"/>
                <w:sz w:val="18"/>
                <w:szCs w:val="18"/>
              </w:rPr>
              <w:t>698.7</w:t>
            </w:r>
          </w:p>
        </w:tc>
        <w:tc>
          <w:tcPr>
            <w:tcW w:w="1260" w:type="dxa"/>
            <w:tcBorders>
              <w:top w:val="single" w:sz="4" w:space="0" w:color="auto"/>
              <w:left w:val="single" w:sz="4" w:space="0" w:color="auto"/>
              <w:bottom w:val="nil"/>
              <w:right w:val="single" w:sz="4" w:space="0" w:color="auto"/>
            </w:tcBorders>
            <w:hideMark/>
          </w:tcPr>
          <w:p w14:paraId="287F2A3F" w14:textId="77777777" w:rsidR="00555CE8" w:rsidRPr="00B50C56" w:rsidRDefault="00555CE8" w:rsidP="00D05AFF">
            <w:pPr>
              <w:pStyle w:val="Head1"/>
              <w:jc w:val="center"/>
              <w:rPr>
                <w:b w:val="0"/>
                <w:sz w:val="18"/>
                <w:szCs w:val="18"/>
              </w:rPr>
            </w:pPr>
            <w:r w:rsidRPr="00B50C56">
              <w:rPr>
                <w:b w:val="0"/>
                <w:sz w:val="18"/>
                <w:szCs w:val="18"/>
              </w:rPr>
              <w:t>736.2</w:t>
            </w:r>
          </w:p>
        </w:tc>
        <w:tc>
          <w:tcPr>
            <w:tcW w:w="810" w:type="dxa"/>
            <w:tcBorders>
              <w:top w:val="single" w:sz="4" w:space="0" w:color="auto"/>
              <w:left w:val="single" w:sz="4" w:space="0" w:color="auto"/>
              <w:bottom w:val="nil"/>
              <w:right w:val="single" w:sz="4" w:space="0" w:color="auto"/>
            </w:tcBorders>
            <w:hideMark/>
          </w:tcPr>
          <w:p w14:paraId="31848AEE" w14:textId="77777777" w:rsidR="00555CE8" w:rsidRPr="00B50C56" w:rsidRDefault="00555CE8" w:rsidP="00D05AFF">
            <w:pPr>
              <w:pStyle w:val="Head1"/>
              <w:jc w:val="center"/>
              <w:rPr>
                <w:b w:val="0"/>
                <w:sz w:val="18"/>
                <w:szCs w:val="18"/>
              </w:rPr>
            </w:pPr>
            <w:r w:rsidRPr="00B50C56">
              <w:rPr>
                <w:b w:val="0"/>
                <w:sz w:val="18"/>
                <w:szCs w:val="18"/>
              </w:rPr>
              <w:t>722.9</w:t>
            </w:r>
          </w:p>
        </w:tc>
        <w:tc>
          <w:tcPr>
            <w:tcW w:w="720" w:type="dxa"/>
            <w:tcBorders>
              <w:top w:val="single" w:sz="4" w:space="0" w:color="auto"/>
              <w:left w:val="single" w:sz="4" w:space="0" w:color="auto"/>
              <w:bottom w:val="nil"/>
              <w:right w:val="single" w:sz="4" w:space="0" w:color="auto"/>
            </w:tcBorders>
            <w:hideMark/>
          </w:tcPr>
          <w:p w14:paraId="44D29059" w14:textId="77777777" w:rsidR="00555CE8" w:rsidRPr="00B50C56" w:rsidRDefault="00555CE8" w:rsidP="00D05AFF">
            <w:pPr>
              <w:pStyle w:val="Head1"/>
              <w:jc w:val="center"/>
              <w:rPr>
                <w:b w:val="0"/>
                <w:sz w:val="18"/>
                <w:szCs w:val="18"/>
              </w:rPr>
            </w:pPr>
            <w:r w:rsidRPr="00B50C56">
              <w:rPr>
                <w:b w:val="0"/>
                <w:sz w:val="18"/>
                <w:szCs w:val="18"/>
              </w:rPr>
              <w:t>752.7</w:t>
            </w:r>
          </w:p>
        </w:tc>
        <w:tc>
          <w:tcPr>
            <w:tcW w:w="630" w:type="dxa"/>
            <w:tcBorders>
              <w:top w:val="single" w:sz="4" w:space="0" w:color="auto"/>
              <w:left w:val="single" w:sz="4" w:space="0" w:color="auto"/>
              <w:bottom w:val="nil"/>
              <w:right w:val="single" w:sz="4" w:space="0" w:color="auto"/>
            </w:tcBorders>
            <w:hideMark/>
          </w:tcPr>
          <w:p w14:paraId="5CF86F89" w14:textId="77777777" w:rsidR="00555CE8" w:rsidRPr="00B50C56" w:rsidRDefault="00555CE8" w:rsidP="00D05AFF">
            <w:pPr>
              <w:pStyle w:val="Head1"/>
              <w:jc w:val="center"/>
              <w:rPr>
                <w:b w:val="0"/>
                <w:sz w:val="18"/>
                <w:szCs w:val="18"/>
              </w:rPr>
            </w:pPr>
            <w:r w:rsidRPr="00B50C56">
              <w:rPr>
                <w:b w:val="0"/>
                <w:sz w:val="18"/>
                <w:szCs w:val="18"/>
              </w:rPr>
              <w:t>674.2</w:t>
            </w:r>
          </w:p>
        </w:tc>
        <w:tc>
          <w:tcPr>
            <w:tcW w:w="900" w:type="dxa"/>
            <w:tcBorders>
              <w:top w:val="single" w:sz="4" w:space="0" w:color="auto"/>
              <w:left w:val="single" w:sz="4" w:space="0" w:color="auto"/>
              <w:bottom w:val="nil"/>
              <w:right w:val="single" w:sz="4" w:space="0" w:color="auto"/>
            </w:tcBorders>
            <w:hideMark/>
          </w:tcPr>
          <w:p w14:paraId="41DBC65E" w14:textId="77777777" w:rsidR="00555CE8" w:rsidRPr="00B50C56" w:rsidRDefault="00555CE8" w:rsidP="00D05AFF">
            <w:pPr>
              <w:pStyle w:val="Head1"/>
              <w:jc w:val="center"/>
              <w:rPr>
                <w:b w:val="0"/>
                <w:sz w:val="18"/>
                <w:szCs w:val="18"/>
              </w:rPr>
            </w:pPr>
            <w:r w:rsidRPr="00B50C56">
              <w:rPr>
                <w:b w:val="0"/>
                <w:sz w:val="18"/>
                <w:szCs w:val="18"/>
              </w:rPr>
              <w:t>686.8</w:t>
            </w:r>
          </w:p>
        </w:tc>
        <w:tc>
          <w:tcPr>
            <w:tcW w:w="1170" w:type="dxa"/>
            <w:tcBorders>
              <w:top w:val="single" w:sz="4" w:space="0" w:color="auto"/>
              <w:left w:val="single" w:sz="4" w:space="0" w:color="auto"/>
              <w:bottom w:val="nil"/>
              <w:right w:val="single" w:sz="4" w:space="0" w:color="auto"/>
            </w:tcBorders>
            <w:hideMark/>
          </w:tcPr>
          <w:p w14:paraId="2755D7B2" w14:textId="77777777" w:rsidR="00555CE8" w:rsidRPr="00B50C56" w:rsidRDefault="00555CE8" w:rsidP="00D05AFF">
            <w:pPr>
              <w:pStyle w:val="Head1"/>
              <w:jc w:val="center"/>
              <w:rPr>
                <w:b w:val="0"/>
                <w:sz w:val="18"/>
                <w:szCs w:val="18"/>
              </w:rPr>
            </w:pPr>
            <w:r w:rsidRPr="00B50C56">
              <w:rPr>
                <w:b w:val="0"/>
                <w:sz w:val="18"/>
                <w:szCs w:val="18"/>
              </w:rPr>
              <w:t>755.5</w:t>
            </w:r>
          </w:p>
        </w:tc>
        <w:tc>
          <w:tcPr>
            <w:tcW w:w="810" w:type="dxa"/>
            <w:tcBorders>
              <w:top w:val="single" w:sz="4" w:space="0" w:color="auto"/>
              <w:left w:val="single" w:sz="4" w:space="0" w:color="auto"/>
              <w:bottom w:val="nil"/>
              <w:right w:val="single" w:sz="4" w:space="0" w:color="auto"/>
            </w:tcBorders>
            <w:hideMark/>
          </w:tcPr>
          <w:p w14:paraId="23408F73" w14:textId="77777777" w:rsidR="00555CE8" w:rsidRPr="00B50C56" w:rsidRDefault="00555CE8" w:rsidP="00D05AFF">
            <w:pPr>
              <w:pStyle w:val="Head1"/>
              <w:jc w:val="center"/>
              <w:rPr>
                <w:b w:val="0"/>
                <w:sz w:val="18"/>
                <w:szCs w:val="18"/>
              </w:rPr>
            </w:pPr>
            <w:r w:rsidRPr="00B50C56">
              <w:rPr>
                <w:b w:val="0"/>
                <w:sz w:val="18"/>
                <w:szCs w:val="18"/>
              </w:rPr>
              <w:t>719.4</w:t>
            </w:r>
          </w:p>
        </w:tc>
        <w:tc>
          <w:tcPr>
            <w:tcW w:w="1350" w:type="dxa"/>
            <w:tcBorders>
              <w:top w:val="single" w:sz="4" w:space="0" w:color="auto"/>
              <w:left w:val="single" w:sz="4" w:space="0" w:color="auto"/>
              <w:bottom w:val="nil"/>
              <w:right w:val="nil"/>
            </w:tcBorders>
            <w:hideMark/>
          </w:tcPr>
          <w:p w14:paraId="7ECBE2B3" w14:textId="77777777" w:rsidR="00555CE8" w:rsidRPr="00B50C56" w:rsidRDefault="00555CE8" w:rsidP="00D05AFF">
            <w:pPr>
              <w:pStyle w:val="Head1"/>
              <w:jc w:val="center"/>
              <w:rPr>
                <w:b w:val="0"/>
                <w:sz w:val="18"/>
                <w:szCs w:val="18"/>
              </w:rPr>
            </w:pPr>
            <w:r w:rsidRPr="00B50C56">
              <w:rPr>
                <w:b w:val="0"/>
                <w:sz w:val="18"/>
                <w:szCs w:val="18"/>
              </w:rPr>
              <w:t>744</w:t>
            </w:r>
          </w:p>
        </w:tc>
      </w:tr>
      <w:tr w:rsidR="00B50C56" w:rsidRPr="00B50C56" w14:paraId="1900FEF1" w14:textId="77777777" w:rsidTr="00D05AFF">
        <w:trPr>
          <w:trHeight w:val="20"/>
        </w:trPr>
        <w:tc>
          <w:tcPr>
            <w:tcW w:w="2426" w:type="dxa"/>
            <w:tcBorders>
              <w:top w:val="nil"/>
              <w:left w:val="nil"/>
              <w:bottom w:val="nil"/>
              <w:right w:val="single" w:sz="4" w:space="0" w:color="auto"/>
            </w:tcBorders>
            <w:hideMark/>
          </w:tcPr>
          <w:p w14:paraId="1318AA42" w14:textId="77777777" w:rsidR="00555CE8" w:rsidRPr="00B50C56" w:rsidRDefault="00555CE8" w:rsidP="00D05AFF">
            <w:pPr>
              <w:pStyle w:val="Head1"/>
              <w:rPr>
                <w:b w:val="0"/>
                <w:sz w:val="18"/>
                <w:szCs w:val="18"/>
              </w:rPr>
            </w:pPr>
            <w:r w:rsidRPr="00B50C56">
              <w:rPr>
                <w:b w:val="0"/>
                <w:sz w:val="18"/>
                <w:szCs w:val="18"/>
              </w:rPr>
              <w:t>Viscosity (ν) @40</w:t>
            </w:r>
            <w:r w:rsidRPr="00B50C56">
              <w:rPr>
                <w:b w:val="0"/>
                <w:sz w:val="18"/>
                <w:szCs w:val="18"/>
                <w:vertAlign w:val="superscript"/>
              </w:rPr>
              <w:t>°</w:t>
            </w:r>
            <w:r w:rsidRPr="00B50C56">
              <w:rPr>
                <w:b w:val="0"/>
                <w:sz w:val="18"/>
                <w:szCs w:val="18"/>
              </w:rPr>
              <w:t>C [mm</w:t>
            </w:r>
            <w:r w:rsidRPr="00B50C56">
              <w:rPr>
                <w:b w:val="0"/>
                <w:sz w:val="18"/>
                <w:szCs w:val="18"/>
                <w:vertAlign w:val="superscript"/>
              </w:rPr>
              <w:t>2</w:t>
            </w:r>
            <w:r w:rsidRPr="00B50C56">
              <w:rPr>
                <w:b w:val="0"/>
                <w:sz w:val="18"/>
                <w:szCs w:val="18"/>
              </w:rPr>
              <w:t>/s]</w:t>
            </w:r>
          </w:p>
        </w:tc>
        <w:tc>
          <w:tcPr>
            <w:tcW w:w="724" w:type="dxa"/>
            <w:tcBorders>
              <w:top w:val="nil"/>
              <w:left w:val="single" w:sz="4" w:space="0" w:color="auto"/>
              <w:bottom w:val="nil"/>
              <w:right w:val="single" w:sz="4" w:space="0" w:color="auto"/>
            </w:tcBorders>
            <w:hideMark/>
          </w:tcPr>
          <w:p w14:paraId="3448502A" w14:textId="77777777" w:rsidR="00555CE8" w:rsidRPr="00B50C56" w:rsidRDefault="00555CE8" w:rsidP="00D05AFF">
            <w:pPr>
              <w:pStyle w:val="Head1"/>
              <w:jc w:val="center"/>
              <w:rPr>
                <w:b w:val="0"/>
                <w:sz w:val="18"/>
                <w:szCs w:val="18"/>
              </w:rPr>
            </w:pPr>
            <w:r w:rsidRPr="00B50C56">
              <w:rPr>
                <w:b w:val="0"/>
                <w:sz w:val="18"/>
                <w:szCs w:val="18"/>
              </w:rPr>
              <w:t>0.574</w:t>
            </w:r>
          </w:p>
        </w:tc>
        <w:tc>
          <w:tcPr>
            <w:tcW w:w="1260" w:type="dxa"/>
            <w:tcBorders>
              <w:top w:val="nil"/>
              <w:left w:val="single" w:sz="4" w:space="0" w:color="auto"/>
              <w:bottom w:val="nil"/>
              <w:right w:val="single" w:sz="4" w:space="0" w:color="auto"/>
            </w:tcBorders>
            <w:hideMark/>
          </w:tcPr>
          <w:p w14:paraId="553818D9" w14:textId="77777777" w:rsidR="00555CE8" w:rsidRPr="00B50C56" w:rsidRDefault="00555CE8" w:rsidP="00D05AFF">
            <w:pPr>
              <w:pStyle w:val="Head1"/>
              <w:jc w:val="center"/>
              <w:rPr>
                <w:b w:val="0"/>
                <w:sz w:val="18"/>
                <w:szCs w:val="18"/>
              </w:rPr>
            </w:pPr>
            <w:r w:rsidRPr="00B50C56">
              <w:rPr>
                <w:b w:val="0"/>
                <w:sz w:val="18"/>
                <w:szCs w:val="18"/>
              </w:rPr>
              <w:t>0.541</w:t>
            </w:r>
          </w:p>
        </w:tc>
        <w:tc>
          <w:tcPr>
            <w:tcW w:w="810" w:type="dxa"/>
            <w:tcBorders>
              <w:top w:val="nil"/>
              <w:left w:val="single" w:sz="4" w:space="0" w:color="auto"/>
              <w:bottom w:val="nil"/>
              <w:right w:val="single" w:sz="4" w:space="0" w:color="auto"/>
            </w:tcBorders>
            <w:hideMark/>
          </w:tcPr>
          <w:p w14:paraId="641E2282" w14:textId="77777777" w:rsidR="00555CE8" w:rsidRPr="00B50C56" w:rsidRDefault="00555CE8" w:rsidP="00D05AFF">
            <w:pPr>
              <w:pStyle w:val="Head1"/>
              <w:jc w:val="center"/>
              <w:rPr>
                <w:b w:val="0"/>
                <w:sz w:val="18"/>
                <w:szCs w:val="18"/>
              </w:rPr>
            </w:pPr>
            <w:r w:rsidRPr="00B50C56">
              <w:rPr>
                <w:b w:val="0"/>
                <w:sz w:val="18"/>
                <w:szCs w:val="18"/>
              </w:rPr>
              <w:t>0.477</w:t>
            </w:r>
          </w:p>
        </w:tc>
        <w:tc>
          <w:tcPr>
            <w:tcW w:w="720" w:type="dxa"/>
            <w:tcBorders>
              <w:top w:val="nil"/>
              <w:left w:val="single" w:sz="4" w:space="0" w:color="auto"/>
              <w:bottom w:val="nil"/>
              <w:right w:val="single" w:sz="4" w:space="0" w:color="auto"/>
            </w:tcBorders>
            <w:hideMark/>
          </w:tcPr>
          <w:p w14:paraId="731EC1B8" w14:textId="77777777" w:rsidR="00555CE8" w:rsidRPr="00B50C56" w:rsidRDefault="00555CE8" w:rsidP="00D05AFF">
            <w:pPr>
              <w:pStyle w:val="Head1"/>
              <w:jc w:val="center"/>
              <w:rPr>
                <w:b w:val="0"/>
                <w:sz w:val="18"/>
                <w:szCs w:val="18"/>
              </w:rPr>
            </w:pPr>
            <w:r w:rsidRPr="00B50C56">
              <w:rPr>
                <w:b w:val="0"/>
                <w:sz w:val="18"/>
                <w:szCs w:val="18"/>
              </w:rPr>
              <w:t>0.695</w:t>
            </w:r>
          </w:p>
        </w:tc>
        <w:tc>
          <w:tcPr>
            <w:tcW w:w="630" w:type="dxa"/>
            <w:tcBorders>
              <w:top w:val="nil"/>
              <w:left w:val="single" w:sz="4" w:space="0" w:color="auto"/>
              <w:bottom w:val="nil"/>
              <w:right w:val="single" w:sz="4" w:space="0" w:color="auto"/>
            </w:tcBorders>
            <w:hideMark/>
          </w:tcPr>
          <w:p w14:paraId="7DFAB0A4" w14:textId="77777777" w:rsidR="00555CE8" w:rsidRPr="00B50C56" w:rsidRDefault="00555CE8" w:rsidP="00D05AFF">
            <w:pPr>
              <w:pStyle w:val="Head1"/>
              <w:jc w:val="center"/>
              <w:rPr>
                <w:b w:val="0"/>
                <w:sz w:val="18"/>
                <w:szCs w:val="18"/>
              </w:rPr>
            </w:pPr>
            <w:r w:rsidRPr="00B50C56">
              <w:rPr>
                <w:b w:val="0"/>
                <w:sz w:val="18"/>
                <w:szCs w:val="18"/>
              </w:rPr>
              <w:t>0.493</w:t>
            </w:r>
          </w:p>
        </w:tc>
        <w:tc>
          <w:tcPr>
            <w:tcW w:w="900" w:type="dxa"/>
            <w:tcBorders>
              <w:top w:val="nil"/>
              <w:left w:val="single" w:sz="4" w:space="0" w:color="auto"/>
              <w:bottom w:val="nil"/>
              <w:right w:val="single" w:sz="4" w:space="0" w:color="auto"/>
            </w:tcBorders>
            <w:hideMark/>
          </w:tcPr>
          <w:p w14:paraId="15578D13" w14:textId="77777777" w:rsidR="00555CE8" w:rsidRPr="00B50C56" w:rsidRDefault="00555CE8" w:rsidP="00D05AFF">
            <w:pPr>
              <w:pStyle w:val="Head1"/>
              <w:jc w:val="center"/>
              <w:rPr>
                <w:b w:val="0"/>
                <w:sz w:val="18"/>
                <w:szCs w:val="18"/>
              </w:rPr>
            </w:pPr>
            <w:r w:rsidRPr="00B50C56">
              <w:rPr>
                <w:b w:val="0"/>
                <w:sz w:val="18"/>
                <w:szCs w:val="18"/>
              </w:rPr>
              <w:t>0.580</w:t>
            </w:r>
          </w:p>
        </w:tc>
        <w:tc>
          <w:tcPr>
            <w:tcW w:w="1170" w:type="dxa"/>
            <w:tcBorders>
              <w:top w:val="nil"/>
              <w:left w:val="single" w:sz="4" w:space="0" w:color="auto"/>
              <w:bottom w:val="nil"/>
              <w:right w:val="single" w:sz="4" w:space="0" w:color="auto"/>
            </w:tcBorders>
            <w:hideMark/>
          </w:tcPr>
          <w:p w14:paraId="5ACBD15E" w14:textId="77777777" w:rsidR="00555CE8" w:rsidRPr="00B50C56" w:rsidRDefault="00555CE8" w:rsidP="00D05AFF">
            <w:pPr>
              <w:pStyle w:val="Head1"/>
              <w:jc w:val="center"/>
              <w:rPr>
                <w:b w:val="0"/>
                <w:sz w:val="18"/>
                <w:szCs w:val="18"/>
              </w:rPr>
            </w:pPr>
            <w:r w:rsidRPr="00B50C56">
              <w:rPr>
                <w:b w:val="0"/>
                <w:sz w:val="18"/>
                <w:szCs w:val="18"/>
              </w:rPr>
              <w:t>0.430</w:t>
            </w:r>
          </w:p>
        </w:tc>
        <w:tc>
          <w:tcPr>
            <w:tcW w:w="810" w:type="dxa"/>
            <w:tcBorders>
              <w:top w:val="nil"/>
              <w:left w:val="single" w:sz="4" w:space="0" w:color="auto"/>
              <w:bottom w:val="nil"/>
              <w:right w:val="single" w:sz="4" w:space="0" w:color="auto"/>
            </w:tcBorders>
            <w:hideMark/>
          </w:tcPr>
          <w:p w14:paraId="582BD738" w14:textId="77777777" w:rsidR="00555CE8" w:rsidRPr="00B50C56" w:rsidRDefault="00555CE8" w:rsidP="00D05AFF">
            <w:pPr>
              <w:pStyle w:val="Head1"/>
              <w:jc w:val="center"/>
              <w:rPr>
                <w:b w:val="0"/>
                <w:sz w:val="18"/>
                <w:szCs w:val="18"/>
              </w:rPr>
            </w:pPr>
            <w:r w:rsidRPr="00B50C56">
              <w:rPr>
                <w:b w:val="0"/>
                <w:sz w:val="18"/>
                <w:szCs w:val="18"/>
              </w:rPr>
              <w:t>0.859</w:t>
            </w:r>
          </w:p>
        </w:tc>
        <w:tc>
          <w:tcPr>
            <w:tcW w:w="1350" w:type="dxa"/>
            <w:tcBorders>
              <w:top w:val="nil"/>
              <w:left w:val="single" w:sz="4" w:space="0" w:color="auto"/>
              <w:bottom w:val="nil"/>
              <w:right w:val="nil"/>
            </w:tcBorders>
            <w:hideMark/>
          </w:tcPr>
          <w:p w14:paraId="24EC518B" w14:textId="77777777" w:rsidR="00555CE8" w:rsidRPr="00B50C56" w:rsidRDefault="00555CE8" w:rsidP="00D05AFF">
            <w:pPr>
              <w:pStyle w:val="Head1"/>
              <w:jc w:val="center"/>
              <w:rPr>
                <w:b w:val="0"/>
                <w:sz w:val="18"/>
                <w:szCs w:val="18"/>
              </w:rPr>
            </w:pPr>
            <w:r w:rsidRPr="00B50C56">
              <w:rPr>
                <w:b w:val="0"/>
                <w:sz w:val="18"/>
                <w:szCs w:val="18"/>
              </w:rPr>
              <w:t>0.429</w:t>
            </w:r>
          </w:p>
        </w:tc>
      </w:tr>
      <w:tr w:rsidR="00B50C56" w:rsidRPr="00B50C56" w14:paraId="69BE8567" w14:textId="77777777" w:rsidTr="00D05AFF">
        <w:trPr>
          <w:trHeight w:val="20"/>
        </w:trPr>
        <w:tc>
          <w:tcPr>
            <w:tcW w:w="2426" w:type="dxa"/>
            <w:tcBorders>
              <w:top w:val="nil"/>
              <w:left w:val="nil"/>
              <w:bottom w:val="nil"/>
              <w:right w:val="single" w:sz="4" w:space="0" w:color="auto"/>
            </w:tcBorders>
            <w:hideMark/>
          </w:tcPr>
          <w:p w14:paraId="564114ED" w14:textId="77777777" w:rsidR="00555CE8" w:rsidRPr="00B50C56" w:rsidRDefault="00555CE8" w:rsidP="00D05AFF">
            <w:pPr>
              <w:pStyle w:val="Head1"/>
              <w:rPr>
                <w:b w:val="0"/>
                <w:sz w:val="18"/>
                <w:szCs w:val="18"/>
              </w:rPr>
            </w:pPr>
            <w:r w:rsidRPr="00B50C56">
              <w:rPr>
                <w:b w:val="0"/>
                <w:sz w:val="18"/>
                <w:szCs w:val="18"/>
              </w:rPr>
              <w:t>Vapor pressure @90</w:t>
            </w:r>
            <w:r w:rsidRPr="00B50C56">
              <w:rPr>
                <w:b w:val="0"/>
                <w:sz w:val="18"/>
                <w:szCs w:val="18"/>
                <w:vertAlign w:val="superscript"/>
              </w:rPr>
              <w:t>°</w:t>
            </w:r>
            <w:r w:rsidRPr="00B50C56">
              <w:rPr>
                <w:b w:val="0"/>
                <w:sz w:val="18"/>
                <w:szCs w:val="18"/>
              </w:rPr>
              <w:t>C [kPa]</w:t>
            </w:r>
          </w:p>
        </w:tc>
        <w:tc>
          <w:tcPr>
            <w:tcW w:w="724" w:type="dxa"/>
            <w:tcBorders>
              <w:top w:val="nil"/>
              <w:left w:val="single" w:sz="4" w:space="0" w:color="auto"/>
              <w:bottom w:val="nil"/>
              <w:right w:val="single" w:sz="4" w:space="0" w:color="auto"/>
            </w:tcBorders>
            <w:hideMark/>
          </w:tcPr>
          <w:p w14:paraId="19CCBCD7" w14:textId="77777777" w:rsidR="00555CE8" w:rsidRPr="00B50C56" w:rsidRDefault="00555CE8" w:rsidP="00D05AFF">
            <w:pPr>
              <w:pStyle w:val="Head1"/>
              <w:jc w:val="center"/>
              <w:rPr>
                <w:b w:val="0"/>
                <w:sz w:val="18"/>
                <w:szCs w:val="18"/>
              </w:rPr>
            </w:pPr>
            <w:r w:rsidRPr="00B50C56">
              <w:rPr>
                <w:b w:val="0"/>
                <w:sz w:val="18"/>
                <w:szCs w:val="18"/>
              </w:rPr>
              <w:t>70.9</w:t>
            </w:r>
          </w:p>
        </w:tc>
        <w:tc>
          <w:tcPr>
            <w:tcW w:w="1260" w:type="dxa"/>
            <w:tcBorders>
              <w:top w:val="nil"/>
              <w:left w:val="single" w:sz="4" w:space="0" w:color="auto"/>
              <w:bottom w:val="nil"/>
              <w:right w:val="single" w:sz="4" w:space="0" w:color="auto"/>
            </w:tcBorders>
            <w:hideMark/>
          </w:tcPr>
          <w:p w14:paraId="5E75376E" w14:textId="77777777" w:rsidR="00555CE8" w:rsidRPr="00B50C56" w:rsidRDefault="00555CE8" w:rsidP="00D05AFF">
            <w:pPr>
              <w:pStyle w:val="Head1"/>
              <w:jc w:val="center"/>
              <w:rPr>
                <w:b w:val="0"/>
                <w:sz w:val="18"/>
                <w:szCs w:val="18"/>
              </w:rPr>
            </w:pPr>
            <w:r w:rsidRPr="00B50C56">
              <w:rPr>
                <w:b w:val="0"/>
                <w:sz w:val="18"/>
                <w:szCs w:val="18"/>
              </w:rPr>
              <w:t>74.2</w:t>
            </w:r>
          </w:p>
        </w:tc>
        <w:tc>
          <w:tcPr>
            <w:tcW w:w="810" w:type="dxa"/>
            <w:tcBorders>
              <w:top w:val="nil"/>
              <w:left w:val="single" w:sz="4" w:space="0" w:color="auto"/>
              <w:bottom w:val="nil"/>
              <w:right w:val="single" w:sz="4" w:space="0" w:color="auto"/>
            </w:tcBorders>
            <w:hideMark/>
          </w:tcPr>
          <w:p w14:paraId="51DC610F" w14:textId="77777777" w:rsidR="00555CE8" w:rsidRPr="00B50C56" w:rsidRDefault="00555CE8" w:rsidP="00D05AFF">
            <w:pPr>
              <w:pStyle w:val="Head1"/>
              <w:jc w:val="center"/>
              <w:rPr>
                <w:b w:val="0"/>
                <w:sz w:val="18"/>
                <w:szCs w:val="18"/>
              </w:rPr>
            </w:pPr>
            <w:r w:rsidRPr="00B50C56">
              <w:rPr>
                <w:b w:val="0"/>
                <w:sz w:val="18"/>
                <w:szCs w:val="18"/>
              </w:rPr>
              <w:t>170.6</w:t>
            </w:r>
          </w:p>
        </w:tc>
        <w:tc>
          <w:tcPr>
            <w:tcW w:w="720" w:type="dxa"/>
            <w:tcBorders>
              <w:top w:val="nil"/>
              <w:left w:val="single" w:sz="4" w:space="0" w:color="auto"/>
              <w:bottom w:val="nil"/>
              <w:right w:val="single" w:sz="4" w:space="0" w:color="auto"/>
            </w:tcBorders>
            <w:hideMark/>
          </w:tcPr>
          <w:p w14:paraId="0E845E16" w14:textId="77777777" w:rsidR="00555CE8" w:rsidRPr="00B50C56" w:rsidRDefault="00555CE8" w:rsidP="00D05AFF">
            <w:pPr>
              <w:pStyle w:val="Head1"/>
              <w:jc w:val="center"/>
              <w:rPr>
                <w:b w:val="0"/>
                <w:sz w:val="18"/>
                <w:szCs w:val="18"/>
              </w:rPr>
            </w:pPr>
            <w:r w:rsidRPr="00B50C56">
              <w:rPr>
                <w:b w:val="0"/>
                <w:sz w:val="18"/>
                <w:szCs w:val="18"/>
              </w:rPr>
              <w:t>286.8</w:t>
            </w:r>
          </w:p>
        </w:tc>
        <w:tc>
          <w:tcPr>
            <w:tcW w:w="630" w:type="dxa"/>
            <w:tcBorders>
              <w:top w:val="nil"/>
              <w:left w:val="single" w:sz="4" w:space="0" w:color="auto"/>
              <w:bottom w:val="nil"/>
              <w:right w:val="single" w:sz="4" w:space="0" w:color="auto"/>
            </w:tcBorders>
            <w:hideMark/>
          </w:tcPr>
          <w:p w14:paraId="071A191C" w14:textId="77777777" w:rsidR="00555CE8" w:rsidRPr="00B50C56" w:rsidRDefault="00555CE8" w:rsidP="00D05AFF">
            <w:pPr>
              <w:pStyle w:val="Head1"/>
              <w:jc w:val="center"/>
              <w:rPr>
                <w:b w:val="0"/>
                <w:sz w:val="18"/>
                <w:szCs w:val="18"/>
              </w:rPr>
            </w:pPr>
            <w:r w:rsidRPr="00B50C56">
              <w:rPr>
                <w:b w:val="0"/>
                <w:sz w:val="18"/>
                <w:szCs w:val="18"/>
              </w:rPr>
              <w:t>246</w:t>
            </w:r>
          </w:p>
        </w:tc>
        <w:tc>
          <w:tcPr>
            <w:tcW w:w="900" w:type="dxa"/>
            <w:tcBorders>
              <w:top w:val="nil"/>
              <w:left w:val="single" w:sz="4" w:space="0" w:color="auto"/>
              <w:bottom w:val="nil"/>
              <w:right w:val="single" w:sz="4" w:space="0" w:color="auto"/>
            </w:tcBorders>
            <w:hideMark/>
          </w:tcPr>
          <w:p w14:paraId="0F41F39C" w14:textId="77777777" w:rsidR="00555CE8" w:rsidRPr="00B50C56" w:rsidRDefault="00555CE8" w:rsidP="00D05AFF">
            <w:pPr>
              <w:pStyle w:val="Head1"/>
              <w:jc w:val="center"/>
              <w:rPr>
                <w:b w:val="0"/>
                <w:sz w:val="18"/>
                <w:szCs w:val="18"/>
              </w:rPr>
            </w:pPr>
            <w:r w:rsidRPr="00B50C56">
              <w:rPr>
                <w:b w:val="0"/>
                <w:sz w:val="18"/>
                <w:szCs w:val="18"/>
              </w:rPr>
              <w:t>128.7</w:t>
            </w:r>
          </w:p>
        </w:tc>
        <w:tc>
          <w:tcPr>
            <w:tcW w:w="1170" w:type="dxa"/>
            <w:tcBorders>
              <w:top w:val="nil"/>
              <w:left w:val="single" w:sz="4" w:space="0" w:color="auto"/>
              <w:bottom w:val="nil"/>
              <w:right w:val="single" w:sz="4" w:space="0" w:color="auto"/>
            </w:tcBorders>
            <w:hideMark/>
          </w:tcPr>
          <w:p w14:paraId="702B5021" w14:textId="77777777" w:rsidR="00555CE8" w:rsidRPr="00B50C56" w:rsidRDefault="00555CE8" w:rsidP="00D05AFF">
            <w:pPr>
              <w:pStyle w:val="Head1"/>
              <w:jc w:val="center"/>
              <w:rPr>
                <w:b w:val="0"/>
                <w:sz w:val="18"/>
                <w:szCs w:val="18"/>
              </w:rPr>
            </w:pPr>
            <w:r w:rsidRPr="00B50C56">
              <w:rPr>
                <w:b w:val="0"/>
                <w:sz w:val="18"/>
                <w:szCs w:val="18"/>
              </w:rPr>
              <w:t>237.6</w:t>
            </w:r>
          </w:p>
        </w:tc>
        <w:tc>
          <w:tcPr>
            <w:tcW w:w="810" w:type="dxa"/>
            <w:tcBorders>
              <w:top w:val="nil"/>
              <w:left w:val="single" w:sz="4" w:space="0" w:color="auto"/>
              <w:bottom w:val="nil"/>
              <w:right w:val="single" w:sz="4" w:space="0" w:color="auto"/>
            </w:tcBorders>
            <w:hideMark/>
          </w:tcPr>
          <w:p w14:paraId="48AE057D" w14:textId="77777777" w:rsidR="00555CE8" w:rsidRPr="00B50C56" w:rsidRDefault="00555CE8" w:rsidP="00D05AFF">
            <w:pPr>
              <w:pStyle w:val="Head1"/>
              <w:jc w:val="center"/>
              <w:rPr>
                <w:b w:val="0"/>
                <w:sz w:val="18"/>
                <w:szCs w:val="18"/>
              </w:rPr>
            </w:pPr>
            <w:r w:rsidRPr="00B50C56">
              <w:rPr>
                <w:b w:val="0"/>
                <w:sz w:val="18"/>
                <w:szCs w:val="18"/>
              </w:rPr>
              <w:t>64.28</w:t>
            </w:r>
          </w:p>
        </w:tc>
        <w:tc>
          <w:tcPr>
            <w:tcW w:w="1350" w:type="dxa"/>
            <w:tcBorders>
              <w:top w:val="nil"/>
              <w:left w:val="single" w:sz="4" w:space="0" w:color="auto"/>
              <w:bottom w:val="nil"/>
              <w:right w:val="nil"/>
            </w:tcBorders>
            <w:hideMark/>
          </w:tcPr>
          <w:p w14:paraId="57155DDB" w14:textId="77777777" w:rsidR="00555CE8" w:rsidRPr="00B50C56" w:rsidRDefault="00555CE8" w:rsidP="00D05AFF">
            <w:pPr>
              <w:pStyle w:val="Head1"/>
              <w:jc w:val="center"/>
              <w:rPr>
                <w:b w:val="0"/>
                <w:sz w:val="18"/>
                <w:szCs w:val="18"/>
              </w:rPr>
            </w:pPr>
            <w:r w:rsidRPr="00B50C56">
              <w:rPr>
                <w:b w:val="0"/>
                <w:sz w:val="18"/>
                <w:szCs w:val="18"/>
              </w:rPr>
              <w:t>287</w:t>
            </w:r>
          </w:p>
        </w:tc>
      </w:tr>
      <w:tr w:rsidR="00B50C56" w:rsidRPr="00B50C56" w14:paraId="6EC2B31C" w14:textId="77777777" w:rsidTr="00D05AFF">
        <w:trPr>
          <w:trHeight w:val="20"/>
        </w:trPr>
        <w:tc>
          <w:tcPr>
            <w:tcW w:w="2426" w:type="dxa"/>
            <w:tcBorders>
              <w:top w:val="nil"/>
              <w:left w:val="nil"/>
              <w:bottom w:val="nil"/>
              <w:right w:val="single" w:sz="4" w:space="0" w:color="auto"/>
            </w:tcBorders>
            <w:hideMark/>
          </w:tcPr>
          <w:p w14:paraId="4D10C15E" w14:textId="77777777" w:rsidR="00555CE8" w:rsidRPr="00B50C56" w:rsidRDefault="00555CE8" w:rsidP="00D05AFF">
            <w:pPr>
              <w:pStyle w:val="Head1"/>
              <w:rPr>
                <w:b w:val="0"/>
                <w:sz w:val="18"/>
                <w:szCs w:val="18"/>
              </w:rPr>
            </w:pPr>
            <w:r w:rsidRPr="00B50C56">
              <w:rPr>
                <w:b w:val="0"/>
                <w:sz w:val="18"/>
                <w:szCs w:val="18"/>
              </w:rPr>
              <w:t>Heat of vaporization [kJ/kg]</w:t>
            </w:r>
          </w:p>
        </w:tc>
        <w:tc>
          <w:tcPr>
            <w:tcW w:w="724" w:type="dxa"/>
            <w:tcBorders>
              <w:top w:val="nil"/>
              <w:left w:val="single" w:sz="4" w:space="0" w:color="auto"/>
              <w:bottom w:val="nil"/>
              <w:right w:val="single" w:sz="4" w:space="0" w:color="auto"/>
            </w:tcBorders>
            <w:hideMark/>
          </w:tcPr>
          <w:p w14:paraId="16D72425" w14:textId="77777777" w:rsidR="00555CE8" w:rsidRPr="00B50C56" w:rsidRDefault="00555CE8" w:rsidP="00D05AFF">
            <w:pPr>
              <w:pStyle w:val="Head1"/>
              <w:jc w:val="center"/>
              <w:rPr>
                <w:b w:val="0"/>
                <w:sz w:val="18"/>
                <w:szCs w:val="18"/>
              </w:rPr>
            </w:pPr>
            <w:r w:rsidRPr="00B50C56">
              <w:rPr>
                <w:b w:val="0"/>
                <w:sz w:val="18"/>
                <w:szCs w:val="18"/>
              </w:rPr>
              <w:t>271</w:t>
            </w:r>
          </w:p>
        </w:tc>
        <w:tc>
          <w:tcPr>
            <w:tcW w:w="1260" w:type="dxa"/>
            <w:tcBorders>
              <w:top w:val="nil"/>
              <w:left w:val="single" w:sz="4" w:space="0" w:color="auto"/>
              <w:bottom w:val="nil"/>
              <w:right w:val="single" w:sz="4" w:space="0" w:color="auto"/>
            </w:tcBorders>
            <w:hideMark/>
          </w:tcPr>
          <w:p w14:paraId="56924F9F" w14:textId="77777777" w:rsidR="00555CE8" w:rsidRPr="00B50C56" w:rsidRDefault="00555CE8" w:rsidP="00D05AFF">
            <w:pPr>
              <w:pStyle w:val="Head1"/>
              <w:jc w:val="center"/>
              <w:rPr>
                <w:b w:val="0"/>
                <w:sz w:val="18"/>
                <w:szCs w:val="18"/>
              </w:rPr>
            </w:pPr>
            <w:r w:rsidRPr="00B50C56">
              <w:rPr>
                <w:b w:val="0"/>
                <w:sz w:val="18"/>
                <w:szCs w:val="18"/>
              </w:rPr>
              <w:t>295</w:t>
            </w:r>
          </w:p>
        </w:tc>
        <w:tc>
          <w:tcPr>
            <w:tcW w:w="810" w:type="dxa"/>
            <w:tcBorders>
              <w:top w:val="nil"/>
              <w:left w:val="single" w:sz="4" w:space="0" w:color="auto"/>
              <w:bottom w:val="nil"/>
              <w:right w:val="single" w:sz="4" w:space="0" w:color="auto"/>
            </w:tcBorders>
            <w:hideMark/>
          </w:tcPr>
          <w:p w14:paraId="460558BC" w14:textId="77777777" w:rsidR="00555CE8" w:rsidRPr="00B50C56" w:rsidRDefault="00555CE8" w:rsidP="00D05AFF">
            <w:pPr>
              <w:pStyle w:val="Head1"/>
              <w:jc w:val="center"/>
              <w:rPr>
                <w:b w:val="0"/>
                <w:sz w:val="18"/>
                <w:szCs w:val="18"/>
              </w:rPr>
            </w:pPr>
            <w:r w:rsidRPr="00B50C56">
              <w:rPr>
                <w:b w:val="0"/>
                <w:sz w:val="18"/>
                <w:szCs w:val="18"/>
              </w:rPr>
              <w:t>337</w:t>
            </w:r>
          </w:p>
        </w:tc>
        <w:tc>
          <w:tcPr>
            <w:tcW w:w="720" w:type="dxa"/>
            <w:tcBorders>
              <w:top w:val="nil"/>
              <w:left w:val="single" w:sz="4" w:space="0" w:color="auto"/>
              <w:bottom w:val="nil"/>
              <w:right w:val="single" w:sz="4" w:space="0" w:color="auto"/>
            </w:tcBorders>
            <w:hideMark/>
          </w:tcPr>
          <w:p w14:paraId="5629F332" w14:textId="77777777" w:rsidR="00555CE8" w:rsidRPr="00B50C56" w:rsidRDefault="00555CE8" w:rsidP="00D05AFF">
            <w:pPr>
              <w:pStyle w:val="Head1"/>
              <w:jc w:val="center"/>
              <w:rPr>
                <w:b w:val="0"/>
                <w:sz w:val="18"/>
                <w:szCs w:val="18"/>
              </w:rPr>
            </w:pPr>
            <w:r w:rsidRPr="00B50C56">
              <w:rPr>
                <w:b w:val="0"/>
                <w:sz w:val="18"/>
                <w:szCs w:val="18"/>
              </w:rPr>
              <w:t>565</w:t>
            </w:r>
          </w:p>
        </w:tc>
        <w:tc>
          <w:tcPr>
            <w:tcW w:w="630" w:type="dxa"/>
            <w:tcBorders>
              <w:top w:val="nil"/>
              <w:left w:val="single" w:sz="4" w:space="0" w:color="auto"/>
              <w:bottom w:val="nil"/>
              <w:right w:val="single" w:sz="4" w:space="0" w:color="auto"/>
            </w:tcBorders>
            <w:hideMark/>
          </w:tcPr>
          <w:p w14:paraId="2263A945" w14:textId="77777777" w:rsidR="00555CE8" w:rsidRPr="00B50C56" w:rsidRDefault="00555CE8" w:rsidP="00D05AFF">
            <w:pPr>
              <w:pStyle w:val="Head1"/>
              <w:jc w:val="center"/>
              <w:rPr>
                <w:b w:val="0"/>
                <w:sz w:val="18"/>
                <w:szCs w:val="18"/>
              </w:rPr>
            </w:pPr>
            <w:r w:rsidRPr="00B50C56">
              <w:rPr>
                <w:b w:val="0"/>
                <w:sz w:val="18"/>
                <w:szCs w:val="18"/>
              </w:rPr>
              <w:t>339</w:t>
            </w:r>
          </w:p>
        </w:tc>
        <w:tc>
          <w:tcPr>
            <w:tcW w:w="900" w:type="dxa"/>
            <w:tcBorders>
              <w:top w:val="nil"/>
              <w:left w:val="single" w:sz="4" w:space="0" w:color="auto"/>
              <w:bottom w:val="nil"/>
              <w:right w:val="single" w:sz="4" w:space="0" w:color="auto"/>
            </w:tcBorders>
            <w:hideMark/>
          </w:tcPr>
          <w:p w14:paraId="64618951" w14:textId="77777777" w:rsidR="00555CE8" w:rsidRPr="00B50C56" w:rsidRDefault="00555CE8" w:rsidP="00D05AFF">
            <w:pPr>
              <w:pStyle w:val="Head1"/>
              <w:jc w:val="center"/>
              <w:rPr>
                <w:b w:val="0"/>
                <w:sz w:val="18"/>
                <w:szCs w:val="18"/>
              </w:rPr>
            </w:pPr>
            <w:r w:rsidRPr="00B50C56">
              <w:rPr>
                <w:b w:val="0"/>
                <w:sz w:val="18"/>
                <w:szCs w:val="18"/>
              </w:rPr>
              <w:t>309</w:t>
            </w:r>
          </w:p>
        </w:tc>
        <w:tc>
          <w:tcPr>
            <w:tcW w:w="1170" w:type="dxa"/>
            <w:tcBorders>
              <w:top w:val="nil"/>
              <w:left w:val="single" w:sz="4" w:space="0" w:color="auto"/>
              <w:bottom w:val="nil"/>
              <w:right w:val="single" w:sz="4" w:space="0" w:color="auto"/>
            </w:tcBorders>
            <w:hideMark/>
          </w:tcPr>
          <w:p w14:paraId="0CDDCCAF" w14:textId="77777777" w:rsidR="00555CE8" w:rsidRPr="00B50C56" w:rsidRDefault="00555CE8" w:rsidP="00D05AFF">
            <w:pPr>
              <w:pStyle w:val="Head1"/>
              <w:jc w:val="center"/>
              <w:rPr>
                <w:b w:val="0"/>
                <w:sz w:val="18"/>
                <w:szCs w:val="18"/>
              </w:rPr>
            </w:pPr>
            <w:r w:rsidRPr="00B50C56">
              <w:rPr>
                <w:b w:val="0"/>
                <w:sz w:val="18"/>
                <w:szCs w:val="18"/>
              </w:rPr>
              <w:t>393</w:t>
            </w:r>
          </w:p>
        </w:tc>
        <w:tc>
          <w:tcPr>
            <w:tcW w:w="810" w:type="dxa"/>
            <w:tcBorders>
              <w:top w:val="nil"/>
              <w:left w:val="single" w:sz="4" w:space="0" w:color="auto"/>
              <w:bottom w:val="nil"/>
              <w:right w:val="single" w:sz="4" w:space="0" w:color="auto"/>
            </w:tcBorders>
            <w:hideMark/>
          </w:tcPr>
          <w:p w14:paraId="34020A66" w14:textId="77777777" w:rsidR="00555CE8" w:rsidRPr="00B50C56" w:rsidRDefault="00555CE8" w:rsidP="00D05AFF">
            <w:pPr>
              <w:pStyle w:val="Head1"/>
              <w:jc w:val="center"/>
              <w:rPr>
                <w:b w:val="0"/>
                <w:sz w:val="18"/>
                <w:szCs w:val="18"/>
              </w:rPr>
            </w:pPr>
            <w:r w:rsidRPr="00B50C56">
              <w:rPr>
                <w:b w:val="0"/>
                <w:sz w:val="18"/>
                <w:szCs w:val="18"/>
              </w:rPr>
              <w:t>333</w:t>
            </w:r>
          </w:p>
        </w:tc>
        <w:tc>
          <w:tcPr>
            <w:tcW w:w="1350" w:type="dxa"/>
            <w:tcBorders>
              <w:top w:val="nil"/>
              <w:left w:val="single" w:sz="4" w:space="0" w:color="auto"/>
              <w:bottom w:val="nil"/>
              <w:right w:val="nil"/>
            </w:tcBorders>
            <w:hideMark/>
          </w:tcPr>
          <w:p w14:paraId="4D55C711" w14:textId="77777777" w:rsidR="00555CE8" w:rsidRPr="00B50C56" w:rsidRDefault="00555CE8" w:rsidP="00D05AFF">
            <w:pPr>
              <w:pStyle w:val="Head1"/>
              <w:jc w:val="center"/>
              <w:rPr>
                <w:b w:val="0"/>
                <w:sz w:val="18"/>
                <w:szCs w:val="18"/>
              </w:rPr>
            </w:pPr>
            <w:r w:rsidRPr="00B50C56">
              <w:rPr>
                <w:b w:val="0"/>
                <w:sz w:val="18"/>
                <w:szCs w:val="18"/>
              </w:rPr>
              <w:t>349</w:t>
            </w:r>
          </w:p>
        </w:tc>
      </w:tr>
      <w:tr w:rsidR="00B50C56" w:rsidRPr="00B50C56" w14:paraId="54B373A8" w14:textId="77777777" w:rsidTr="00D05AFF">
        <w:trPr>
          <w:trHeight w:val="20"/>
        </w:trPr>
        <w:tc>
          <w:tcPr>
            <w:tcW w:w="2426" w:type="dxa"/>
            <w:tcBorders>
              <w:top w:val="nil"/>
              <w:left w:val="nil"/>
              <w:bottom w:val="single" w:sz="4" w:space="0" w:color="auto"/>
              <w:right w:val="single" w:sz="4" w:space="0" w:color="auto"/>
            </w:tcBorders>
            <w:hideMark/>
          </w:tcPr>
          <w:p w14:paraId="3E5E3481" w14:textId="77777777" w:rsidR="00555CE8" w:rsidRPr="00B50C56" w:rsidRDefault="00555CE8" w:rsidP="00D05AFF">
            <w:pPr>
              <w:pStyle w:val="Head1"/>
              <w:rPr>
                <w:b w:val="0"/>
                <w:sz w:val="18"/>
                <w:szCs w:val="18"/>
              </w:rPr>
            </w:pPr>
            <w:r w:rsidRPr="00B50C56">
              <w:rPr>
                <w:b w:val="0"/>
                <w:sz w:val="18"/>
                <w:szCs w:val="18"/>
              </w:rPr>
              <w:t>Distillation parameter [</w:t>
            </w:r>
            <w:proofErr w:type="spellStart"/>
            <w:r w:rsidRPr="00B50C56">
              <w:rPr>
                <w:b w:val="0"/>
                <w:sz w:val="18"/>
                <w:szCs w:val="18"/>
              </w:rPr>
              <w:t>a.u</w:t>
            </w:r>
            <w:proofErr w:type="spellEnd"/>
            <w:r w:rsidRPr="00B50C56">
              <w:rPr>
                <w:b w:val="0"/>
                <w:sz w:val="18"/>
                <w:szCs w:val="18"/>
              </w:rPr>
              <w:t>.]</w:t>
            </w:r>
          </w:p>
        </w:tc>
        <w:tc>
          <w:tcPr>
            <w:tcW w:w="724" w:type="dxa"/>
            <w:tcBorders>
              <w:top w:val="nil"/>
              <w:left w:val="single" w:sz="4" w:space="0" w:color="auto"/>
              <w:bottom w:val="single" w:sz="4" w:space="0" w:color="auto"/>
              <w:right w:val="single" w:sz="4" w:space="0" w:color="auto"/>
            </w:tcBorders>
            <w:hideMark/>
          </w:tcPr>
          <w:p w14:paraId="3F11121A" w14:textId="77777777" w:rsidR="00555CE8" w:rsidRPr="00B50C56" w:rsidRDefault="00555CE8" w:rsidP="00D05AFF">
            <w:pPr>
              <w:pStyle w:val="Head1"/>
              <w:jc w:val="center"/>
              <w:rPr>
                <w:b w:val="0"/>
                <w:sz w:val="18"/>
                <w:szCs w:val="18"/>
              </w:rPr>
            </w:pPr>
            <w:r w:rsidRPr="00B50C56">
              <w:rPr>
                <w:b w:val="0"/>
                <w:sz w:val="18"/>
                <w:szCs w:val="18"/>
              </w:rPr>
              <w:t>0</w:t>
            </w:r>
          </w:p>
        </w:tc>
        <w:tc>
          <w:tcPr>
            <w:tcW w:w="1260" w:type="dxa"/>
            <w:tcBorders>
              <w:top w:val="nil"/>
              <w:left w:val="single" w:sz="4" w:space="0" w:color="auto"/>
              <w:bottom w:val="single" w:sz="4" w:space="0" w:color="auto"/>
              <w:right w:val="single" w:sz="4" w:space="0" w:color="auto"/>
            </w:tcBorders>
            <w:hideMark/>
          </w:tcPr>
          <w:p w14:paraId="0CF0561A" w14:textId="77777777" w:rsidR="00555CE8" w:rsidRPr="00B50C56" w:rsidRDefault="00555CE8" w:rsidP="00D05AFF">
            <w:pPr>
              <w:pStyle w:val="Head1"/>
              <w:jc w:val="center"/>
              <w:rPr>
                <w:b w:val="0"/>
                <w:sz w:val="18"/>
                <w:szCs w:val="18"/>
              </w:rPr>
            </w:pPr>
            <w:r w:rsidRPr="00B50C56">
              <w:rPr>
                <w:b w:val="0"/>
                <w:sz w:val="18"/>
                <w:szCs w:val="18"/>
              </w:rPr>
              <w:t>0.171</w:t>
            </w:r>
          </w:p>
        </w:tc>
        <w:tc>
          <w:tcPr>
            <w:tcW w:w="810" w:type="dxa"/>
            <w:tcBorders>
              <w:top w:val="nil"/>
              <w:left w:val="single" w:sz="4" w:space="0" w:color="auto"/>
              <w:bottom w:val="single" w:sz="4" w:space="0" w:color="auto"/>
              <w:right w:val="single" w:sz="4" w:space="0" w:color="auto"/>
            </w:tcBorders>
            <w:hideMark/>
          </w:tcPr>
          <w:p w14:paraId="7B23D113" w14:textId="77777777" w:rsidR="00555CE8" w:rsidRPr="00B50C56" w:rsidRDefault="00555CE8" w:rsidP="00D05AFF">
            <w:pPr>
              <w:pStyle w:val="Head1"/>
              <w:jc w:val="center"/>
              <w:rPr>
                <w:b w:val="0"/>
                <w:sz w:val="18"/>
                <w:szCs w:val="18"/>
              </w:rPr>
            </w:pPr>
            <w:r w:rsidRPr="00B50C56">
              <w:rPr>
                <w:b w:val="0"/>
                <w:sz w:val="18"/>
                <w:szCs w:val="18"/>
              </w:rPr>
              <w:t>0.626</w:t>
            </w:r>
          </w:p>
        </w:tc>
        <w:tc>
          <w:tcPr>
            <w:tcW w:w="720" w:type="dxa"/>
            <w:tcBorders>
              <w:top w:val="nil"/>
              <w:left w:val="single" w:sz="4" w:space="0" w:color="auto"/>
              <w:bottom w:val="single" w:sz="4" w:space="0" w:color="auto"/>
              <w:right w:val="single" w:sz="4" w:space="0" w:color="auto"/>
            </w:tcBorders>
            <w:hideMark/>
          </w:tcPr>
          <w:p w14:paraId="2818B77F" w14:textId="77777777" w:rsidR="00555CE8" w:rsidRPr="00B50C56" w:rsidRDefault="00555CE8" w:rsidP="00D05AFF">
            <w:pPr>
              <w:pStyle w:val="Head1"/>
              <w:jc w:val="center"/>
              <w:rPr>
                <w:b w:val="0"/>
                <w:sz w:val="18"/>
                <w:szCs w:val="18"/>
              </w:rPr>
            </w:pPr>
            <w:r w:rsidRPr="00B50C56">
              <w:rPr>
                <w:b w:val="0"/>
                <w:sz w:val="18"/>
                <w:szCs w:val="18"/>
              </w:rPr>
              <w:t>0.883</w:t>
            </w:r>
          </w:p>
        </w:tc>
        <w:tc>
          <w:tcPr>
            <w:tcW w:w="630" w:type="dxa"/>
            <w:tcBorders>
              <w:top w:val="nil"/>
              <w:left w:val="single" w:sz="4" w:space="0" w:color="auto"/>
              <w:bottom w:val="single" w:sz="4" w:space="0" w:color="auto"/>
              <w:right w:val="single" w:sz="4" w:space="0" w:color="auto"/>
            </w:tcBorders>
            <w:hideMark/>
          </w:tcPr>
          <w:p w14:paraId="574444B3" w14:textId="77777777" w:rsidR="00555CE8" w:rsidRPr="00B50C56" w:rsidRDefault="00555CE8" w:rsidP="00D05AFF">
            <w:pPr>
              <w:pStyle w:val="Head1"/>
              <w:jc w:val="center"/>
              <w:rPr>
                <w:b w:val="0"/>
                <w:sz w:val="18"/>
                <w:szCs w:val="18"/>
              </w:rPr>
            </w:pPr>
            <w:r w:rsidRPr="00B50C56">
              <w:rPr>
                <w:b w:val="0"/>
                <w:sz w:val="18"/>
                <w:szCs w:val="18"/>
              </w:rPr>
              <w:t>0.848</w:t>
            </w:r>
          </w:p>
        </w:tc>
        <w:tc>
          <w:tcPr>
            <w:tcW w:w="900" w:type="dxa"/>
            <w:tcBorders>
              <w:top w:val="nil"/>
              <w:left w:val="single" w:sz="4" w:space="0" w:color="auto"/>
              <w:bottom w:val="single" w:sz="4" w:space="0" w:color="auto"/>
              <w:right w:val="single" w:sz="4" w:space="0" w:color="auto"/>
            </w:tcBorders>
            <w:hideMark/>
          </w:tcPr>
          <w:p w14:paraId="710C5E64" w14:textId="77777777" w:rsidR="00555CE8" w:rsidRPr="00B50C56" w:rsidRDefault="00555CE8" w:rsidP="00D05AFF">
            <w:pPr>
              <w:pStyle w:val="Head1"/>
              <w:jc w:val="center"/>
              <w:rPr>
                <w:b w:val="0"/>
                <w:sz w:val="18"/>
                <w:szCs w:val="18"/>
              </w:rPr>
            </w:pPr>
            <w:r w:rsidRPr="00B50C56">
              <w:rPr>
                <w:b w:val="0"/>
                <w:sz w:val="18"/>
                <w:szCs w:val="18"/>
              </w:rPr>
              <w:t>0.398</w:t>
            </w:r>
          </w:p>
        </w:tc>
        <w:tc>
          <w:tcPr>
            <w:tcW w:w="1170" w:type="dxa"/>
            <w:tcBorders>
              <w:top w:val="nil"/>
              <w:left w:val="single" w:sz="4" w:space="0" w:color="auto"/>
              <w:bottom w:val="single" w:sz="4" w:space="0" w:color="auto"/>
              <w:right w:val="single" w:sz="4" w:space="0" w:color="auto"/>
            </w:tcBorders>
            <w:hideMark/>
          </w:tcPr>
          <w:p w14:paraId="028E1A98" w14:textId="77777777" w:rsidR="00555CE8" w:rsidRPr="00B50C56" w:rsidRDefault="00555CE8" w:rsidP="00D05AFF">
            <w:pPr>
              <w:pStyle w:val="Head1"/>
              <w:jc w:val="center"/>
              <w:rPr>
                <w:b w:val="0"/>
                <w:sz w:val="18"/>
                <w:szCs w:val="18"/>
              </w:rPr>
            </w:pPr>
            <w:r w:rsidRPr="00B50C56">
              <w:rPr>
                <w:b w:val="0"/>
                <w:sz w:val="18"/>
                <w:szCs w:val="18"/>
              </w:rPr>
              <w:t>0.792</w:t>
            </w:r>
          </w:p>
        </w:tc>
        <w:tc>
          <w:tcPr>
            <w:tcW w:w="810" w:type="dxa"/>
            <w:tcBorders>
              <w:top w:val="nil"/>
              <w:left w:val="single" w:sz="4" w:space="0" w:color="auto"/>
              <w:bottom w:val="single" w:sz="4" w:space="0" w:color="auto"/>
              <w:right w:val="single" w:sz="4" w:space="0" w:color="auto"/>
            </w:tcBorders>
            <w:hideMark/>
          </w:tcPr>
          <w:p w14:paraId="209EDADD" w14:textId="77777777" w:rsidR="00555CE8" w:rsidRPr="00B50C56" w:rsidRDefault="00555CE8" w:rsidP="00D05AFF">
            <w:pPr>
              <w:pStyle w:val="Head1"/>
              <w:jc w:val="center"/>
              <w:rPr>
                <w:b w:val="0"/>
                <w:sz w:val="18"/>
                <w:szCs w:val="18"/>
              </w:rPr>
            </w:pPr>
            <w:r w:rsidRPr="00B50C56">
              <w:rPr>
                <w:b w:val="0"/>
                <w:sz w:val="18"/>
                <w:szCs w:val="18"/>
              </w:rPr>
              <w:t>0.079</w:t>
            </w:r>
          </w:p>
        </w:tc>
        <w:tc>
          <w:tcPr>
            <w:tcW w:w="1350" w:type="dxa"/>
            <w:tcBorders>
              <w:top w:val="nil"/>
              <w:left w:val="single" w:sz="4" w:space="0" w:color="auto"/>
              <w:bottom w:val="single" w:sz="4" w:space="0" w:color="auto"/>
              <w:right w:val="nil"/>
            </w:tcBorders>
            <w:hideMark/>
          </w:tcPr>
          <w:p w14:paraId="093F191F" w14:textId="77777777" w:rsidR="00555CE8" w:rsidRPr="00B50C56" w:rsidRDefault="00555CE8" w:rsidP="00D05AFF">
            <w:pPr>
              <w:pStyle w:val="Head1"/>
              <w:jc w:val="center"/>
              <w:rPr>
                <w:b w:val="0"/>
                <w:sz w:val="18"/>
                <w:szCs w:val="18"/>
              </w:rPr>
            </w:pPr>
            <w:r w:rsidRPr="00B50C56">
              <w:rPr>
                <w:b w:val="0"/>
                <w:sz w:val="18"/>
                <w:szCs w:val="18"/>
              </w:rPr>
              <w:t>0.848</w:t>
            </w:r>
          </w:p>
        </w:tc>
      </w:tr>
    </w:tbl>
    <w:p w14:paraId="64471DC5" w14:textId="51501788" w:rsidR="00A53146" w:rsidRPr="00B50C56" w:rsidRDefault="00555CE8" w:rsidP="0019544B">
      <w:pPr>
        <w:pStyle w:val="Head1"/>
        <w:jc w:val="both"/>
        <w:rPr>
          <w:b w:val="0"/>
          <w:bCs/>
          <w:sz w:val="18"/>
          <w:szCs w:val="20"/>
        </w:rPr>
      </w:pPr>
      <w:r w:rsidRPr="00B50C56">
        <w:rPr>
          <w:noProof/>
          <w:lang w:eastAsia="ko-KR"/>
        </w:rPr>
        <mc:AlternateContent>
          <mc:Choice Requires="wps">
            <w:drawing>
              <wp:anchor distT="0" distB="0" distL="114300" distR="114300" simplePos="0" relativeHeight="251639808" behindDoc="0" locked="0" layoutInCell="1" allowOverlap="1" wp14:anchorId="2D89F313" wp14:editId="7812F5AB">
                <wp:simplePos x="0" y="0"/>
                <wp:positionH relativeFrom="margin">
                  <wp:align>right</wp:align>
                </wp:positionH>
                <wp:positionV relativeFrom="paragraph">
                  <wp:posOffset>2973705</wp:posOffset>
                </wp:positionV>
                <wp:extent cx="6847205" cy="169545"/>
                <wp:effectExtent l="0" t="0" r="0" b="1905"/>
                <wp:wrapTopAndBottom/>
                <wp:docPr id="2" name="Text Box 2"/>
                <wp:cNvGraphicFramePr/>
                <a:graphic xmlns:a="http://schemas.openxmlformats.org/drawingml/2006/main">
                  <a:graphicData uri="http://schemas.microsoft.com/office/word/2010/wordprocessingShape">
                    <wps:wsp>
                      <wps:cNvSpPr txBox="1"/>
                      <wps:spPr>
                        <a:xfrm>
                          <a:off x="0" y="0"/>
                          <a:ext cx="6847205" cy="169545"/>
                        </a:xfrm>
                        <a:prstGeom prst="rect">
                          <a:avLst/>
                        </a:prstGeom>
                        <a:solidFill>
                          <a:prstClr val="white"/>
                        </a:solidFill>
                        <a:ln>
                          <a:noFill/>
                        </a:ln>
                      </wps:spPr>
                      <wps:txbx>
                        <w:txbxContent>
                          <w:p w14:paraId="203EE5F6" w14:textId="7174A191" w:rsidR="00555CE8" w:rsidRDefault="00555CE8" w:rsidP="00555CE8">
                            <w:pPr>
                              <w:pStyle w:val="Caption"/>
                              <w:jc w:val="both"/>
                              <w:rPr>
                                <w:i w:val="0"/>
                                <w:noProof/>
                                <w:color w:val="00B0F0"/>
                                <w:szCs w:val="24"/>
                              </w:rPr>
                            </w:pPr>
                            <w:r>
                              <w:rPr>
                                <w:i w:val="0"/>
                                <w:color w:val="00B0F0"/>
                              </w:rPr>
                              <w:t>Table 1. Test</w:t>
                            </w:r>
                            <w:r w:rsidR="00D362EA">
                              <w:rPr>
                                <w:i w:val="0"/>
                                <w:color w:val="00B0F0"/>
                              </w:rPr>
                              <w:t>-</w:t>
                            </w:r>
                            <w:r>
                              <w:rPr>
                                <w:i w:val="0"/>
                                <w:color w:val="00B0F0"/>
                              </w:rPr>
                              <w:t>fuel properties [30].</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9F313" id="_x0000_t202" coordsize="21600,21600" o:spt="202" path="m,l,21600r21600,l21600,xe">
                <v:stroke joinstyle="miter"/>
                <v:path gradientshapeok="t" o:connecttype="rect"/>
              </v:shapetype>
              <v:shape id="Text Box 2" o:spid="_x0000_s1026" type="#_x0000_t202" style="position:absolute;left:0;text-align:left;margin-left:487.95pt;margin-top:234.15pt;width:539.15pt;height:13.35pt;z-index:25163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" stroked="f">
                <v:textbox inset="0,0,0,0">
                  <w:txbxContent>
                    <w:p w14:paraId="203EE5F6" w14:textId="7174A191" w:rsidR="00555CE8" w:rsidRDefault="00555CE8" w:rsidP="00555CE8">
                      <w:pPr>
                        <w:pStyle w:val="Caption"/>
                        <w:jc w:val="both"/>
                        <w:rPr>
                          <w:i w:val="0"/>
                          <w:noProof/>
                          <w:color w:val="00B0F0"/>
                          <w:szCs w:val="24"/>
                        </w:rPr>
                      </w:pPr>
                      <w:r>
                        <w:rPr>
                          <w:i w:val="0"/>
                          <w:color w:val="00B0F0"/>
                        </w:rPr>
                        <w:t>Table 1. Test</w:t>
                      </w:r>
                      <w:r w:rsidR="00D362EA">
                        <w:rPr>
                          <w:i w:val="0"/>
                          <w:color w:val="00B0F0"/>
                        </w:rPr>
                        <w:t>-</w:t>
                      </w:r>
                      <w:r>
                        <w:rPr>
                          <w:i w:val="0"/>
                          <w:color w:val="00B0F0"/>
                        </w:rPr>
                        <w:t>fuel properties [30].</w:t>
                      </w:r>
                    </w:p>
                  </w:txbxContent>
                </v:textbox>
                <w10:wrap type="topAndBottom" anchorx="margin"/>
              </v:shape>
            </w:pict>
          </mc:Fallback>
        </mc:AlternateContent>
      </w:r>
      <w:r w:rsidR="00157DE3" w:rsidRPr="00B50C56">
        <w:rPr>
          <w:b w:val="0"/>
          <w:bCs/>
          <w:noProof/>
          <w:sz w:val="18"/>
          <w:szCs w:val="18"/>
          <w:lang w:eastAsia="ko-KR"/>
        </w:rPr>
        <w:t>Unlike</w:t>
      </w:r>
      <w:r w:rsidR="00A53146" w:rsidRPr="00B50C56">
        <w:rPr>
          <w:b w:val="0"/>
          <w:bCs/>
          <w:sz w:val="18"/>
          <w:szCs w:val="18"/>
        </w:rPr>
        <w:t xml:space="preserve"> </w:t>
      </w:r>
      <w:r w:rsidR="00A53146" w:rsidRPr="00B50C56">
        <w:rPr>
          <w:b w:val="0"/>
          <w:bCs/>
          <w:sz w:val="18"/>
          <w:szCs w:val="20"/>
        </w:rPr>
        <w:t>model-based CFD approaches, machine-learning (ML) has emerged as an alternative method to predict spray dynamics</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{"citationItems":[{"id":"ITEM-1","itemData":{"DOI":"10.1016/j.jcp.2018.10.045","ISSN":"10902716","abstract":"We introduce physics-informed neural networks – neural networks that are trained to solve supervised learning tasks while respecting any given laws of physics described by general nonlinear partial differential equations. In this work, we present our developments in the context of solving two main classes of problems: data-driven solution and data-driven discovery of partial differential equations. Depending on the nature and arrangement of the available data, we devise two distinct types of algorithms, namely continuous time and discrete time models. The first type of models forms a new family of data-efficient spatio-temporal function approximators, while the latter type allows the use of arbitrarily accurate implicit Runge–Kutta time stepping schemes with unlimited number of stages. The effectiveness of the proposed framework is demonstrated through a collection of classical problems in fluids, quantum mechanics, reaction–diffusion systems, and the propagation of nonlinear shallow-water waves.","author":[{"dropping-particle":"","family":"Raissi","given":"M.","non-dropping-particle":"","parse-names":false,"suffix":""},{"dropping-particle":"","family":"Perdikaris","given":"P.","non-dropping-particle":"","parse-names":false,"suffix":""},{"dropping-particle":"","family":"Karniadakis","given":"G. E.","non-dropping-particle":"","parse-names":false,"suffix":""}],"container-title":"Journal of Computational Physics","id":"ITEM-1","issued":{"date-parts":[["2019"]]},"page":"686-707","publisher":"Elsevier Inc.","title":"Physics-informed neural networks: A deep learning framework for solving forward and inverse problems involving nonlinear partial differential equations","type":"article-journal","volume":"378"},"uris":["http://www.mendeley.com/documents/?uuid=f9e9de9c-ec5f-48f4-a695-c2aeb0f21d38"]}],"mendeley":{"formattedCitation":"[24]","plainTextFormattedCitation":"[24]","previouslyFormattedCitation":"[24]"},"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[24]</w:t>
      </w:r>
      <w:r w:rsidR="005B2705" w:rsidRPr="00B50C56">
        <w:rPr>
          <w:b w:val="0"/>
          <w:bCs/>
          <w:sz w:val="18"/>
          <w:szCs w:val="20"/>
        </w:rPr>
        <w:fldChar w:fldCharType="end"/>
      </w:r>
      <w:r w:rsidR="005B2705" w:rsidRPr="00B50C56">
        <w:rPr>
          <w:b w:val="0"/>
          <w:bCs/>
          <w:sz w:val="18"/>
          <w:szCs w:val="20"/>
        </w:rPr>
        <w:fldChar w:fldCharType="begin" w:fldLock="1"/>
      </w:r>
      <w:r w:rsidR="004F50F5" w:rsidRPr="00B50C56">
        <w:rPr>
          <w:b w:val="0"/>
          <w:bCs/>
          <w:sz w:val="18"/>
          <w:szCs w:val="20"/>
        </w:rPr>
        <w:instrText>ADDIN CSL_CITATION {"citationItems":[{"id":"ITEM-1","itemData":{"DOI":"10.1007/3-540-45884-0_30","ISSN":"16113349","abstract":"This paper presents results from several analytical and empirical combustion process investigations using data mining tools and techniques. An artificial neural network was used to analyze the performance ofdata in phase Doppler anemometry (PDA) and particle image velocimetry (PIV) which can measure droplet size and velocity in combustion spray. The dataset used for the analysis was obtained from measurements in a practical combustion burner. The preliminary results are discussed, and improvements to the neural network architecture are suggested. The inclusion ofadditional input variables and modified data pre-processing improved the results ofthe classification process, providing a higher level ofaccuracy and narrower ranges ofclassified droplet sizes. © 2002 Springer-Verlag Berlin Heidelberg.","author":[{"dropping-particle":"","family":"Ikeda","given":"Yuji","non-dropping-particle":"","parse-names":false,"suffix":""},{"dropping-particle":"","family":"Mazurkiewicz","given":"Dariusz","non-dropping-particle":"","parse-names":false,"suffix":""}],"container-title":"Lecture Notes in Computer Science (including subseries Lecture Notes in Artificial Intelligence and Lecture Notes in Bioinformatics)","id":"ITEM-1","issued":{"date-parts":[["2002"]]},"page":"408-425","title":"Application of neural network technique to combustion spray dynamics analysis","type":"article-journal","volume":"2281"},"uris":["http://www.mendeley.com/documents/?uuid=ffb949a6-3f6d-4de8-badb-a4d267f1a6c9"]}],"mendeley":{"formattedCitation":"[25]","plainTextFormattedCitation":"[25]","previouslyFormattedCitation":"[25]"},"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[25]</w:t>
      </w:r>
      <w:r w:rsidR="005B2705" w:rsidRPr="00B50C56">
        <w:rPr>
          <w:b w:val="0"/>
          <w:bCs/>
          <w:sz w:val="18"/>
          <w:szCs w:val="20"/>
        </w:rPr>
        <w:fldChar w:fldCharType="end"/>
      </w:r>
      <w:r w:rsidR="005B2705" w:rsidRPr="00B50C56">
        <w:rPr>
          <w:b w:val="0"/>
          <w:bCs/>
          <w:sz w:val="18"/>
          <w:szCs w:val="20"/>
        </w:rPr>
        <w:fldChar w:fldCharType="begin" w:fldLock="1"/>
      </w:r>
      <w:r w:rsidR="004F50F5" w:rsidRPr="00B50C56">
        <w:rPr>
          <w:b w:val="0"/>
          <w:bCs/>
          <w:sz w:val="18"/>
          <w:szCs w:val="20"/>
        </w:rPr>
        <w:instrText>ADDIN CSL_CITATION {"citationItems":[{"id":"ITEM-1","itemData":{"DOI":"10.1016/j.apenergy.2019.114159","ISSN":"03062619","abstract":"Combustion instability is a well-known problem in the combustion processes and closely linked to lower combustion efficiency and higher pollutant emissions. Therefore, it is important to monitor combustion stability for optimizing efficiency and maintaining furnace safety. However, it is difficult to establish a robust monitoring model with high precision through traditional data-driven methods, where prior knowledge of labeled data is required. This study proposes a novel approach for combustion stability monitoring through stacked sparse autoencoder based deep neural network. The proposed stacked sparse autoencoder is firstly utilized to extract flame representative features from the unlabeled images, and an improved loss function is used to enhance the training efficiency. The extracted features are then used to identify the classification label and stability index through clustering and statistical analysis. Classification and regression models incorporating the stacked sparse autoencoder are established for the qualitative and quantitative characterization of combustion stability. Experiments were carried out on a gas combustor to establish and evaluate the proposed models. It has been found that the classification model provides an F1-score of 0.99, whilst the R-squared of 0.98 is achieved through the regression model. Results obtained from the experiments demonstrated that the stacked sparse autoencoder model is capable of extracting flame representative features automatically without having manual interference. The results also show that the proposed model provides a higher prediction accuracy in comparison to the traditional data-driven methods and also demonstrates as a promising tool for monitoring the combustion stability accurately.","author":[{"dropping-particle":"","family":"Han","given":"Zhezhe","non-dropping-particle":"","parse-names":false,"suffix":""},{"dropping-particle":"","family":"Hossain","given":"Md Moinul","non-dropping-particle":"","parse-names":false,"suffix":""},{"dropping-particle":"","family":"Wang","given":"Yuwei","non-dropping-particle":"","parse-names":false,"suffix":""},{"dropping-particle":"","family":"Li","given":"Jian","non-dropping-particle":"","parse-names":false,"suffix":""},{"dropping-particle":"","family":"Xu","given":"Chuanlong","non-dropping-particle":"","parse-names":false,"suffix":""}],"container-title":"Applied Energy","id":"ITEM-1","issue":"November 2019","issued":{"date-parts":[["2020"]]},"page":"114159","publisher":"Elsevier","title":"Combustion stability monitoring through flame imaging and stacked sparse autoencoder based deep neural network","type":"article-journal","volume":"259"},"uris":["http://www.mendeley.com/documents/?uuid=0ef1c840-263c-495e-8a04-537e1f04251e"]}],"mendeley":{"formattedCitation":"[26]","plainTextFormattedCitation":"[26]","previouslyFormattedCitation":"[26]"},"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[26]</w:t>
      </w:r>
      <w:r w:rsidR="005B2705" w:rsidRPr="00B50C56">
        <w:rPr>
          <w:b w:val="0"/>
          <w:bCs/>
          <w:sz w:val="18"/>
          <w:szCs w:val="20"/>
        </w:rPr>
        <w:fldChar w:fldCharType="end"/>
      </w:r>
      <w:r w:rsidR="00A53146" w:rsidRPr="00B50C56">
        <w:rPr>
          <w:b w:val="0"/>
          <w:bCs/>
          <w:sz w:val="18"/>
          <w:szCs w:val="20"/>
        </w:rPr>
        <w:t xml:space="preserve">. High-fidelity measurements and simulations are constantly accelerating the massive production of data across all fields. The analysis of such big data through a machine-learning algorithm is offering novel breakthroughs in a wide variety of disciplines. As one promising solution to overcome the limitations of the model-based spray research, </w:t>
      </w:r>
      <w:r w:rsidR="00D84C0D" w:rsidRPr="00B50C56">
        <w:rPr>
          <w:b w:val="0"/>
          <w:bCs/>
          <w:sz w:val="18"/>
          <w:szCs w:val="20"/>
        </w:rPr>
        <w:t xml:space="preserve">ML especially </w:t>
      </w:r>
      <w:r w:rsidR="00A53146" w:rsidRPr="00B50C56">
        <w:rPr>
          <w:b w:val="0"/>
          <w:bCs/>
          <w:sz w:val="18"/>
          <w:szCs w:val="20"/>
        </w:rPr>
        <w:t xml:space="preserve">artificial neural networks (ANN) have been utilized to predict spray characteristics. </w:t>
      </w:r>
      <w:r w:rsidR="00CF3600" w:rsidRPr="00B50C56">
        <w:rPr>
          <w:b w:val="0"/>
          <w:bCs/>
          <w:sz w:val="18"/>
          <w:szCs w:val="20"/>
        </w:rPr>
        <w:t xml:space="preserve">The ANN </w:t>
      </w:r>
      <w:r w:rsidR="00A53146" w:rsidRPr="00B50C56">
        <w:rPr>
          <w:b w:val="0"/>
          <w:bCs/>
          <w:sz w:val="18"/>
          <w:szCs w:val="20"/>
        </w:rPr>
        <w:t xml:space="preserve">does not include phenomenological models, so predictions seem not to be affected by extreme ambient conditions such as under supercritical or flash-boiling conditions. In the work of Koukouvinis, ANN was applied to predict </w:t>
      </w:r>
      <w:r w:rsidR="00157DE3" w:rsidRPr="00B50C56">
        <w:rPr>
          <w:b w:val="0"/>
          <w:bCs/>
          <w:sz w:val="18"/>
          <w:szCs w:val="20"/>
        </w:rPr>
        <w:t xml:space="preserve">the evolution of </w:t>
      </w:r>
      <w:proofErr w:type="spellStart"/>
      <w:r w:rsidR="00A53146" w:rsidRPr="00B50C56">
        <w:rPr>
          <w:b w:val="0"/>
          <w:bCs/>
          <w:sz w:val="18"/>
          <w:szCs w:val="20"/>
        </w:rPr>
        <w:t>transcritical</w:t>
      </w:r>
      <w:proofErr w:type="spellEnd"/>
      <w:r w:rsidR="00A53146" w:rsidRPr="00B50C56">
        <w:rPr>
          <w:b w:val="0"/>
          <w:bCs/>
          <w:sz w:val="18"/>
          <w:szCs w:val="20"/>
        </w:rPr>
        <w:t xml:space="preserve"> diesel spray</w:t>
      </w:r>
      <w:r w:rsidR="00157DE3" w:rsidRPr="00B50C56">
        <w:rPr>
          <w:b w:val="0"/>
          <w:bCs/>
          <w:sz w:val="18"/>
          <w:szCs w:val="20"/>
        </w:rPr>
        <w:t>s</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{"citationItems":[{"id":"ITEM-1","itemData":{"DOI":"10.1177/14680874211020292","ISSN":"20413149","abstract":"The present work investigates the application of Machine Learning and Artificial Neural Networks for tackling the complex issue of transcritical sprays, which are relevant to modern compression-ignition engines. Such conditions imply the departure of the classical thermodynamic perspective of ideal gas or incompressible liquid, necessitating the use of costly and elaborate thermodynamic closures to describe property variation and simulation methods. Machine Learning can assist in several ways in speeding up such calculations, either as a compact, trained thermodynamic model that can be coupled to the flow solver, or as a surrogate predictive tool of spray characteristics. In this work, such applications are demonstrated and their performance is assessed against more traditional approaches. Such applications involve the prediction of macroscopic spray characteristics, for example, the spray penetration over time, or the spray distribution in space and time, and predictions of fluid properties for the thermodynamic states encountered in such applications. Macroscopic characteristics can be adequately predicted by relatively simple network structures, involving just a hidden layer of 3–4 neurons, whereas prediction of thermodynamic states requires several layers of 5–20 neurons each. The results of integrating Artificial Neural Networks in transcritical sprays are rather promising; prediction of thermodynamic properties at pressures greater than 1bar has effectively zero error, yielding simulations indistinguishable from standard tabulated approaches with minimal overhead. When used as a regression method for time-histories either of spray characteristics or spray distributions, the results are within experimental uncertainty of similar experiments, not included in the training dataset.","author":[{"dropping-particle":"","family":"Koukouvinis","given":"Phoevos","non-dropping-particle":"","parse-names":false,"suffix":""},{"dropping-particle":"","family":"Rodriguez","given":"Carlos","non-dropping-particle":"","parse-names":false,"suffix":""},{"dropping-particle":"","family":"Hwang","given":"Joonsik","non-dropping-particle":"","parse-names":false,"suffix":""},{"dropping-particle":"","family":"Karathanassis","given":"Ioannis","non-dropping-particle":"","parse-names":false,"suffix":""},{"dropping-particle":"","family":"Gavaises","given":"Manolis","non-dropping-particle":"","parse-names":false,"suffix":""},{"dropping-particle":"","family":"Pickett","given":"Lyle","non-dropping-particle":"","parse-names":false,"suffix":""}],"container-title":"International Journal of Engine Research","id":"ITEM-1","issued":{"date-parts":[["2021"]]},"title":"Machine Learning and transcritical sprays: A demonstration study of their potential in ECN Spray-A","type":"article-journal"},"uris":["http://www.mendeley.com/documents/?uuid=30fb6701-4ff7-4640-aedb-ba2ca1fbacea"]}],"mendeley":{"formattedCitation":"[27]","plainTextFormattedCitation":"[27]","previouslyFormattedCitation":"[27]"},"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[27]</w:t>
      </w:r>
      <w:r w:rsidR="005B2705" w:rsidRPr="00B50C56">
        <w:rPr>
          <w:b w:val="0"/>
          <w:bCs/>
          <w:sz w:val="18"/>
          <w:szCs w:val="20"/>
        </w:rPr>
        <w:fldChar w:fldCharType="end"/>
      </w:r>
      <w:r w:rsidR="00A53146" w:rsidRPr="00B50C56">
        <w:rPr>
          <w:b w:val="0"/>
          <w:bCs/>
          <w:sz w:val="18"/>
          <w:szCs w:val="20"/>
        </w:rPr>
        <w:t xml:space="preserve">. Under supercritical conditions, it is known that the evaporation does not </w:t>
      </w:r>
      <w:r w:rsidR="00613446" w:rsidRPr="00B50C56">
        <w:rPr>
          <w:b w:val="0"/>
          <w:bCs/>
          <w:sz w:val="18"/>
          <w:szCs w:val="20"/>
        </w:rPr>
        <w:t>obey to classical atomization but instead resembles more diffusive turbulent mixing</w:t>
      </w:r>
      <w:r w:rsidR="00A53146" w:rsidRPr="00B50C56">
        <w:rPr>
          <w:b w:val="0"/>
          <w:bCs/>
          <w:sz w:val="18"/>
          <w:szCs w:val="20"/>
        </w:rPr>
        <w:t xml:space="preserve">, so the modeling of </w:t>
      </w:r>
      <w:r w:rsidR="00613446" w:rsidRPr="00B50C56">
        <w:rPr>
          <w:b w:val="0"/>
          <w:bCs/>
          <w:sz w:val="18"/>
          <w:szCs w:val="20"/>
        </w:rPr>
        <w:t>such spray conditions</w:t>
      </w:r>
      <w:r w:rsidR="00A53146" w:rsidRPr="00B50C56">
        <w:rPr>
          <w:b w:val="0"/>
          <w:bCs/>
          <w:sz w:val="18"/>
          <w:szCs w:val="20"/>
        </w:rPr>
        <w:t xml:space="preserve"> is very challenging</w:t>
      </w:r>
      <w:r w:rsidR="0078092E" w:rsidRPr="00B50C56">
        <w:rPr>
          <w:b w:val="0"/>
          <w:bCs/>
          <w:sz w:val="18"/>
          <w:szCs w:val="20"/>
        </w:rPr>
        <w:t xml:space="preserve"> </w:t>
      </w:r>
      <w:r w:rsidR="0078092E" w:rsidRPr="00B50C56">
        <w:rPr>
          <w:b w:val="0"/>
          <w:bCs/>
          <w:sz w:val="18"/>
          <w:szCs w:val="20"/>
        </w:rPr>
        <w:fldChar w:fldCharType="begin" w:fldLock="1"/>
      </w:r>
      <w:r w:rsidR="004F50F5" w:rsidRPr="00B50C56">
        <w:rPr>
          <w:b w:val="0"/>
          <w:bCs/>
          <w:sz w:val="18"/>
          <w:szCs w:val="20"/>
        </w:rPr>
        <w:instrText>ADDIN CSL_CITATION {"citationItems":[{"id":"ITEM-1","itemData":{"DOI":"10.1016/j.fuel.2017.06.091","ISSN":"00162361","abstract":"Whilst the physics of both classical evaporation and supercritical fluid mixing are reasonably well characterized and understood in isolation, little is known about the transition from one to the other in the context of liquid fuel systems. The lack of experimental data for microscopic droplets at realistic operating conditions impedes the development of phenomenological and numerical models. To address this issue we performed systematic measurements using high-speed long-distance microscopy, for three single-component fuels (n-heptane, n-dodecane, n-hexadecane), into gas at elevated temperatures (700–1200 K) and pressures (2–11 MPa). We describe these high-speed visualizations and the time evolution of the transition from liquid droplet to fuel vapour at the microscopic level. The measurements show that the classical atomization and vaporisation processes do shift to one where surface tension forces diminish with increasing pressure and temperature, but the transition to diffusive mixing does not occur instantaneously when the fuel enters the chamber. Rather, subcritical liquid structures exhibit surface tension in the near-nozzle region and then, after time surrounded by the hot ambient gas and fuel vapour, undergo a transition to a dense miscible fluid. Although there was clear evidence of surface tension and primary atomization for n-dodecane and n-hexadecane for a period of time at all the above conditions, n-heptane appeared to produce a supercritical fluid from the nozzle outlet when injected at the most elevated conditions (1200 K, 10 MPa). This demonstrates that the time taken by a droplet to transition to diffusive mixing depends on the pressure and temperature of the gas surrounding the droplet as well as the fuel properties. We summarise our observations into a phenomenological model which describes the morphological evolution and transition of microscopic droplets from classical evaporation through a transitional mixing regime and towards diffusive mixing, as a function of operating conditions. We provide criteria for these regime transitions as reduced pressure–temperature correlations, revealing the conditions where transcritical mixing is important to diesel fuel spray mixing.","author":[{"dropping-particle":"","family":"Crua","given":"Cyril","non-dropping-particle":"","parse-names":false,"suffix":""},{"dropping-particle":"","family":"Manin","given":"Julien","non-dropping-particle":"","parse-names":false,"suffix":""},{"dropping-particle":"","family":"Pickett","given":"Lyle M.","non-dropping-particle":"","parse-names":false,"suffix":""}],"container-title":"Fuel","id":"ITEM-1","issued":{"date-parts":[["2017"]]},"page":"535-548","publisher":"The Authors","title":"On the transcritical mixing of fuels at diesel engine conditions","type":"article-journal","volume":"208"},"uris":["http://www.mendeley.com/documents/?uuid=98bfb65c-df04-44e6-810d-3a27e3328e92"]}],"mendeley":{"formattedCitation":"[12]","plainTextFormattedCitation":"[12]","previouslyFormattedCitation":"[12]"},"properties":{"noteIndex":0},"schema":"https://github.com/citation-style-language/schema/raw/master/csl-citation.json"}</w:instrText>
      </w:r>
      <w:r w:rsidR="0078092E" w:rsidRPr="00B50C56">
        <w:rPr>
          <w:b w:val="0"/>
          <w:bCs/>
          <w:sz w:val="18"/>
          <w:szCs w:val="20"/>
        </w:rPr>
        <w:fldChar w:fldCharType="separate"/>
      </w:r>
      <w:r w:rsidR="007C5429" w:rsidRPr="00B50C56">
        <w:rPr>
          <w:b w:val="0"/>
          <w:bCs/>
          <w:noProof/>
          <w:sz w:val="18"/>
          <w:szCs w:val="20"/>
        </w:rPr>
        <w:t>[12]</w:t>
      </w:r>
      <w:r w:rsidR="0078092E" w:rsidRPr="00B50C56">
        <w:rPr>
          <w:b w:val="0"/>
          <w:bCs/>
          <w:sz w:val="18"/>
          <w:szCs w:val="20"/>
        </w:rPr>
        <w:fldChar w:fldCharType="end"/>
      </w:r>
      <w:r w:rsidR="00A53146" w:rsidRPr="00B50C56">
        <w:rPr>
          <w:b w:val="0"/>
          <w:bCs/>
          <w:sz w:val="18"/>
          <w:szCs w:val="20"/>
        </w:rPr>
        <w:t xml:space="preserve">. However, the ANN successfully predicted mixture fraction and spray penetration length within 5% of error compared to the experiment. The performance of </w:t>
      </w:r>
      <w:r w:rsidR="007118F0" w:rsidRPr="00B50C56">
        <w:rPr>
          <w:b w:val="0"/>
          <w:bCs/>
          <w:sz w:val="18"/>
          <w:szCs w:val="20"/>
        </w:rPr>
        <w:t xml:space="preserve">a pixel regression model </w:t>
      </w:r>
      <w:r w:rsidR="00A53146" w:rsidRPr="00B50C56">
        <w:rPr>
          <w:b w:val="0"/>
          <w:bCs/>
          <w:sz w:val="18"/>
          <w:szCs w:val="20"/>
        </w:rPr>
        <w:t>to predict spray dynamics under flash-boiling conditions can be found in a recent study of Hwang et al</w:t>
      </w:r>
      <w:r w:rsidR="00D84C0D" w:rsidRPr="00B50C56">
        <w:rPr>
          <w:b w:val="0"/>
          <w:bCs/>
          <w:sz w:val="18"/>
          <w:szCs w:val="20"/>
        </w:rPr>
        <w:t xml:space="preserve"> </w:t>
      </w:r>
      <w:r w:rsidR="00D84C0D" w:rsidRPr="00B50C56">
        <w:rPr>
          <w:b w:val="0"/>
          <w:bCs/>
          <w:sz w:val="18"/>
          <w:szCs w:val="20"/>
        </w:rPr>
        <w:fldChar w:fldCharType="begin" w:fldLock="1"/>
      </w:r>
      <w:r w:rsidR="00D84C0D" w:rsidRPr="00B50C56">
        <w:rPr>
          <w:b w:val="0"/>
          <w:bCs/>
          <w:sz w:val="18"/>
          <w:szCs w:val="20"/>
        </w:rPr>
        <w:instrText>ADDIN CSL_CITATION {"citationItems":[{"id":"ITEM-1","itemData":{"DOI":"10.1016/j.fuel.2021.120444","ISSN":"00162361","abstract":"Spray and air–fuel mixing in gasoline direct-injection (GDI) engines play a crucial role in combustion and emission characteristics. While a variety of phenomenological spray models and computational fluid dynamics (CFD) simulations have been applied to identify air–fuel mixture distribution, most research efforts so far were concentrated on single axial-nozzle injectors and limited range of ambient conditions. Especially, the prediction of flash-boiling sprays in multi-hole injectors remains a great challenge due to the lack of understanding of the complicated two-phase flow dynamics. For the specific conditions, the question can arise concerning the capability of machine-learning algorithms to predict complex flash-boiling sprays. We developed a machine-learning algorithm, as a simple variant of linear regression, that is capable of predicting the spray 3D topology for various fuels and ambient conditions. A series of spray experiments were carried out in a constant-flow spray vessel coupled with high-speed diffused back-illumination extinction imaging to produce a data set for algorithm training. Nine different test fuels, including single component iso-octane (ic8) and multi-component EEE gasoline, that cover a wide range of fuel properties were injected using Engine Combustion Network (ECN) Spray G injector under ECN G2 (50 kPa absolute), G3 (100 kPa absolute), and G3HT (G3 with 393 K ambient temperature) conditions. Among the test fuels, ic8ib2 (ic8 80%, iso-butanol 20% v/v) and EEE gasoline were specified as target fuels for spray prediction by the machine-learning algorithm, thus they were not included in the training data. The macroscopic spray analysis based on projected liquid volume (PLV) and computed tomographic (CT) reconstruction showed that the spray prediction by the machine-learning algorithm showed excellent agreement with true values from the experimental data. The maximum differences in liquid penetration for ic8ib2 and EEE fuel were 3.6 mm (7.3% error) and 1.3 mm (2.32% error), respectively. The 3D spray predicted had a consistent trend to experimental data showing slight plume movement for ic8ib2 but complete spray collapsing for EEE gasoline fuel. The plume direction angle enabled by the CT data showed differences up to 2° compared to true values during the injection period. The quantitative validation results showed that the machine-learning algorithm is capable of predicting spray performance with nine input features (fuel prop…","author":[{"dropping-particle":"","family":"Hwang","given":"Joonsik","non-dropping-particle":"","parse-names":false,"suffix":""},{"dropping-particle":"","family":"Lee","given":"Philku","non-dropping-particle":"","parse-names":false,"suffix":""},{"dropping-particle":"","family":"Mun","given":"Sungkwang","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Gavaises","given":"Manolis","non-dropping-particle":"","parse-names":false,"suffix":""}],"container-title":"Fuel","id":"ITEM-1","issued":{"date-parts":[["2021"]]},"page":"120444","publisher":"Elsevier Ltd","title":"Machine-learning enabled prediction of 3D spray under engine combustion network spray G conditions","type":"article-journal","volume":"293"},"uris":["http://www.mendeley.com/documents/?uuid=ae3a35d7-ddae-4a82-9660-a35c28306129"]}],"mendeley":{"formattedCitation":"[28]","plainTextFormattedCitation":"[28]","previouslyFormattedCitation":"[28]"},"properties":{"noteIndex":0},"schema":"https://github.com/citation-style-language/schema/raw/master/csl-citation.json"}</w:instrText>
      </w:r>
      <w:r w:rsidR="00D84C0D" w:rsidRPr="00B50C56">
        <w:rPr>
          <w:b w:val="0"/>
          <w:bCs/>
          <w:sz w:val="18"/>
          <w:szCs w:val="20"/>
        </w:rPr>
        <w:fldChar w:fldCharType="separate"/>
      </w:r>
      <w:r w:rsidR="00D84C0D" w:rsidRPr="00B50C56">
        <w:rPr>
          <w:b w:val="0"/>
          <w:bCs/>
          <w:noProof/>
          <w:sz w:val="18"/>
          <w:szCs w:val="20"/>
        </w:rPr>
        <w:t>[28]</w:t>
      </w:r>
      <w:r w:rsidR="00D84C0D" w:rsidRPr="00B50C56">
        <w:rPr>
          <w:b w:val="0"/>
          <w:bCs/>
          <w:sz w:val="18"/>
          <w:szCs w:val="20"/>
        </w:rPr>
        <w:fldChar w:fldCharType="end"/>
      </w:r>
      <w:r w:rsidR="00A53146" w:rsidRPr="00B50C56">
        <w:rPr>
          <w:b w:val="0"/>
          <w:bCs/>
          <w:sz w:val="18"/>
          <w:szCs w:val="20"/>
        </w:rPr>
        <w:t xml:space="preserve">. In this study, a </w:t>
      </w:r>
      <w:r w:rsidR="00D70B7A" w:rsidRPr="00B50C56">
        <w:rPr>
          <w:b w:val="0"/>
          <w:bCs/>
          <w:sz w:val="18"/>
          <w:szCs w:val="20"/>
        </w:rPr>
        <w:t xml:space="preserve">predictive </w:t>
      </w:r>
      <w:r w:rsidR="00A53146" w:rsidRPr="00B50C56">
        <w:rPr>
          <w:b w:val="0"/>
          <w:bCs/>
          <w:sz w:val="18"/>
          <w:szCs w:val="20"/>
        </w:rPr>
        <w:t xml:space="preserve">model was developed using linear regression </w:t>
      </w:r>
      <w:r w:rsidR="00AA2963" w:rsidRPr="00B50C56">
        <w:rPr>
          <w:b w:val="0"/>
          <w:bCs/>
          <w:sz w:val="18"/>
          <w:szCs w:val="20"/>
        </w:rPr>
        <w:t xml:space="preserve">method </w:t>
      </w:r>
      <w:r w:rsidR="00A53146" w:rsidRPr="00B50C56">
        <w:rPr>
          <w:b w:val="0"/>
          <w:bCs/>
          <w:sz w:val="18"/>
          <w:szCs w:val="20"/>
        </w:rPr>
        <w:t xml:space="preserve">to predict flash-boiling </w:t>
      </w:r>
      <w:r w:rsidR="00A53146" w:rsidRPr="00B50C56">
        <w:rPr>
          <w:b w:val="0"/>
          <w:bCs/>
          <w:sz w:val="18"/>
          <w:szCs w:val="20"/>
        </w:rPr>
        <w:t xml:space="preserve">sprays. </w:t>
      </w:r>
      <w:r w:rsidR="007100DF" w:rsidRPr="00B50C56">
        <w:rPr>
          <w:b w:val="0"/>
          <w:bCs/>
          <w:sz w:val="18"/>
          <w:szCs w:val="20"/>
        </w:rPr>
        <w:t xml:space="preserve">The linear regression approach </w:t>
      </w:r>
      <w:r w:rsidR="00D362EA" w:rsidRPr="00B50C56">
        <w:rPr>
          <w:b w:val="0"/>
          <w:bCs/>
          <w:sz w:val="18"/>
          <w:szCs w:val="20"/>
        </w:rPr>
        <w:t>adopts</w:t>
      </w:r>
      <w:r w:rsidR="007100DF" w:rsidRPr="00B50C56">
        <w:rPr>
          <w:b w:val="0"/>
          <w:bCs/>
          <w:sz w:val="18"/>
          <w:szCs w:val="20"/>
        </w:rPr>
        <w:t xml:space="preserve"> the simplest </w:t>
      </w:r>
      <w:r w:rsidR="00D362EA" w:rsidRPr="00B50C56">
        <w:rPr>
          <w:b w:val="0"/>
          <w:bCs/>
          <w:sz w:val="18"/>
          <w:szCs w:val="20"/>
        </w:rPr>
        <w:t xml:space="preserve">fitting </w:t>
      </w:r>
      <w:r w:rsidR="007100DF" w:rsidRPr="00B50C56">
        <w:rPr>
          <w:b w:val="0"/>
          <w:bCs/>
          <w:sz w:val="18"/>
          <w:szCs w:val="20"/>
        </w:rPr>
        <w:t>equation</w:t>
      </w:r>
      <w:r w:rsidR="00D362EA" w:rsidRPr="00B50C56">
        <w:rPr>
          <w:b w:val="0"/>
          <w:bCs/>
          <w:sz w:val="18"/>
          <w:szCs w:val="20"/>
        </w:rPr>
        <w:t xml:space="preserve"> possible</w:t>
      </w:r>
      <w:r w:rsidR="007100DF" w:rsidRPr="00B50C56">
        <w:rPr>
          <w:b w:val="0"/>
          <w:bCs/>
          <w:sz w:val="18"/>
          <w:szCs w:val="20"/>
        </w:rPr>
        <w:t>, so it is computationally efficient and fast.</w:t>
      </w:r>
      <w:r w:rsidR="008C4F8E" w:rsidRPr="00B50C56">
        <w:rPr>
          <w:b w:val="0"/>
          <w:bCs/>
          <w:sz w:val="18"/>
          <w:szCs w:val="20"/>
        </w:rPr>
        <w:t xml:space="preserve"> </w:t>
      </w:r>
      <w:r w:rsidR="00527CE7" w:rsidRPr="00B50C56">
        <w:rPr>
          <w:b w:val="0"/>
          <w:bCs/>
          <w:sz w:val="18"/>
          <w:szCs w:val="20"/>
        </w:rPr>
        <w:t xml:space="preserve">However, it is also </w:t>
      </w:r>
      <w:r w:rsidR="00D362EA" w:rsidRPr="00B50C56">
        <w:rPr>
          <w:b w:val="0"/>
          <w:bCs/>
          <w:sz w:val="18"/>
          <w:szCs w:val="20"/>
        </w:rPr>
        <w:t>deemed as</w:t>
      </w:r>
      <w:r w:rsidR="00527CE7" w:rsidRPr="00B50C56">
        <w:rPr>
          <w:b w:val="0"/>
          <w:bCs/>
          <w:sz w:val="18"/>
          <w:szCs w:val="20"/>
        </w:rPr>
        <w:t xml:space="preserve"> too simplistic to capture complex </w:t>
      </w:r>
      <w:r w:rsidR="00D362EA" w:rsidRPr="00B50C56">
        <w:rPr>
          <w:b w:val="0"/>
          <w:bCs/>
          <w:sz w:val="18"/>
          <w:szCs w:val="20"/>
        </w:rPr>
        <w:t xml:space="preserve">flow </w:t>
      </w:r>
      <w:r w:rsidR="00527CE7" w:rsidRPr="00B50C56">
        <w:rPr>
          <w:b w:val="0"/>
          <w:bCs/>
          <w:sz w:val="18"/>
          <w:szCs w:val="20"/>
        </w:rPr>
        <w:t xml:space="preserve">dynamics. </w:t>
      </w:r>
      <w:r w:rsidR="00A53146" w:rsidRPr="00B50C56">
        <w:rPr>
          <w:b w:val="0"/>
          <w:bCs/>
          <w:sz w:val="18"/>
          <w:szCs w:val="20"/>
        </w:rPr>
        <w:t xml:space="preserve">Direct image of </w:t>
      </w:r>
      <w:r w:rsidR="00613446" w:rsidRPr="00B50C56">
        <w:rPr>
          <w:b w:val="0"/>
          <w:bCs/>
          <w:sz w:val="18"/>
          <w:szCs w:val="20"/>
        </w:rPr>
        <w:t>projected liquid volume (</w:t>
      </w:r>
      <w:r w:rsidR="00A53146" w:rsidRPr="00B50C56">
        <w:rPr>
          <w:b w:val="0"/>
          <w:bCs/>
          <w:sz w:val="18"/>
          <w:szCs w:val="20"/>
        </w:rPr>
        <w:t>PLV</w:t>
      </w:r>
      <w:r w:rsidR="00613446" w:rsidRPr="00B50C56">
        <w:rPr>
          <w:b w:val="0"/>
          <w:bCs/>
          <w:sz w:val="18"/>
          <w:szCs w:val="20"/>
        </w:rPr>
        <w:t>)</w:t>
      </w:r>
      <w:r w:rsidR="00A53146" w:rsidRPr="00B50C56">
        <w:rPr>
          <w:b w:val="0"/>
          <w:bCs/>
          <w:sz w:val="18"/>
          <w:szCs w:val="20"/>
        </w:rPr>
        <w:t xml:space="preserve"> was utilized for training under 21 different conditions (7 fuels, 3 ambient conditions).</w:t>
      </w:r>
      <w:r w:rsidR="008E4A32" w:rsidRPr="00B50C56">
        <w:rPr>
          <w:b w:val="0"/>
          <w:bCs/>
          <w:sz w:val="18"/>
          <w:szCs w:val="20"/>
        </w:rPr>
        <w:t xml:space="preserve"> The training with wide range of fuel properties and ambient conditions was sufficient to provide </w:t>
      </w:r>
      <w:r w:rsidR="00AA2963" w:rsidRPr="00B50C56">
        <w:rPr>
          <w:b w:val="0"/>
          <w:bCs/>
          <w:sz w:val="18"/>
          <w:szCs w:val="20"/>
        </w:rPr>
        <w:t>a</w:t>
      </w:r>
      <w:r w:rsidR="008E4A32" w:rsidRPr="00B50C56">
        <w:rPr>
          <w:b w:val="0"/>
          <w:bCs/>
          <w:sz w:val="18"/>
          <w:szCs w:val="20"/>
        </w:rPr>
        <w:t xml:space="preserve"> </w:t>
      </w:r>
      <w:r w:rsidR="00A53146" w:rsidRPr="00B50C56">
        <w:rPr>
          <w:b w:val="0"/>
          <w:bCs/>
          <w:sz w:val="18"/>
          <w:szCs w:val="20"/>
        </w:rPr>
        <w:t xml:space="preserve">model </w:t>
      </w:r>
      <w:r w:rsidR="008E4A32" w:rsidRPr="00B50C56">
        <w:rPr>
          <w:b w:val="0"/>
          <w:bCs/>
          <w:sz w:val="18"/>
          <w:szCs w:val="20"/>
        </w:rPr>
        <w:t xml:space="preserve">for the fuels that have input conditions within the </w:t>
      </w:r>
      <w:r w:rsidR="005403FB" w:rsidRPr="00B50C56">
        <w:rPr>
          <w:b w:val="0"/>
          <w:bCs/>
          <w:sz w:val="18"/>
          <w:szCs w:val="20"/>
        </w:rPr>
        <w:t xml:space="preserve">range of the </w:t>
      </w:r>
      <w:r w:rsidR="008E4A32" w:rsidRPr="00B50C56">
        <w:rPr>
          <w:b w:val="0"/>
          <w:bCs/>
          <w:sz w:val="18"/>
          <w:szCs w:val="20"/>
        </w:rPr>
        <w:t xml:space="preserve">training data set. </w:t>
      </w:r>
      <w:r w:rsidR="00A53146" w:rsidRPr="00B50C56">
        <w:rPr>
          <w:b w:val="0"/>
          <w:bCs/>
          <w:sz w:val="18"/>
          <w:szCs w:val="20"/>
        </w:rPr>
        <w:t xml:space="preserve">The 3D spray constructed using PLV information </w:t>
      </w:r>
      <w:r w:rsidR="00AA2963" w:rsidRPr="00B50C56">
        <w:rPr>
          <w:b w:val="0"/>
          <w:bCs/>
          <w:sz w:val="18"/>
          <w:szCs w:val="20"/>
        </w:rPr>
        <w:t xml:space="preserve">at three </w:t>
      </w:r>
      <w:r w:rsidR="00A53146" w:rsidRPr="00B50C56">
        <w:rPr>
          <w:b w:val="0"/>
          <w:bCs/>
          <w:sz w:val="18"/>
          <w:szCs w:val="20"/>
        </w:rPr>
        <w:t xml:space="preserve">different viewing angles elucidated </w:t>
      </w:r>
      <w:r w:rsidR="00157DE3" w:rsidRPr="00B50C56">
        <w:rPr>
          <w:b w:val="0"/>
          <w:bCs/>
          <w:sz w:val="18"/>
          <w:szCs w:val="20"/>
        </w:rPr>
        <w:t xml:space="preserve">the </w:t>
      </w:r>
      <w:r w:rsidR="00A53146" w:rsidRPr="00B50C56">
        <w:rPr>
          <w:b w:val="0"/>
          <w:bCs/>
          <w:sz w:val="18"/>
          <w:szCs w:val="20"/>
        </w:rPr>
        <w:t>detail</w:t>
      </w:r>
      <w:r w:rsidR="00AA2963" w:rsidRPr="00B50C56">
        <w:rPr>
          <w:b w:val="0"/>
          <w:bCs/>
          <w:sz w:val="18"/>
          <w:szCs w:val="20"/>
        </w:rPr>
        <w:t>s in</w:t>
      </w:r>
      <w:r w:rsidR="00A53146" w:rsidRPr="00B50C56">
        <w:rPr>
          <w:b w:val="0"/>
          <w:bCs/>
          <w:sz w:val="18"/>
          <w:szCs w:val="20"/>
        </w:rPr>
        <w:t xml:space="preserve"> plume </w:t>
      </w:r>
      <w:r w:rsidR="00AA2963" w:rsidRPr="00B50C56">
        <w:rPr>
          <w:b w:val="0"/>
          <w:bCs/>
          <w:sz w:val="18"/>
          <w:szCs w:val="20"/>
        </w:rPr>
        <w:t xml:space="preserve">dynamics </w:t>
      </w:r>
      <w:r w:rsidR="00A53146" w:rsidRPr="00B50C56">
        <w:rPr>
          <w:b w:val="0"/>
          <w:bCs/>
          <w:sz w:val="18"/>
          <w:szCs w:val="20"/>
        </w:rPr>
        <w:t xml:space="preserve">under flash-boiling conditions. </w:t>
      </w:r>
      <w:r w:rsidR="00AA2963" w:rsidRPr="00B50C56">
        <w:rPr>
          <w:b w:val="0"/>
          <w:bCs/>
          <w:sz w:val="18"/>
          <w:szCs w:val="20"/>
        </w:rPr>
        <w:t xml:space="preserve">Even though the linear regression model </w:t>
      </w:r>
      <w:r w:rsidR="00A53146" w:rsidRPr="00B50C56">
        <w:rPr>
          <w:b w:val="0"/>
          <w:bCs/>
          <w:sz w:val="18"/>
          <w:szCs w:val="20"/>
        </w:rPr>
        <w:t>underestimated local LVF</w:t>
      </w:r>
      <w:r w:rsidR="00AA2963" w:rsidRPr="00B50C56">
        <w:rPr>
          <w:b w:val="0"/>
          <w:bCs/>
          <w:sz w:val="18"/>
          <w:szCs w:val="20"/>
        </w:rPr>
        <w:t xml:space="preserve"> profile</w:t>
      </w:r>
      <w:r w:rsidR="00A53146" w:rsidRPr="00B50C56">
        <w:rPr>
          <w:b w:val="0"/>
          <w:bCs/>
          <w:sz w:val="18"/>
          <w:szCs w:val="20"/>
        </w:rPr>
        <w:t>, it clearly showed complete plume collapse under flare flash-boiling conditions. The spray length and width measured in the predicted PL</w:t>
      </w:r>
      <w:r w:rsidR="00613446" w:rsidRPr="00B50C56">
        <w:rPr>
          <w:b w:val="0"/>
          <w:bCs/>
          <w:sz w:val="18"/>
          <w:szCs w:val="20"/>
        </w:rPr>
        <w:t>V</w:t>
      </w:r>
      <w:r w:rsidR="00A53146" w:rsidRPr="00B50C56">
        <w:rPr>
          <w:b w:val="0"/>
          <w:bCs/>
          <w:sz w:val="18"/>
          <w:szCs w:val="20"/>
        </w:rPr>
        <w:t xml:space="preserve"> image indicated a maximum </w:t>
      </w:r>
      <w:r w:rsidR="005321FC" w:rsidRPr="00B50C56">
        <w:rPr>
          <w:b w:val="0"/>
          <w:bCs/>
          <w:sz w:val="18"/>
          <w:szCs w:val="20"/>
        </w:rPr>
        <w:t>7.3</w:t>
      </w:r>
      <w:r w:rsidR="00A53146" w:rsidRPr="00B50C56">
        <w:rPr>
          <w:b w:val="0"/>
          <w:bCs/>
          <w:sz w:val="18"/>
          <w:szCs w:val="20"/>
        </w:rPr>
        <w:t xml:space="preserve">% error compared to the experiment. In terms of spray combustion, Zhang et al. applied ANN and </w:t>
      </w:r>
      <w:proofErr w:type="spellStart"/>
      <w:r w:rsidR="00A53146" w:rsidRPr="00B50C56">
        <w:rPr>
          <w:b w:val="0"/>
          <w:bCs/>
          <w:sz w:val="18"/>
          <w:szCs w:val="20"/>
        </w:rPr>
        <w:t>flamelet</w:t>
      </w:r>
      <w:proofErr w:type="spellEnd"/>
      <w:r w:rsidR="00A53146" w:rsidRPr="00B50C56">
        <w:rPr>
          <w:b w:val="0"/>
          <w:bCs/>
          <w:sz w:val="18"/>
          <w:szCs w:val="20"/>
        </w:rPr>
        <w:t xml:space="preserve"> generated manifolds (FGM) for ignition delay time and lift-off length predictions of a diesel spray flame using an ECN Spray H injector</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{"citationItems":[{"id":"ITEM-1","itemData":{"DOI":"10.1016/j.egyai.2020.100021","ISSN":"26665468","abstract":"In the present work, artificial neural networks (ANN) technique combined with flamelet generated manifolds (FGM) is proposed to mitigate the memory issue of FGM models. A set of ANN models is firstly trained using a 68-species mass fractions in mixture fraction-progress variable space. The ANN prediction accuracy is examined in large eddy simulation (LES) and Reynolds averaged Navier-Stokes (RANS) simulations of spray combustion. It is shown that the present ANN models can properly replicate the FGM table for most of the species mass fractions. The network models with relative error less than 5% are considered in RANS and LES to simulate the Engine Combustion Network (ECN) Spray H flames. Validation of the method is firstly conducted in the framework of RANS. Both non-reacting and reacting cases show the present method predicts very well the trend of spray and combustion process under different ambient temperatures. The results show that FGM-ANN can replicate the ignition delay time (IDT) and lift-off length (LOL) precisely as the conventional FGM method, and the results agree very well with the experiments. With the help of ANN, it is possible to achieve high efficiency and accuracy, with a significantly reduced memory requirement of the FGM models. LES with FGM-ANN is then applied to explore the detailed spray combustion process. Chemical explosive mode analysis (CEMA) approach is used to identify the local combustion modes. It is found that before the spray flame is developed to the steady-state, the high CH2O zone is always associated with ignition mode. However, high CH2O zone together with high OH zone is dominated by the burned mode after the steady-state. The lift-off position is dominated mainly by the diffusion mode.","author":[{"dropping-particle":"","family":"Zhang","given":"Yan","non-dropping-particle":"","parse-names":false,"suffix":""},{"dropping-particle":"","family":"Xu","given":"Shijie","non-dropping-particle":"","parse-names":false,"suffix":""},{"dropping-particle":"","family":"Zhong","given":"Shenghui","non-dropping-particle":"","parse-names":false,"suffix":""},{"dropping-particle":"","family":"Bai","given":"Xue-Song","non-dropping-particle":"","parse-names":false,"suffix":""},{"dropping-particle":"","family":"Wang","given":"Hu","non-dropping-particle":"","parse-names":false,"suffix":""},{"dropping-particle":"","family":"Yao","given":"Mingfa","non-dropping-particle":"","parse-names":false,"suffix":""}],"container-title":"Energy and AI","id":"ITEM-1","issued":{"date-parts":[["2020"]]},"page":"100021","publisher":"Elsevier Ltd","title":"Large eddy simulation of spray combustion using flamelet generated manifolds combined with artificial neural networks","type":"article-journal","volume":"2"},"uris":["http://www.mendeley.com/documents/?uuid=ac4ff643-0bf2-4fab-98a2-357e2a3aaea8"]}],"mendeley":{"formattedCitation":"[29]","plainTextFormattedCitation":"[29]","previouslyFormattedCitation":"[29]"},"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[29]</w:t>
      </w:r>
      <w:r w:rsidR="005B2705" w:rsidRPr="00B50C56">
        <w:rPr>
          <w:b w:val="0"/>
          <w:bCs/>
          <w:sz w:val="18"/>
          <w:szCs w:val="20"/>
        </w:rPr>
        <w:fldChar w:fldCharType="end"/>
      </w:r>
      <w:r w:rsidR="00A53146" w:rsidRPr="00B50C56">
        <w:rPr>
          <w:b w:val="0"/>
          <w:bCs/>
          <w:sz w:val="18"/>
          <w:szCs w:val="20"/>
        </w:rPr>
        <w:t xml:space="preserve">. In </w:t>
      </w:r>
      <w:r w:rsidR="00613446" w:rsidRPr="00B50C56">
        <w:rPr>
          <w:b w:val="0"/>
          <w:bCs/>
          <w:sz w:val="18"/>
          <w:szCs w:val="20"/>
        </w:rPr>
        <w:t>the aforementioned</w:t>
      </w:r>
      <w:r w:rsidR="00A53146" w:rsidRPr="00B50C56">
        <w:rPr>
          <w:b w:val="0"/>
          <w:bCs/>
          <w:sz w:val="18"/>
          <w:szCs w:val="20"/>
        </w:rPr>
        <w:t xml:space="preserve"> study, the ANN library </w:t>
      </w:r>
      <w:proofErr w:type="spellStart"/>
      <w:r w:rsidR="00A53146" w:rsidRPr="00B50C56">
        <w:rPr>
          <w:b w:val="0"/>
          <w:bCs/>
          <w:sz w:val="18"/>
          <w:szCs w:val="20"/>
        </w:rPr>
        <w:t>PyTorch</w:t>
      </w:r>
      <w:proofErr w:type="spellEnd"/>
      <w:r w:rsidR="00A53146" w:rsidRPr="00B50C56">
        <w:rPr>
          <w:b w:val="0"/>
          <w:bCs/>
          <w:sz w:val="18"/>
          <w:szCs w:val="20"/>
        </w:rPr>
        <w:t xml:space="preserve"> was linked to the CFD library </w:t>
      </w:r>
      <w:proofErr w:type="spellStart"/>
      <w:r w:rsidR="00A53146" w:rsidRPr="00B50C56">
        <w:rPr>
          <w:b w:val="0"/>
          <w:bCs/>
          <w:sz w:val="18"/>
          <w:szCs w:val="20"/>
        </w:rPr>
        <w:t>OpenFOAM</w:t>
      </w:r>
      <w:proofErr w:type="spellEnd"/>
      <w:r w:rsidR="00A53146" w:rsidRPr="00B50C56">
        <w:rPr>
          <w:b w:val="0"/>
          <w:bCs/>
          <w:sz w:val="18"/>
          <w:szCs w:val="20"/>
        </w:rPr>
        <w:t xml:space="preserve"> and the validation was conducted based on large eddy simulation (LES) results. The prediction by ANN showed good agreement with other simulation results in terms of </w:t>
      </w:r>
      <w:r w:rsidR="009F6614" w:rsidRPr="00B50C56">
        <w:rPr>
          <w:b w:val="0"/>
          <w:bCs/>
          <w:sz w:val="18"/>
          <w:szCs w:val="20"/>
        </w:rPr>
        <w:t>macroscopic spray characteristics</w:t>
      </w:r>
      <w:r w:rsidR="00A53146" w:rsidRPr="00B50C56">
        <w:rPr>
          <w:b w:val="0"/>
          <w:bCs/>
          <w:sz w:val="18"/>
          <w:szCs w:val="20"/>
        </w:rPr>
        <w:t xml:space="preserve">, evaporation rate, and mass fraction of chemical species, despite using eight times less memory compared to the conventional CFD method. </w:t>
      </w:r>
    </w:p>
    <w:p w14:paraId="2DA16550" w14:textId="5EF95F5E" w:rsidR="00A53146" w:rsidRPr="00B50C56" w:rsidRDefault="00A53146" w:rsidP="0026385B">
      <w:pPr>
        <w:pStyle w:val="Head1"/>
        <w:jc w:val="both"/>
        <w:rPr>
          <w:b w:val="0"/>
          <w:bCs/>
          <w:sz w:val="18"/>
          <w:szCs w:val="20"/>
        </w:rPr>
      </w:pPr>
      <w:r w:rsidRPr="00B50C56">
        <w:rPr>
          <w:b w:val="0"/>
          <w:bCs/>
          <w:sz w:val="18"/>
          <w:szCs w:val="20"/>
        </w:rPr>
        <w:t>In th</w:t>
      </w:r>
      <w:r w:rsidR="00613446" w:rsidRPr="00B50C56">
        <w:rPr>
          <w:b w:val="0"/>
          <w:bCs/>
          <w:sz w:val="18"/>
          <w:szCs w:val="20"/>
        </w:rPr>
        <w:t>e present</w:t>
      </w:r>
      <w:r w:rsidRPr="00B50C56">
        <w:rPr>
          <w:b w:val="0"/>
          <w:bCs/>
          <w:sz w:val="18"/>
          <w:szCs w:val="20"/>
        </w:rPr>
        <w:t xml:space="preserve"> study, the primary objective is to evaluate the potential of ANN to predict detailed quantitative information for multi-hole gasoline sprays under various ambient conditions by comparing its performance with the current state-of-the-art CFD model</w:t>
      </w:r>
      <w:r w:rsidR="00157DE3" w:rsidRPr="00B50C56">
        <w:rPr>
          <w:b w:val="0"/>
          <w:bCs/>
          <w:sz w:val="18"/>
          <w:szCs w:val="20"/>
        </w:rPr>
        <w:t>ing approach</w:t>
      </w:r>
      <w:r w:rsidRPr="00B50C56">
        <w:rPr>
          <w:b w:val="0"/>
          <w:bCs/>
          <w:sz w:val="18"/>
          <w:szCs w:val="20"/>
        </w:rPr>
        <w:t xml:space="preserve">. For the training, experimental data using seven different fuels (single component iso-octane to multi-component EEE gasoline fuel) under ECN G1, G2, G3, and G3HT </w:t>
      </w:r>
      <w:r w:rsidR="00D05AFF" w:rsidRPr="00B50C56">
        <w:rPr>
          <w:b w:val="0"/>
          <w:bCs/>
          <w:sz w:val="18"/>
          <w:szCs w:val="20"/>
        </w:rPr>
        <w:t>(G3 with T</w:t>
      </w:r>
      <w:r w:rsidR="00D05AFF" w:rsidRPr="00B50C56">
        <w:rPr>
          <w:b w:val="0"/>
          <w:bCs/>
          <w:sz w:val="18"/>
          <w:szCs w:val="20"/>
          <w:vertAlign w:val="subscript"/>
        </w:rPr>
        <w:t>amb</w:t>
      </w:r>
      <w:r w:rsidR="00D05AFF" w:rsidRPr="00B50C56">
        <w:rPr>
          <w:b w:val="0"/>
          <w:bCs/>
          <w:sz w:val="18"/>
          <w:szCs w:val="20"/>
        </w:rPr>
        <w:t xml:space="preserve">:120℃) </w:t>
      </w:r>
      <w:r w:rsidRPr="00B50C56">
        <w:rPr>
          <w:b w:val="0"/>
          <w:bCs/>
          <w:sz w:val="18"/>
          <w:szCs w:val="20"/>
        </w:rPr>
        <w:t xml:space="preserve">conditions were utilized. Not only line-of-sight measurement parameters such as liquid penetration length and width but also </w:t>
      </w:r>
      <w:r w:rsidR="005321FC" w:rsidRPr="00B50C56">
        <w:rPr>
          <w:b w:val="0"/>
          <w:bCs/>
          <w:sz w:val="18"/>
          <w:szCs w:val="20"/>
        </w:rPr>
        <w:t xml:space="preserve">three-dimensional </w:t>
      </w:r>
      <w:r w:rsidRPr="00B50C56">
        <w:rPr>
          <w:b w:val="0"/>
          <w:bCs/>
          <w:sz w:val="18"/>
          <w:szCs w:val="20"/>
        </w:rPr>
        <w:t xml:space="preserve">local LVF prediction are compared between </w:t>
      </w:r>
      <w:r w:rsidR="007118F0" w:rsidRPr="00B50C56">
        <w:rPr>
          <w:b w:val="0"/>
          <w:bCs/>
          <w:sz w:val="18"/>
          <w:szCs w:val="20"/>
        </w:rPr>
        <w:t xml:space="preserve">ANN </w:t>
      </w:r>
      <w:r w:rsidRPr="00B50C56">
        <w:rPr>
          <w:b w:val="0"/>
          <w:bCs/>
          <w:sz w:val="18"/>
          <w:szCs w:val="20"/>
        </w:rPr>
        <w:t>and CFD simulation results.</w:t>
      </w:r>
    </w:p>
    <w:p w14:paraId="19F587AB" w14:textId="7DDD4B5F" w:rsidR="0026385B" w:rsidRPr="00B50C56" w:rsidRDefault="0026385B" w:rsidP="0026385B">
      <w:pPr>
        <w:pStyle w:val="Head1"/>
        <w:jc w:val="both"/>
      </w:pPr>
      <w:r w:rsidRPr="00B50C56">
        <w:t>Experimental Methods</w:t>
      </w:r>
    </w:p>
    <w:p w14:paraId="7B626D5B" w14:textId="77777777" w:rsidR="0026385B" w:rsidRPr="00B50C56" w:rsidRDefault="0026385B" w:rsidP="0026385B">
      <w:pPr>
        <w:pStyle w:val="Head1"/>
        <w:jc w:val="both"/>
        <w:rPr>
          <w:sz w:val="22"/>
          <w:szCs w:val="24"/>
        </w:rPr>
      </w:pPr>
      <w:r w:rsidRPr="00B50C56">
        <w:rPr>
          <w:sz w:val="22"/>
          <w:szCs w:val="24"/>
        </w:rPr>
        <w:t>Test Fuel and Injector</w:t>
      </w:r>
    </w:p>
    <w:p w14:paraId="44FC8774" w14:textId="5E0C25B4" w:rsidR="007151B5" w:rsidRPr="00B50C56" w:rsidRDefault="00F30E92" w:rsidP="007151B5">
      <w:pPr>
        <w:pStyle w:val="Head1"/>
        <w:spacing w:before="240"/>
        <w:jc w:val="both"/>
        <w:rPr>
          <w:b w:val="0"/>
          <w:bCs/>
          <w:sz w:val="18"/>
          <w:szCs w:val="20"/>
        </w:rPr>
      </w:pPr>
      <w:r w:rsidRPr="00B50C56">
        <w:rPr>
          <w:b w:val="0"/>
          <w:bCs/>
          <w:sz w:val="18"/>
          <w:szCs w:val="20"/>
        </w:rPr>
        <w:t>T</w:t>
      </w:r>
      <w:r w:rsidR="00A53146" w:rsidRPr="00B50C56">
        <w:rPr>
          <w:b w:val="0"/>
          <w:bCs/>
          <w:sz w:val="18"/>
          <w:szCs w:val="20"/>
        </w:rPr>
        <w:t xml:space="preserve">otal of nine different fuels </w:t>
      </w:r>
      <w:r w:rsidR="0078092E" w:rsidRPr="00B50C56">
        <w:rPr>
          <w:b w:val="0"/>
          <w:bCs/>
          <w:sz w:val="18"/>
          <w:szCs w:val="20"/>
        </w:rPr>
        <w:t xml:space="preserve">(seven of them were utilized for training, two were used for </w:t>
      </w:r>
      <w:r w:rsidR="007118F0" w:rsidRPr="00B50C56">
        <w:rPr>
          <w:b w:val="0"/>
          <w:bCs/>
          <w:sz w:val="18"/>
          <w:szCs w:val="20"/>
        </w:rPr>
        <w:t>ANN</w:t>
      </w:r>
      <w:r w:rsidR="0078092E" w:rsidRPr="00B50C56">
        <w:rPr>
          <w:b w:val="0"/>
          <w:bCs/>
          <w:sz w:val="18"/>
          <w:szCs w:val="20"/>
        </w:rPr>
        <w:t xml:space="preserve"> validation) </w:t>
      </w:r>
      <w:r w:rsidR="004E13FC" w:rsidRPr="00B50C56">
        <w:rPr>
          <w:b w:val="0"/>
          <w:bCs/>
          <w:sz w:val="18"/>
          <w:szCs w:val="20"/>
        </w:rPr>
        <w:t>with significantly</w:t>
      </w:r>
      <w:r w:rsidR="00A53146" w:rsidRPr="00B50C56">
        <w:rPr>
          <w:b w:val="0"/>
          <w:bCs/>
          <w:sz w:val="18"/>
          <w:szCs w:val="20"/>
        </w:rPr>
        <w:t xml:space="preserve"> different fuel properties were utilized. The fuel properties are shown in Table 1</w:t>
      </w:r>
      <w:r w:rsidR="005B2705" w:rsidRPr="00B50C56">
        <w:rPr>
          <w:b w:val="0"/>
          <w:bCs/>
          <w:sz w:val="18"/>
          <w:szCs w:val="20"/>
        </w:rPr>
        <w:t xml:space="preserve"> </w:t>
      </w:r>
      <w:r w:rsidR="005B2705" w:rsidRPr="00B50C56">
        <w:rPr>
          <w:b w:val="0"/>
          <w:bCs/>
          <w:sz w:val="18"/>
          <w:szCs w:val="20"/>
        </w:rPr>
        <w:fldChar w:fldCharType="begin" w:fldLock="1"/>
      </w:r>
      <w:r w:rsidR="004F50F5" w:rsidRPr="00B50C56">
        <w:rPr>
          <w:b w:val="0"/>
          <w:bCs/>
          <w:sz w:val="18"/>
          <w:szCs w:val="20"/>
        </w:rPr>
        <w:instrText>ADDIN CSL_CITATION {"citationItems":[{"id":"ITEM-1","itemData":{"abstract":"The Co-Optima Core gasolines are a set of fuels developed to have similar autoignition properties but a wide range of composition. The primary compositional components varied were isoparaffins, cycloparaffins, olefins, aromatics, and ethanol. These fuels are being used extensively across the DOE national laboratories in fuel property and engine combustion research. They provide a consistent baseline across research platforms. This document is a compilation of chemical analysis and property data on these fuels, including basic properties such as density, octane numbers, heating value, Reid vapor pressure, and distillation. Elemental composition is reported, as well as detailed hydrocarbon analysis and functional group analysis by NMR spectroscopy. Enthalpy of vaporization at 20 deg C as well as true vapor pressure over the temperature range -20 deg to 120 deg C are also reported.","author":[{"dropping-particle":"","family":"McCormick","given":"Robert L","non-dropping-particle":"","parse-names":false,"suffix":""},{"dropping-particle":"","family":"Fouts","given":"Lisa A","non-dropping-particle":"","parse-names":false,"suffix":""},{"dropping-particle":"","family":"Fioroni","given":"Gina M","non-dropping-particle":"","parse-names":false,"suffix":""},{"dropping-particle":"","family":"Christensen","given":"Earl D","non-dropping-particle":"","parse-names":false,"suffix":""},{"dropping-particle":"","family":"Ratcliff","given":"Matthew A","non-dropping-particle":"","parse-names":false,"suffix":""},{"dropping-particle":"","family":"Zigler","given":"Bradley T","non-dropping-particle":"","parse-names":false,"suffix":""},{"dropping-particle":"","family":"Sluder","given":"Scott","non-dropping-particle":"","parse-names":false,"suffix":""},{"dropping-particle":"","family":"Szybist","given":"James P","non-dropping-particle":"","parse-names":false,"suffix":""},{"dropping-particle":"","family":"Ciatti","given":"Steve","non-dropping-particle":"","parse-names":false,"suffix":""},{"dropping-particle":"","family":"Bays","given":"J Timothy","non-dropping-particle":"","parse-names":false,"suffix":""},{"dropping-particle":"","family":"Pitz","given":"William","non-dropping-particle":"","parse-names":false,"suffix":""},{"dropping-particle":"","family":"Mehl","given":"Marco","non-dropping-particle":"","parse-names":false,"suffix":""},{"dropping-particle":"","family":"Dec","given":"John E","non-dropping-particle":"","parse-names":false,"suffix":""},{"dropping-particle":"","family":"Miles","given":"Paul C","non-dropping-particle":"","parse-names":false,"suffix":""}],"id":"ITEM-1","issue":"August","issued":{"date-parts":[["2018"]]},"title":"Co-Optimization of Fuels &amp;amp; Engines: Properties of Co-Optima Core Research Gasolines","type":"article-journal"},"uris":["http://www.mendeley.com/documents/?uuid=9df0b1da-179f-4b77-b976-31d97feb9cd0"]}],"mendeley":{"formattedCitation":"[30]","plainTextFormattedCitation":"[30]","previouslyFormattedCitation":"[30]"},"properties":{"noteIndex":0},"schema":"https://github.com/citation-style-language/schema/raw/master/csl-citation.json"}</w:instrText>
      </w:r>
      <w:r w:rsidR="005B2705" w:rsidRPr="00B50C56">
        <w:rPr>
          <w:b w:val="0"/>
          <w:bCs/>
          <w:sz w:val="18"/>
          <w:szCs w:val="20"/>
        </w:rPr>
        <w:fldChar w:fldCharType="separate"/>
      </w:r>
      <w:r w:rsidR="007C5429" w:rsidRPr="00B50C56">
        <w:rPr>
          <w:b w:val="0"/>
          <w:bCs/>
          <w:noProof/>
          <w:sz w:val="18"/>
          <w:szCs w:val="20"/>
        </w:rPr>
        <w:t>[30]</w:t>
      </w:r>
      <w:r w:rsidR="005B2705" w:rsidRPr="00B50C56">
        <w:rPr>
          <w:b w:val="0"/>
          <w:bCs/>
          <w:sz w:val="18"/>
          <w:szCs w:val="20"/>
        </w:rPr>
        <w:fldChar w:fldCharType="end"/>
      </w:r>
      <w:r w:rsidR="00A53146" w:rsidRPr="00B50C56">
        <w:rPr>
          <w:b w:val="0"/>
          <w:bCs/>
          <w:sz w:val="18"/>
          <w:szCs w:val="20"/>
        </w:rPr>
        <w:t>. One of the main criteria for the test fuel was to maintain a high</w:t>
      </w:r>
      <w:r w:rsidR="005B2705" w:rsidRPr="00B50C56">
        <w:rPr>
          <w:b w:val="0"/>
          <w:bCs/>
          <w:sz w:val="18"/>
          <w:szCs w:val="20"/>
        </w:rPr>
        <w:t>-</w:t>
      </w:r>
      <w:r w:rsidR="00A53146" w:rsidRPr="00B50C56">
        <w:rPr>
          <w:b w:val="0"/>
          <w:bCs/>
          <w:sz w:val="18"/>
          <w:szCs w:val="20"/>
        </w:rPr>
        <w:t xml:space="preserve">octane number (for high engine efficiency) and to have a wide range of fuel properties, especially with regards to vapor pressure and distillation temperature. The fuels include:  single component iso-octane (ic8), multi-component surrogate di-isobutylene (1-hexene 4%, n-heptane 12.1%, iso-octane 44.2%, toluene 20.1%, and di-isobutylene 19.6% by </w:t>
      </w:r>
      <w:r w:rsidR="00A53146" w:rsidRPr="00B50C56">
        <w:rPr>
          <w:b w:val="0"/>
          <w:bCs/>
          <w:sz w:val="18"/>
          <w:szCs w:val="20"/>
        </w:rPr>
        <w:lastRenderedPageBreak/>
        <w:t>volume), multi-component fuel with olefin molecular structure, e30 blend (gasoline 70%, ethanol 30% by volume), three-component e00 (ic8 46%, n-pentane 36%, n-undecane 18% by volume), high-cycloalkane, alkylate, two-component ic8ib2 (ib8 80%, iso-butanol 20% by volume), and EEE certification gasoline. The contrast in distillation profiles is illustrated in Fig. 1</w:t>
      </w:r>
      <w:r w:rsidR="007151B5" w:rsidRPr="00B50C56">
        <w:rPr>
          <w:b w:val="0"/>
          <w:bCs/>
          <w:sz w:val="18"/>
          <w:szCs w:val="20"/>
        </w:rPr>
        <w:t>(a)</w:t>
      </w:r>
      <w:r w:rsidR="00A53146" w:rsidRPr="00B50C56">
        <w:rPr>
          <w:b w:val="0"/>
          <w:bCs/>
          <w:sz w:val="18"/>
          <w:szCs w:val="20"/>
        </w:rPr>
        <w:t>.</w:t>
      </w:r>
      <w:r w:rsidR="00672B3A" w:rsidRPr="00B50C56">
        <w:rPr>
          <w:b w:val="0"/>
          <w:bCs/>
          <w:sz w:val="18"/>
          <w:szCs w:val="20"/>
        </w:rPr>
        <w:t xml:space="preserve"> </w:t>
      </w:r>
    </w:p>
    <w:p w14:paraId="2B273DA7" w14:textId="0E2F71BD" w:rsidR="00A53146" w:rsidRPr="00B50C56" w:rsidRDefault="00451812" w:rsidP="0026385B">
      <w:pPr>
        <w:pStyle w:val="Head1"/>
        <w:jc w:val="both"/>
        <w:rPr>
          <w:b w:val="0"/>
          <w:bCs/>
          <w:sz w:val="18"/>
          <w:szCs w:val="20"/>
        </w:rPr>
      </w:pPr>
      <w:r w:rsidRPr="00B50C56">
        <w:rPr>
          <w:noProof/>
          <w:lang w:eastAsia="ko-KR"/>
        </w:rPr>
        <mc:AlternateContent>
          <mc:Choice Requires="wpg">
            <w:drawing>
              <wp:anchor distT="0" distB="0" distL="114300" distR="114300" simplePos="0" relativeHeight="251648000" behindDoc="0" locked="0" layoutInCell="1" allowOverlap="1" wp14:anchorId="273630D9" wp14:editId="0A678ED2">
                <wp:simplePos x="0" y="0"/>
                <wp:positionH relativeFrom="margin">
                  <wp:posOffset>3654857</wp:posOffset>
                </wp:positionH>
                <wp:positionV relativeFrom="paragraph">
                  <wp:posOffset>949300</wp:posOffset>
                </wp:positionV>
                <wp:extent cx="3082925" cy="2578735"/>
                <wp:effectExtent l="0" t="0" r="3175" b="12065"/>
                <wp:wrapTopAndBottom/>
                <wp:docPr id="29" name="Group 29"/>
                <wp:cNvGraphicFramePr/>
                <a:graphic xmlns:a="http://schemas.openxmlformats.org/drawingml/2006/main">
                  <a:graphicData uri="http://schemas.microsoft.com/office/word/2010/wordprocessingGroup">
                    <wpg:wgp>
                      <wpg:cNvGrpSpPr/>
                      <wpg:grpSpPr>
                        <a:xfrm>
                          <a:off x="0" y="0"/>
                          <a:ext cx="3082925" cy="2578735"/>
                          <a:chOff x="0" y="0"/>
                          <a:chExt cx="3200400" cy="2677456"/>
                        </a:xfrm>
                      </wpg:grpSpPr>
                      <pic:pic xmlns:pic="http://schemas.openxmlformats.org/drawingml/2006/picture">
                        <pic:nvPicPr>
                          <pic:cNvPr id="4" name="Picture 4" descr="A picture containing chart&#10;&#10;Description automatically generated"/>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0400" cy="2148840"/>
                          </a:xfrm>
                          <a:prstGeom prst="rect">
                            <a:avLst/>
                          </a:prstGeom>
                          <a:noFill/>
                        </pic:spPr>
                      </pic:pic>
                      <wps:wsp>
                        <wps:cNvPr id="7" name="Text Box 7"/>
                        <wps:cNvSpPr txBox="1"/>
                        <wps:spPr>
                          <a:xfrm>
                            <a:off x="0" y="2091351"/>
                            <a:ext cx="3190875" cy="586105"/>
                          </a:xfrm>
                          <a:prstGeom prst="rect">
                            <a:avLst/>
                          </a:prstGeom>
                          <a:noFill/>
                          <a:ln>
                            <a:noFill/>
                          </a:ln>
                        </wps:spPr>
                        <wps:txbx>
                          <w:txbxContent>
                            <w:p w14:paraId="764C94EF" w14:textId="22673CE7" w:rsidR="00451812" w:rsidRDefault="00451812" w:rsidP="00451812">
                              <w:pPr>
                                <w:pStyle w:val="Head1"/>
                                <w:spacing w:before="240"/>
                                <w:jc w:val="both"/>
                                <w:rPr>
                                  <w:b w:val="0"/>
                                  <w:color w:val="00B0F0"/>
                                  <w:sz w:val="18"/>
                                  <w:szCs w:val="14"/>
                                </w:rPr>
                              </w:pPr>
                              <w:r>
                                <w:rPr>
                                  <w:b w:val="0"/>
                                  <w:color w:val="00B0F0"/>
                                  <w:sz w:val="18"/>
                                  <w:szCs w:val="14"/>
                                </w:rPr>
                                <w:t>Fig. 2. Cut</w:t>
                              </w:r>
                              <w:r w:rsidR="00D362EA">
                                <w:rPr>
                                  <w:b w:val="0"/>
                                  <w:color w:val="00B0F0"/>
                                  <w:sz w:val="18"/>
                                  <w:szCs w:val="14"/>
                                </w:rPr>
                                <w:t>-</w:t>
                              </w:r>
                              <w:r>
                                <w:rPr>
                                  <w:b w:val="0"/>
                                  <w:color w:val="00B0F0"/>
                                  <w:sz w:val="18"/>
                                  <w:szCs w:val="14"/>
                                </w:rPr>
                                <w:t>plane image of ECN spray G injector with dimensions (inset figure shows the 3-D rendering of the injector with primary orientation) [10].</w:t>
                              </w:r>
                            </w:p>
                            <w:p w14:paraId="72FA96D2" w14:textId="77777777" w:rsidR="00451812" w:rsidRDefault="00451812" w:rsidP="00451812">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3630D9" id="Group 29" o:spid="_x0000_s1027" style="position:absolute;left:0;text-align:left;margin-left:287.8pt;margin-top:74.75pt;width:242.75pt;height:203.05pt;z-index:251648000;mso-position-horizontal-relative:margin;mso-width-relative:margin;mso-height-relative:margin" coordsize="32004,26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A picture containing chart&#10;&#10;Description automatically generated" style="position:absolute;width:32004;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">
                  <v:imagedata r:id="rId11" o:title="A picture containing chart&#10;&#10;Description automatically generated"/>
                </v:shape>
                <v:shape id="Text Box 7" o:spid="_x0000_s1029" type="#_x0000_t202" style="position:absolute;top:20913;width:31908;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764C94EF" w14:textId="22673CE7" w:rsidR="00451812" w:rsidRDefault="00451812" w:rsidP="00451812">
                        <w:pPr>
                          <w:pStyle w:val="Head1"/>
                          <w:spacing w:before="240"/>
                          <w:jc w:val="both"/>
                          <w:rPr>
                            <w:b w:val="0"/>
                            <w:color w:val="00B0F0"/>
                            <w:sz w:val="18"/>
                            <w:szCs w:val="14"/>
                          </w:rPr>
                        </w:pPr>
                        <w:r>
                          <w:rPr>
                            <w:b w:val="0"/>
                            <w:color w:val="00B0F0"/>
                            <w:sz w:val="18"/>
                            <w:szCs w:val="14"/>
                          </w:rPr>
                          <w:t>Fig. 2. Cut</w:t>
                        </w:r>
                        <w:r w:rsidR="00D362EA">
                          <w:rPr>
                            <w:b w:val="0"/>
                            <w:color w:val="00B0F0"/>
                            <w:sz w:val="18"/>
                            <w:szCs w:val="14"/>
                          </w:rPr>
                          <w:t>-</w:t>
                        </w:r>
                        <w:r>
                          <w:rPr>
                            <w:b w:val="0"/>
                            <w:color w:val="00B0F0"/>
                            <w:sz w:val="18"/>
                            <w:szCs w:val="14"/>
                          </w:rPr>
                          <w:t>plane image of ECN spray G injector with dimensions (inset figure shows the 3-D rendering of the injector with primary orientation) [10].</w:t>
                        </w:r>
                      </w:p>
                      <w:p w14:paraId="72FA96D2" w14:textId="77777777" w:rsidR="00451812" w:rsidRDefault="00451812" w:rsidP="00451812">
                        <w:pPr>
                          <w:pStyle w:val="Caption"/>
                          <w:jc w:val="both"/>
                          <w:rPr>
                            <w:i w:val="0"/>
                            <w:noProof/>
                            <w:color w:val="00B0F0"/>
                            <w:szCs w:val="24"/>
                          </w:rPr>
                        </w:pPr>
                      </w:p>
                    </w:txbxContent>
                  </v:textbox>
                </v:shape>
                <w10:wrap type="topAndBottom" anchorx="margin"/>
              </v:group>
            </w:pict>
          </mc:Fallback>
        </mc:AlternateContent>
      </w:r>
      <w:r w:rsidRPr="00B50C56">
        <w:rPr>
          <w:noProof/>
          <w:lang w:eastAsia="ko-KR"/>
        </w:rPr>
        <mc:AlternateContent>
          <mc:Choice Requires="wpg">
            <w:drawing>
              <wp:anchor distT="0" distB="0" distL="114300" distR="114300" simplePos="0" relativeHeight="251643904" behindDoc="0" locked="0" layoutInCell="1" allowOverlap="1" wp14:anchorId="3708C1A8" wp14:editId="41DEBEC5">
                <wp:simplePos x="0" y="0"/>
                <wp:positionH relativeFrom="column">
                  <wp:posOffset>0</wp:posOffset>
                </wp:positionH>
                <wp:positionV relativeFrom="paragraph">
                  <wp:posOffset>3277845</wp:posOffset>
                </wp:positionV>
                <wp:extent cx="3190875" cy="4342859"/>
                <wp:effectExtent l="0" t="0" r="9525" b="635"/>
                <wp:wrapTopAndBottom/>
                <wp:docPr id="25" name="Group 25"/>
                <wp:cNvGraphicFramePr/>
                <a:graphic xmlns:a="http://schemas.openxmlformats.org/drawingml/2006/main">
                  <a:graphicData uri="http://schemas.microsoft.com/office/word/2010/wordprocessingGroup">
                    <wpg:wgp>
                      <wpg:cNvGrpSpPr/>
                      <wpg:grpSpPr>
                        <a:xfrm>
                          <a:off x="0" y="0"/>
                          <a:ext cx="3190875" cy="4342859"/>
                          <a:chOff x="0" y="0"/>
                          <a:chExt cx="3190875" cy="4342859"/>
                        </a:xfrm>
                      </wpg:grpSpPr>
                      <pic:pic xmlns:pic="http://schemas.openxmlformats.org/drawingml/2006/picture">
                        <pic:nvPicPr>
                          <pic:cNvPr id="15" name="Picture 15" descr="Chart&#10;&#10;Description automatically generated"/>
                          <pic:cNvPicPr/>
                        </pic:nvPicPr>
                        <pic:blipFill>
                          <a:blip r:embed="rId12">
                            <a:extLst>
                              <a:ext uri="{28A0092B-C50C-407E-A947-70E740481C1C}">
                                <a14:useLocalDpi xmlns:a14="http://schemas.microsoft.com/office/drawing/2010/main" val="0"/>
                              </a:ext>
                            </a:extLst>
                          </a:blip>
                          <a:srcRect/>
                          <a:stretch>
                            <a:fillRect/>
                          </a:stretch>
                        </pic:blipFill>
                        <pic:spPr bwMode="auto">
                          <a:xfrm>
                            <a:off x="81481" y="0"/>
                            <a:ext cx="3010535" cy="3907155"/>
                          </a:xfrm>
                          <a:prstGeom prst="rect">
                            <a:avLst/>
                          </a:prstGeom>
                          <a:noFill/>
                        </pic:spPr>
                      </pic:pic>
                      <wps:wsp>
                        <wps:cNvPr id="5" name="Text Box 5"/>
                        <wps:cNvSpPr txBox="1"/>
                        <wps:spPr>
                          <a:xfrm>
                            <a:off x="0" y="3838669"/>
                            <a:ext cx="3190875" cy="504190"/>
                          </a:xfrm>
                          <a:prstGeom prst="rect">
                            <a:avLst/>
                          </a:prstGeom>
                          <a:noFill/>
                          <a:ln>
                            <a:noFill/>
                          </a:ln>
                        </wps:spPr>
                        <wps:txbx>
                          <w:txbxContent>
                            <w:p w14:paraId="7F1322C5" w14:textId="77777777" w:rsidR="00451812" w:rsidRDefault="00451812" w:rsidP="00451812">
                              <w:pPr>
                                <w:pStyle w:val="Head1"/>
                                <w:spacing w:before="240"/>
                                <w:jc w:val="both"/>
                                <w:rPr>
                                  <w:b w:val="0"/>
                                  <w:color w:val="00B0F0"/>
                                  <w:sz w:val="18"/>
                                  <w:szCs w:val="14"/>
                                </w:rPr>
                              </w:pPr>
                              <w:r>
                                <w:rPr>
                                  <w:b w:val="0"/>
                                  <w:color w:val="00B0F0"/>
                                  <w:sz w:val="18"/>
                                  <w:szCs w:val="14"/>
                                </w:rPr>
                                <w:t>Fig. 1. (a) Distillation curves of tested fuels and (b) example of distillation-parameter calculation [30].</w:t>
                              </w:r>
                            </w:p>
                            <w:p w14:paraId="1C29DF2C" w14:textId="77777777" w:rsidR="00451812" w:rsidRDefault="00451812" w:rsidP="00451812">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708C1A8" id="Group 25" o:spid="_x0000_s1030" style="position:absolute;left:0;text-align:left;margin-left:0;margin-top:258.1pt;width:251.25pt;height:341.95pt;z-index:251643904" coordsize="31908,43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">
                <v:shape id="Picture 15" o:spid="_x0000_s1031" type="#_x0000_t75" alt="Chart&#10;&#10;Description automatically generated" style="position:absolute;left:814;width:30106;height:39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">
                  <v:imagedata r:id="rId13" o:title="Chart&#10;&#10;Description automatically generated"/>
                </v:shape>
                <v:shape id="Text Box 5" o:spid="_x0000_s1032" type="#_x0000_t202" style="position:absolute;top:38386;width:31908;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7F1322C5" w14:textId="77777777" w:rsidR="00451812" w:rsidRDefault="00451812" w:rsidP="00451812">
                        <w:pPr>
                          <w:pStyle w:val="Head1"/>
                          <w:spacing w:before="240"/>
                          <w:jc w:val="both"/>
                          <w:rPr>
                            <w:b w:val="0"/>
                            <w:color w:val="00B0F0"/>
                            <w:sz w:val="18"/>
                            <w:szCs w:val="14"/>
                          </w:rPr>
                        </w:pPr>
                        <w:r>
                          <w:rPr>
                            <w:b w:val="0"/>
                            <w:color w:val="00B0F0"/>
                            <w:sz w:val="18"/>
                            <w:szCs w:val="14"/>
                          </w:rPr>
                          <w:t>Fig. 1. (a) Distillation curves of tested fuels and (b) example of distillation-parameter calculation [30].</w:t>
                        </w:r>
                      </w:p>
                      <w:p w14:paraId="1C29DF2C" w14:textId="77777777" w:rsidR="00451812" w:rsidRDefault="00451812" w:rsidP="00451812">
                        <w:pPr>
                          <w:pStyle w:val="Caption"/>
                          <w:jc w:val="both"/>
                          <w:rPr>
                            <w:i w:val="0"/>
                            <w:noProof/>
                            <w:color w:val="00B0F0"/>
                            <w:szCs w:val="24"/>
                          </w:rPr>
                        </w:pPr>
                      </w:p>
                    </w:txbxContent>
                  </v:textbox>
                </v:shape>
                <w10:wrap type="topAndBottom"/>
              </v:group>
            </w:pict>
          </mc:Fallback>
        </mc:AlternateContent>
      </w:r>
      <w:r w:rsidR="00A53146" w:rsidRPr="00B50C56">
        <w:rPr>
          <w:b w:val="0"/>
          <w:bCs/>
          <w:sz w:val="18"/>
          <w:szCs w:val="20"/>
        </w:rPr>
        <w:t>The ic8 is a single component fuel with a boiling temperature of</w:t>
      </w:r>
      <w:r w:rsidR="00A53146" w:rsidRPr="00B50C56">
        <w:rPr>
          <w:rFonts w:hint="eastAsia"/>
          <w:b w:val="0"/>
          <w:bCs/>
          <w:sz w:val="18"/>
          <w:szCs w:val="20"/>
        </w:rPr>
        <w:t xml:space="preserve"> 98 </w:t>
      </w:r>
      <w:r w:rsidR="00A53146" w:rsidRPr="00B50C56">
        <w:rPr>
          <w:rFonts w:ascii="Cambria Math" w:hAnsi="Cambria Math" w:cs="Cambria Math"/>
          <w:b w:val="0"/>
          <w:bCs/>
          <w:sz w:val="18"/>
          <w:szCs w:val="20"/>
        </w:rPr>
        <w:t>℃</w:t>
      </w:r>
      <w:r w:rsidR="00A53146" w:rsidRPr="00B50C56">
        <w:rPr>
          <w:rFonts w:hint="eastAsia"/>
          <w:b w:val="0"/>
          <w:bCs/>
          <w:sz w:val="18"/>
          <w:szCs w:val="20"/>
        </w:rPr>
        <w:t xml:space="preserve"> </w:t>
      </w:r>
      <w:r w:rsidR="00157DE3" w:rsidRPr="00B50C56">
        <w:rPr>
          <w:b w:val="0"/>
          <w:bCs/>
          <w:sz w:val="18"/>
          <w:szCs w:val="20"/>
        </w:rPr>
        <w:t>while</w:t>
      </w:r>
      <w:r w:rsidR="00A53146" w:rsidRPr="00B50C56">
        <w:rPr>
          <w:rFonts w:hint="eastAsia"/>
          <w:b w:val="0"/>
          <w:bCs/>
          <w:sz w:val="18"/>
          <w:szCs w:val="20"/>
        </w:rPr>
        <w:t xml:space="preserve"> EEE is a multi-component fuel that has hundreds of different species, so it shows a wide spectrum of distillation temperatures from 34.3 </w:t>
      </w:r>
      <w:r w:rsidR="00A53146" w:rsidRPr="00B50C56">
        <w:rPr>
          <w:rFonts w:ascii="Cambria Math" w:hAnsi="Cambria Math" w:cs="Cambria Math"/>
          <w:b w:val="0"/>
          <w:bCs/>
          <w:sz w:val="18"/>
          <w:szCs w:val="20"/>
        </w:rPr>
        <w:t>℃</w:t>
      </w:r>
      <w:r w:rsidR="00A53146" w:rsidRPr="00B50C56">
        <w:rPr>
          <w:rFonts w:hint="eastAsia"/>
          <w:b w:val="0"/>
          <w:bCs/>
          <w:sz w:val="18"/>
          <w:szCs w:val="20"/>
        </w:rPr>
        <w:t xml:space="preserve"> to 204.4 </w:t>
      </w:r>
      <w:r w:rsidR="00A53146" w:rsidRPr="00B50C56">
        <w:rPr>
          <w:rFonts w:ascii="Cambria Math" w:hAnsi="Cambria Math" w:cs="Cambria Math"/>
          <w:b w:val="0"/>
          <w:bCs/>
          <w:sz w:val="18"/>
          <w:szCs w:val="20"/>
        </w:rPr>
        <w:t>℃</w:t>
      </w:r>
      <w:r w:rsidR="00A53146" w:rsidRPr="00B50C56">
        <w:rPr>
          <w:rFonts w:hint="eastAsia"/>
          <w:b w:val="0"/>
          <w:bCs/>
          <w:sz w:val="18"/>
          <w:szCs w:val="20"/>
        </w:rPr>
        <w:t xml:space="preserve">. A large </w:t>
      </w:r>
      <w:r w:rsidR="00157DE3" w:rsidRPr="00B50C56">
        <w:rPr>
          <w:b w:val="0"/>
          <w:bCs/>
          <w:sz w:val="18"/>
          <w:szCs w:val="20"/>
        </w:rPr>
        <w:t>number</w:t>
      </w:r>
      <w:r w:rsidR="00157DE3" w:rsidRPr="00B50C56">
        <w:rPr>
          <w:rFonts w:hint="eastAsia"/>
          <w:b w:val="0"/>
          <w:bCs/>
          <w:sz w:val="18"/>
          <w:szCs w:val="20"/>
        </w:rPr>
        <w:t xml:space="preserve"> </w:t>
      </w:r>
      <w:r w:rsidR="00A53146" w:rsidRPr="00B50C56">
        <w:rPr>
          <w:rFonts w:hint="eastAsia"/>
          <w:b w:val="0"/>
          <w:bCs/>
          <w:sz w:val="18"/>
          <w:szCs w:val="20"/>
        </w:rPr>
        <w:t xml:space="preserve">of light species in fuels </w:t>
      </w:r>
      <w:r w:rsidR="00157DE3" w:rsidRPr="00B50C56">
        <w:rPr>
          <w:b w:val="0"/>
          <w:bCs/>
          <w:sz w:val="18"/>
          <w:szCs w:val="20"/>
        </w:rPr>
        <w:t>contributes to</w:t>
      </w:r>
      <w:r w:rsidR="00A53146" w:rsidRPr="00B50C56">
        <w:rPr>
          <w:rFonts w:hint="eastAsia"/>
          <w:b w:val="0"/>
          <w:bCs/>
          <w:sz w:val="18"/>
          <w:szCs w:val="20"/>
        </w:rPr>
        <w:t xml:space="preserve"> high vapor pressure as c</w:t>
      </w:r>
      <w:r w:rsidR="00A53146" w:rsidRPr="00B50C56">
        <w:rPr>
          <w:b w:val="0"/>
          <w:bCs/>
          <w:sz w:val="18"/>
          <w:szCs w:val="20"/>
        </w:rPr>
        <w:t xml:space="preserve">onfirmed in Table 1. To obtain a format that can be easily integrated into the machine-learning algorithm, the distillation curve was processed to have a single </w:t>
      </w:r>
      <w:r w:rsidR="005D57FB" w:rsidRPr="00B50C56">
        <w:rPr>
          <w:b w:val="0"/>
          <w:bCs/>
          <w:sz w:val="18"/>
          <w:szCs w:val="20"/>
        </w:rPr>
        <w:t xml:space="preserve">representative </w:t>
      </w:r>
      <w:r w:rsidR="00A53146" w:rsidRPr="00B50C56">
        <w:rPr>
          <w:b w:val="0"/>
          <w:bCs/>
          <w:sz w:val="18"/>
          <w:szCs w:val="20"/>
        </w:rPr>
        <w:t>value by summing up the differences in distillation temperature between a test fuel and ic8 (reference fuel) from distilled volumes of 0% to 100% with a 20% step size as presented in the following equation, eq-1</w:t>
      </w:r>
      <w:r w:rsidR="004254BE" w:rsidRPr="00B50C56">
        <w:rPr>
          <w:b w:val="0"/>
          <w:bCs/>
          <w:sz w:val="18"/>
          <w:szCs w:val="20"/>
        </w:rPr>
        <w:t xml:space="preserve"> </w:t>
      </w:r>
      <w:r w:rsidR="004254BE" w:rsidRPr="00B50C56">
        <w:rPr>
          <w:b w:val="0"/>
          <w:bCs/>
          <w:sz w:val="18"/>
          <w:szCs w:val="20"/>
        </w:rPr>
        <w:fldChar w:fldCharType="begin" w:fldLock="1"/>
      </w:r>
      <w:r w:rsidR="004F50F5" w:rsidRPr="00B50C56">
        <w:rPr>
          <w:b w:val="0"/>
          <w:bCs/>
          <w:sz w:val="18"/>
          <w:szCs w:val="20"/>
        </w:rPr>
        <w:instrText>ADDIN CSL_CITATION {"citationItems":[{"id":"ITEM-1","itemData":{"DOI":"10.1016/j.fuel.2021.120444","ISSN":"00162361","abstract":"Spray and air–fuel mixing in gasoline direct-injection (GDI) engines play a crucial role in combustion and emission characteristics. While a variety of phenomenological spray models and computational fluid dynamics (CFD) simulations have been applied to identify air–fuel mixture distribution, most research efforts so far were concentrated on single axial-nozzle injectors and limited range of ambient conditions. Especially, the prediction of flash-boiling sprays in multi-hole injectors remains a great challenge due to the lack of understanding of the complicated two-phase flow dynamics. For the specific conditions, the question can arise concerning the capability of machine-learning algorithms to predict complex flash-boiling sprays. We developed a machine-learning algorithm, as a simple variant of linear regression, that is capable of predicting the spray 3D topology for various fuels and ambient conditions. A series of spray experiments were carried out in a constant-flow spray vessel coupled with high-speed diffused back-illumination extinction imaging to produce a data set for algorithm training. Nine different test fuels, including single component iso-octane (ic8) and multi-component EEE gasoline, that cover a wide range of fuel properties were injected using Engine Combustion Network (ECN) Spray G injector under ECN G2 (50 kPa absolute), G3 (100 kPa absolute), and G3HT (G3 with 393 K ambient temperature) conditions. Among the test fuels, ic8ib2 (ic8 80%, iso-butanol 20% v/v) and EEE gasoline were specified as target fuels for spray prediction by the machine-learning algorithm, thus they were not included in the training data. The macroscopic spray analysis based on projected liquid volume (PLV) and computed tomographic (CT) reconstruction showed that the spray prediction by the machine-learning algorithm showed excellent agreement with true values from the experimental data. The maximum differences in liquid penetration for ic8ib2 and EEE fuel were 3.6 mm (7.3% error) and 1.3 mm (2.32% error), respectively. The 3D spray predicted had a consistent trend to experimental data showing slight plume movement for ic8ib2 but complete spray collapsing for EEE gasoline fuel. The plume direction angle enabled by the CT data showed differences up to 2° compared to true values during the injection period. The quantitative validation results showed that the machine-learning algorithm is capable of predicting spray performance with nine input features (fuel prop…","author":[{"dropping-particle":"","family":"Hwang","given":"Joonsik","non-dropping-particle":"","parse-names":false,"suffix":""},{"dropping-particle":"","family":"Lee","given":"Philku","non-dropping-particle":"","parse-names":false,"suffix":""},{"dropping-particle":"","family":"Mun","given":"Sungkwang","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Gavaises","given":"Manolis","non-dropping-particle":"","parse-names":false,"suffix":""}],"container-title":"Fuel","id":"ITEM-1","issued":{"date-parts":[["2021"]]},"page":"120444","publisher":"Elsevier Ltd","title":"Machine-learning enabled prediction of 3D spray under engine combustion network spray G conditions","type":"article-journal","volume":"293"},"uris":["http://www.mendeley.com/documents/?uuid=ae3a35d7-ddae-4a82-9660-a35c28306129"]}],"mendeley":{"formattedCitation":"[28]","plainTextFormattedCitation":"[28]","previouslyFormattedCitation":"[28]"},"properties":{"noteIndex":0},"schema":"https://github.com/citation-style-language/schema/raw/master/csl-citation.json"}</w:instrText>
      </w:r>
      <w:r w:rsidR="004254BE" w:rsidRPr="00B50C56">
        <w:rPr>
          <w:b w:val="0"/>
          <w:bCs/>
          <w:sz w:val="18"/>
          <w:szCs w:val="20"/>
        </w:rPr>
        <w:fldChar w:fldCharType="separate"/>
      </w:r>
      <w:r w:rsidR="007C5429" w:rsidRPr="00B50C56">
        <w:rPr>
          <w:b w:val="0"/>
          <w:bCs/>
          <w:noProof/>
          <w:sz w:val="18"/>
          <w:szCs w:val="20"/>
        </w:rPr>
        <w:t>[28]</w:t>
      </w:r>
      <w:r w:rsidR="004254BE" w:rsidRPr="00B50C56">
        <w:rPr>
          <w:b w:val="0"/>
          <w:bCs/>
          <w:sz w:val="18"/>
          <w:szCs w:val="20"/>
        </w:rPr>
        <w:fldChar w:fldCharType="end"/>
      </w:r>
      <w:r w:rsidR="00A53146" w:rsidRPr="00B50C56">
        <w:rPr>
          <w:b w:val="0"/>
          <w:bCs/>
          <w:sz w:val="18"/>
          <w:szCs w:val="20"/>
        </w:rPr>
        <w:t xml:space="preserve">. </w:t>
      </w:r>
    </w:p>
    <w:p w14:paraId="7F72C938" w14:textId="289DDC74" w:rsidR="006828E2" w:rsidRPr="00B50C56" w:rsidRDefault="006828E2" w:rsidP="0026385B">
      <w:pPr>
        <w:pStyle w:val="Head1"/>
        <w:jc w:val="both"/>
        <w:rPr>
          <w:b w:val="0"/>
          <w:bCs/>
          <w:sz w:val="18"/>
          <w:szCs w:val="20"/>
        </w:rPr>
      </w:pPr>
      <m:oMathPara>
        <m:oMathParaPr>
          <m:jc m:val="left"/>
        </m:oMathParaPr>
        <m:oMath>
          <m:r>
            <m:rPr>
              <m:sty m:val="b"/>
            </m:rPr>
            <w:rPr>
              <w:rFonts w:ascii="Cambria Math" w:hAnsi="Cambria Math"/>
              <w:sz w:val="18"/>
              <w:szCs w:val="20"/>
            </w:rPr>
            <m:t>Distillation parameter=</m:t>
          </m:r>
          <m:f>
            <m:fPr>
              <m:ctrlPr>
                <w:rPr>
                  <w:rFonts w:ascii="Cambria Math" w:hAnsi="Cambria Math"/>
                  <w:b w:val="0"/>
                  <w:bCs/>
                  <w:sz w:val="18"/>
                  <w:szCs w:val="20"/>
                </w:rPr>
              </m:ctrlPr>
            </m:fPr>
            <m:num>
              <m:nary>
                <m:naryPr>
                  <m:chr m:val="∑"/>
                  <m:limLoc m:val="undOvr"/>
                  <m:ctrlPr>
                    <w:rPr>
                      <w:rFonts w:ascii="Cambria Math" w:hAnsi="Cambria Math"/>
                      <w:b w:val="0"/>
                      <w:bCs/>
                      <w:sz w:val="18"/>
                      <w:szCs w:val="20"/>
                    </w:rPr>
                  </m:ctrlPr>
                </m:naryPr>
                <m:sub>
                  <m:r>
                    <m:rPr>
                      <m:sty m:val="b"/>
                    </m:rPr>
                    <w:rPr>
                      <w:rFonts w:ascii="Cambria Math" w:hAnsi="Cambria Math"/>
                      <w:sz w:val="18"/>
                      <w:szCs w:val="20"/>
                    </w:rPr>
                    <m:t>i=0</m:t>
                  </m:r>
                </m:sub>
                <m:sup>
                  <m:r>
                    <m:rPr>
                      <m:sty m:val="b"/>
                    </m:rPr>
                    <w:rPr>
                      <w:rFonts w:ascii="Cambria Math" w:hAnsi="Cambria Math"/>
                      <w:sz w:val="18"/>
                      <w:szCs w:val="20"/>
                    </w:rPr>
                    <m:t>5</m:t>
                  </m:r>
                </m:sup>
                <m:e>
                  <m:d>
                    <m:dPr>
                      <m:begChr m:val="|"/>
                      <m:endChr m:val="|"/>
                      <m:ctrlPr>
                        <w:rPr>
                          <w:rFonts w:ascii="Cambria Math" w:hAnsi="Cambria Math"/>
                          <w:b w:val="0"/>
                          <w:bCs/>
                          <w:sz w:val="18"/>
                          <w:szCs w:val="20"/>
                        </w:rPr>
                      </m:ctrlPr>
                    </m:dPr>
                    <m:e>
                      <m:sSub>
                        <m:sSubPr>
                          <m:ctrlPr>
                            <w:rPr>
                              <w:rFonts w:ascii="Cambria Math" w:hAnsi="Cambria Math"/>
                              <w:b w:val="0"/>
                              <w:bCs/>
                              <w:sz w:val="18"/>
                              <w:szCs w:val="20"/>
                            </w:rPr>
                          </m:ctrlPr>
                        </m:sSubPr>
                        <m:e>
                          <m:r>
                            <m:rPr>
                              <m:sty m:val="b"/>
                            </m:rPr>
                            <w:rPr>
                              <w:rFonts w:ascii="Cambria Math" w:hAnsi="Cambria Math"/>
                              <w:sz w:val="18"/>
                              <w:szCs w:val="20"/>
                            </w:rPr>
                            <m:t>T</m:t>
                          </m:r>
                        </m:e>
                        <m:sub>
                          <m:r>
                            <m:rPr>
                              <m:sty m:val="b"/>
                            </m:rPr>
                            <w:rPr>
                              <w:rFonts w:ascii="Cambria Math" w:hAnsi="Cambria Math"/>
                              <w:sz w:val="18"/>
                              <w:szCs w:val="20"/>
                            </w:rPr>
                            <m:t>test fuel@20∙i</m:t>
                          </m:r>
                        </m:sub>
                      </m:sSub>
                      <m:r>
                        <m:rPr>
                          <m:sty m:val="b"/>
                        </m:rPr>
                        <w:rPr>
                          <w:rFonts w:ascii="Cambria Math" w:hAnsi="Cambria Math"/>
                          <w:sz w:val="18"/>
                          <w:szCs w:val="20"/>
                        </w:rPr>
                        <m:t>-</m:t>
                      </m:r>
                      <m:sSub>
                        <m:sSubPr>
                          <m:ctrlPr>
                            <w:rPr>
                              <w:rFonts w:ascii="Cambria Math" w:hAnsi="Cambria Math"/>
                              <w:b w:val="0"/>
                              <w:bCs/>
                              <w:sz w:val="18"/>
                              <w:szCs w:val="20"/>
                            </w:rPr>
                          </m:ctrlPr>
                        </m:sSubPr>
                        <m:e>
                          <m:r>
                            <m:rPr>
                              <m:sty m:val="b"/>
                            </m:rPr>
                            <w:rPr>
                              <w:rFonts w:ascii="Cambria Math" w:hAnsi="Cambria Math"/>
                              <w:sz w:val="18"/>
                              <w:szCs w:val="20"/>
                            </w:rPr>
                            <m:t>T</m:t>
                          </m:r>
                        </m:e>
                        <m:sub>
                          <m:r>
                            <m:rPr>
                              <m:sty m:val="b"/>
                            </m:rPr>
                            <w:rPr>
                              <w:rFonts w:ascii="Cambria Math" w:hAnsi="Cambria Math"/>
                              <w:sz w:val="18"/>
                              <w:szCs w:val="20"/>
                            </w:rPr>
                            <m:t>ic8@20∙i</m:t>
                          </m:r>
                        </m:sub>
                      </m:sSub>
                    </m:e>
                  </m:d>
                </m:e>
              </m:nary>
            </m:num>
            <m:den>
              <m:r>
                <m:rPr>
                  <m:sty m:val="b"/>
                </m:rPr>
                <w:rPr>
                  <w:rFonts w:ascii="Cambria Math" w:hAnsi="Cambria Math"/>
                  <w:sz w:val="18"/>
                  <w:szCs w:val="20"/>
                </w:rPr>
                <m:t>318.5 [℃]</m:t>
              </m:r>
            </m:den>
          </m:f>
          <m:r>
            <m:rPr>
              <m:sty m:val="bi"/>
            </m:rPr>
            <w:rPr>
              <w:rFonts w:ascii="Cambria Math" w:hAnsi="Cambria Math"/>
              <w:sz w:val="18"/>
              <w:szCs w:val="20"/>
            </w:rPr>
            <m:t xml:space="preserve">     (eq-1)</m:t>
          </m:r>
        </m:oMath>
      </m:oMathPara>
    </w:p>
    <w:p w14:paraId="46D83467" w14:textId="6910F5CF" w:rsidR="0026385B" w:rsidRPr="00B50C56" w:rsidRDefault="009E71BB" w:rsidP="0026385B">
      <w:pPr>
        <w:pStyle w:val="Head1"/>
        <w:jc w:val="both"/>
        <w:rPr>
          <w:b w:val="0"/>
          <w:bCs/>
          <w:sz w:val="18"/>
          <w:szCs w:val="20"/>
        </w:rPr>
      </w:pPr>
      <w:r w:rsidRPr="00B50C56">
        <w:rPr>
          <w:b w:val="0"/>
          <w:bCs/>
          <w:sz w:val="18"/>
          <w:szCs w:val="20"/>
        </w:rPr>
        <w:t>wh</w:t>
      </w:r>
      <w:r w:rsidR="0026385B" w:rsidRPr="00B50C56">
        <w:rPr>
          <w:b w:val="0"/>
          <w:bCs/>
          <w:sz w:val="18"/>
          <w:szCs w:val="20"/>
        </w:rPr>
        <w:t xml:space="preserve">ere, T is distillation temperature </w:t>
      </w:r>
      <m:oMath>
        <m:r>
          <m:rPr>
            <m:sty m:val="b"/>
          </m:rPr>
          <w:rPr>
            <w:rFonts w:ascii="Cambria Math" w:hAnsi="Cambria Math"/>
            <w:sz w:val="18"/>
            <w:szCs w:val="20"/>
          </w:rPr>
          <m:t>[℃]</m:t>
        </m:r>
      </m:oMath>
      <w:r w:rsidR="003F3016" w:rsidRPr="00B50C56">
        <w:rPr>
          <w:sz w:val="18"/>
          <w:szCs w:val="20"/>
        </w:rPr>
        <w:t xml:space="preserve"> </w:t>
      </w:r>
      <w:r w:rsidR="0026385B" w:rsidRPr="00B50C56">
        <w:rPr>
          <w:b w:val="0"/>
          <w:bCs/>
          <w:sz w:val="18"/>
          <w:szCs w:val="20"/>
        </w:rPr>
        <w:t>at a specific distilled volume, and 318.5</w:t>
      </w:r>
      <m:oMath>
        <m:r>
          <m:rPr>
            <m:sty m:val="b"/>
          </m:rPr>
          <w:rPr>
            <w:rFonts w:ascii="Cambria Math" w:hAnsi="Cambria Math"/>
            <w:sz w:val="18"/>
            <w:szCs w:val="20"/>
          </w:rPr>
          <m:t>℃</m:t>
        </m:r>
      </m:oMath>
      <w:r w:rsidR="0026385B" w:rsidRPr="00B50C56">
        <w:rPr>
          <w:b w:val="0"/>
          <w:bCs/>
          <w:sz w:val="18"/>
          <w:szCs w:val="20"/>
        </w:rPr>
        <w:t xml:space="preserve"> is an arbitrary constant to normalize the distillation parameter. Fig. </w:t>
      </w:r>
      <w:r w:rsidR="007151B5" w:rsidRPr="00B50C56">
        <w:rPr>
          <w:b w:val="0"/>
          <w:bCs/>
          <w:sz w:val="18"/>
          <w:szCs w:val="20"/>
        </w:rPr>
        <w:t>1</w:t>
      </w:r>
      <w:r w:rsidR="0026385B" w:rsidRPr="00B50C56">
        <w:rPr>
          <w:b w:val="0"/>
          <w:bCs/>
          <w:sz w:val="18"/>
          <w:szCs w:val="20"/>
        </w:rPr>
        <w:t xml:space="preserve">(b) shows an example of </w:t>
      </w:r>
      <w:r w:rsidRPr="00B50C56">
        <w:rPr>
          <w:b w:val="0"/>
          <w:bCs/>
          <w:sz w:val="18"/>
          <w:szCs w:val="20"/>
        </w:rPr>
        <w:t>EEE</w:t>
      </w:r>
      <w:r w:rsidR="0026385B" w:rsidRPr="00B50C56">
        <w:rPr>
          <w:b w:val="0"/>
          <w:bCs/>
          <w:sz w:val="18"/>
          <w:szCs w:val="20"/>
        </w:rPr>
        <w:t xml:space="preserve"> fuel that has a wide range of distillation temperatures. The</w:t>
      </w:r>
      <w:r w:rsidR="000E6553" w:rsidRPr="00B50C56">
        <w:rPr>
          <w:b w:val="0"/>
          <w:bCs/>
          <w:sz w:val="18"/>
          <w:szCs w:val="20"/>
        </w:rPr>
        <w:t xml:space="preserve"> resulting</w:t>
      </w:r>
      <w:r w:rsidR="0026385B" w:rsidRPr="00B50C56">
        <w:rPr>
          <w:b w:val="0"/>
          <w:bCs/>
          <w:sz w:val="18"/>
          <w:szCs w:val="20"/>
        </w:rPr>
        <w:t xml:space="preserve"> distillation parameters are reported in Table 1. In addition to the distillation parameters, fuel density [kg/m</w:t>
      </w:r>
      <w:r w:rsidR="0026385B" w:rsidRPr="00B50C56">
        <w:rPr>
          <w:b w:val="0"/>
          <w:bCs/>
          <w:sz w:val="18"/>
          <w:szCs w:val="20"/>
          <w:vertAlign w:val="superscript"/>
        </w:rPr>
        <w:t>3</w:t>
      </w:r>
      <w:r w:rsidR="0026385B" w:rsidRPr="00B50C56">
        <w:rPr>
          <w:b w:val="0"/>
          <w:bCs/>
          <w:sz w:val="18"/>
          <w:szCs w:val="20"/>
        </w:rPr>
        <w:t>], viscosity [mm</w:t>
      </w:r>
      <w:r w:rsidR="0026385B" w:rsidRPr="00B50C56">
        <w:rPr>
          <w:b w:val="0"/>
          <w:bCs/>
          <w:sz w:val="18"/>
          <w:szCs w:val="20"/>
          <w:vertAlign w:val="superscript"/>
        </w:rPr>
        <w:t>2</w:t>
      </w:r>
      <w:r w:rsidR="0026385B" w:rsidRPr="00B50C56">
        <w:rPr>
          <w:b w:val="0"/>
          <w:bCs/>
          <w:sz w:val="18"/>
          <w:szCs w:val="20"/>
        </w:rPr>
        <w:t>/s], vapor pressure [kPa], ambient to vapor pressure ratio (P</w:t>
      </w:r>
      <w:r w:rsidR="0026385B" w:rsidRPr="00B50C56">
        <w:rPr>
          <w:b w:val="0"/>
          <w:bCs/>
          <w:sz w:val="18"/>
          <w:szCs w:val="20"/>
          <w:vertAlign w:val="subscript"/>
        </w:rPr>
        <w:t>a</w:t>
      </w:r>
      <w:r w:rsidR="0026385B" w:rsidRPr="00B50C56">
        <w:rPr>
          <w:b w:val="0"/>
          <w:bCs/>
          <w:sz w:val="18"/>
          <w:szCs w:val="20"/>
        </w:rPr>
        <w:t>/</w:t>
      </w:r>
      <w:proofErr w:type="spellStart"/>
      <w:r w:rsidR="0026385B" w:rsidRPr="00B50C56">
        <w:rPr>
          <w:b w:val="0"/>
          <w:bCs/>
          <w:sz w:val="18"/>
          <w:szCs w:val="20"/>
        </w:rPr>
        <w:t>P</w:t>
      </w:r>
      <w:r w:rsidR="0026385B" w:rsidRPr="00B50C56">
        <w:rPr>
          <w:b w:val="0"/>
          <w:bCs/>
          <w:sz w:val="18"/>
          <w:szCs w:val="20"/>
          <w:vertAlign w:val="subscript"/>
        </w:rPr>
        <w:t>v</w:t>
      </w:r>
      <w:proofErr w:type="spellEnd"/>
      <w:r w:rsidR="0026385B" w:rsidRPr="00B50C56">
        <w:rPr>
          <w:b w:val="0"/>
          <w:bCs/>
          <w:sz w:val="18"/>
          <w:szCs w:val="20"/>
        </w:rPr>
        <w:t>) [</w:t>
      </w:r>
      <w:proofErr w:type="spellStart"/>
      <w:r w:rsidR="0026385B" w:rsidRPr="00B50C56">
        <w:rPr>
          <w:b w:val="0"/>
          <w:bCs/>
          <w:sz w:val="18"/>
          <w:szCs w:val="20"/>
        </w:rPr>
        <w:t>n.a.</w:t>
      </w:r>
      <w:proofErr w:type="spellEnd"/>
      <w:r w:rsidR="0026385B" w:rsidRPr="00B50C56">
        <w:rPr>
          <w:b w:val="0"/>
          <w:bCs/>
          <w:sz w:val="18"/>
          <w:szCs w:val="20"/>
        </w:rPr>
        <w:t>], heat of vaporization [kJ/kg], ambient temperature [K], ambient density [kg/m</w:t>
      </w:r>
      <w:r w:rsidR="0026385B" w:rsidRPr="00B50C56">
        <w:rPr>
          <w:b w:val="0"/>
          <w:bCs/>
          <w:sz w:val="18"/>
          <w:szCs w:val="20"/>
          <w:vertAlign w:val="superscript"/>
        </w:rPr>
        <w:t>3</w:t>
      </w:r>
      <w:r w:rsidR="0026385B" w:rsidRPr="00B50C56">
        <w:rPr>
          <w:b w:val="0"/>
          <w:bCs/>
          <w:sz w:val="18"/>
          <w:szCs w:val="20"/>
        </w:rPr>
        <w:t xml:space="preserve">], and ambient pressure [kPa], </w:t>
      </w:r>
      <w:r w:rsidR="0026385B" w:rsidRPr="00B50C56">
        <w:rPr>
          <w:b w:val="0"/>
          <w:bCs/>
          <w:sz w:val="18"/>
          <w:szCs w:val="20"/>
        </w:rPr>
        <w:t>which are the actual measurement data from</w:t>
      </w:r>
      <w:r w:rsidR="00304521" w:rsidRPr="00B50C56">
        <w:rPr>
          <w:b w:val="0"/>
          <w:bCs/>
          <w:sz w:val="18"/>
          <w:szCs w:val="20"/>
        </w:rPr>
        <w:t xml:space="preserve"> [30]</w:t>
      </w:r>
      <w:r w:rsidR="0026385B" w:rsidRPr="00B50C56">
        <w:rPr>
          <w:b w:val="0"/>
          <w:bCs/>
          <w:sz w:val="18"/>
          <w:szCs w:val="20"/>
        </w:rPr>
        <w:t xml:space="preserve">, were set as input features for </w:t>
      </w:r>
      <w:r w:rsidR="005D57FB" w:rsidRPr="00B50C56">
        <w:rPr>
          <w:b w:val="0"/>
          <w:bCs/>
          <w:sz w:val="18"/>
          <w:szCs w:val="20"/>
        </w:rPr>
        <w:t xml:space="preserve">the </w:t>
      </w:r>
      <w:r w:rsidR="0026385B" w:rsidRPr="00B50C56">
        <w:rPr>
          <w:b w:val="0"/>
          <w:bCs/>
          <w:sz w:val="18"/>
          <w:szCs w:val="20"/>
        </w:rPr>
        <w:t>machine-learning algorithm.</w:t>
      </w:r>
      <w:r w:rsidR="00672B3A" w:rsidRPr="00B50C56">
        <w:rPr>
          <w:b w:val="0"/>
          <w:bCs/>
          <w:sz w:val="18"/>
          <w:szCs w:val="20"/>
        </w:rPr>
        <w:t xml:space="preserve"> </w:t>
      </w:r>
    </w:p>
    <w:p w14:paraId="5CC5634E" w14:textId="7A86D0E5" w:rsidR="005321FC" w:rsidRPr="00B50C56" w:rsidRDefault="00A53146" w:rsidP="0026385B">
      <w:pPr>
        <w:pStyle w:val="Head1"/>
        <w:jc w:val="both"/>
        <w:rPr>
          <w:sz w:val="2"/>
          <w:szCs w:val="2"/>
        </w:rPr>
      </w:pPr>
      <w:r w:rsidRPr="00B50C56">
        <w:rPr>
          <w:b w:val="0"/>
          <w:bCs/>
          <w:sz w:val="18"/>
          <w:szCs w:val="20"/>
        </w:rPr>
        <w:t>The test fuels were injected with an ECN Spray G injector (AV67-028)</w:t>
      </w:r>
      <w:r w:rsidR="00304521" w:rsidRPr="00B50C56">
        <w:rPr>
          <w:b w:val="0"/>
          <w:bCs/>
          <w:sz w:val="18"/>
          <w:szCs w:val="20"/>
        </w:rPr>
        <w:t>,</w:t>
      </w:r>
      <w:r w:rsidRPr="00B50C56">
        <w:rPr>
          <w:b w:val="0"/>
          <w:bCs/>
          <w:sz w:val="18"/>
          <w:szCs w:val="20"/>
        </w:rPr>
        <w:t xml:space="preserve"> a solenoid type GDI injector that has eight axisymmetric nozzles</w:t>
      </w:r>
      <w:r w:rsidR="004254BE" w:rsidRPr="00B50C56">
        <w:rPr>
          <w:b w:val="0"/>
          <w:bCs/>
          <w:sz w:val="18"/>
          <w:szCs w:val="20"/>
        </w:rPr>
        <w:t xml:space="preserve"> </w:t>
      </w:r>
      <w:r w:rsidR="004254BE" w:rsidRPr="00B50C56">
        <w:rPr>
          <w:b w:val="0"/>
          <w:bCs/>
          <w:szCs w:val="20"/>
        </w:rPr>
        <w:fldChar w:fldCharType="begin" w:fldLock="1"/>
      </w:r>
      <w:r w:rsidR="004F50F5" w:rsidRPr="00B50C56">
        <w:rPr>
          <w:b w:val="0"/>
          <w:bCs/>
          <w:sz w:val="18"/>
          <w:szCs w:val="20"/>
        </w:rPr>
        <w:instrText>ADDIN CSL_CITATION {"citationItems":[{"id":"ITEM-1","itemData":{"id":"ITEM-1","issued":{"date-parts":[["0"]]},"title":"Dummy for notes","type":"article"},"uris":["http://www.mendeley.com/documents/?uuid=00678088-3ade-4bef-998f-85e6b13d0f47"]}],"mendeley":{"formattedCitation":"[10]","plainTextFormattedCitation":"[10]","previouslyFormattedCitation":"[10]"},"properties":{"noteIndex":0},"schema":"https://github.com/citation-style-language/schema/raw/master/csl-citation.json"}</w:instrText>
      </w:r>
      <w:r w:rsidR="004254BE" w:rsidRPr="00B50C56">
        <w:rPr>
          <w:b w:val="0"/>
          <w:bCs/>
          <w:szCs w:val="20"/>
        </w:rPr>
        <w:fldChar w:fldCharType="separate"/>
      </w:r>
      <w:r w:rsidR="007C5429" w:rsidRPr="00B50C56">
        <w:rPr>
          <w:b w:val="0"/>
          <w:bCs/>
          <w:noProof/>
          <w:sz w:val="18"/>
          <w:szCs w:val="20"/>
        </w:rPr>
        <w:t>[10]</w:t>
      </w:r>
      <w:r w:rsidR="004254BE" w:rsidRPr="00B50C56">
        <w:rPr>
          <w:b w:val="0"/>
          <w:bCs/>
          <w:szCs w:val="20"/>
        </w:rPr>
        <w:fldChar w:fldCharType="end"/>
      </w:r>
      <w:r w:rsidRPr="00B50C56">
        <w:rPr>
          <w:b w:val="0"/>
          <w:bCs/>
          <w:sz w:val="18"/>
          <w:szCs w:val="20"/>
        </w:rPr>
        <w:t>. The details of the test injector are presented in Fig. 2. Each nozzle was designed to have a counterbore shape, which has an inner orifice diameter of 165µm and a stepped diameter of 388µm. The nozzles were drilled with an angle of 37° from the center axis of the nozzle tip. Consistency of fuel injection profile related to previous studies was kept by using a standard ECN Spray G injector driver. The electronic command of 680μs was generated by an external triggering system and the signal was delivered to the injector driver. The injection pressure was kept at 200bar during the entire test matrix.</w:t>
      </w:r>
      <w:r w:rsidR="00451812" w:rsidRPr="00B50C56">
        <w:rPr>
          <w:noProof/>
        </w:rPr>
        <w:t xml:space="preserve"> </w:t>
      </w:r>
    </w:p>
    <w:p w14:paraId="341881CF" w14:textId="77777777" w:rsidR="00451812" w:rsidRPr="00B50C56" w:rsidRDefault="00451812" w:rsidP="0026385B">
      <w:pPr>
        <w:pStyle w:val="Head1"/>
        <w:jc w:val="both"/>
        <w:rPr>
          <w:sz w:val="2"/>
          <w:szCs w:val="2"/>
        </w:rPr>
      </w:pPr>
    </w:p>
    <w:p w14:paraId="33E1B16C" w14:textId="034CCB1B" w:rsidR="0026385B" w:rsidRPr="00B50C56" w:rsidRDefault="0026385B" w:rsidP="0026385B">
      <w:pPr>
        <w:pStyle w:val="Head1"/>
        <w:jc w:val="both"/>
        <w:rPr>
          <w:sz w:val="22"/>
          <w:szCs w:val="24"/>
        </w:rPr>
      </w:pPr>
      <w:r w:rsidRPr="00B50C56">
        <w:rPr>
          <w:sz w:val="22"/>
          <w:szCs w:val="24"/>
        </w:rPr>
        <w:t>Constant Flow Vessel System</w:t>
      </w:r>
    </w:p>
    <w:p w14:paraId="7CBBC563" w14:textId="1C5886C0" w:rsidR="00A53146" w:rsidRPr="00B50C56" w:rsidRDefault="00304521" w:rsidP="0026385B">
      <w:pPr>
        <w:pStyle w:val="Head1"/>
        <w:jc w:val="both"/>
        <w:rPr>
          <w:b w:val="0"/>
          <w:bCs/>
          <w:sz w:val="18"/>
          <w:szCs w:val="20"/>
        </w:rPr>
      </w:pPr>
      <w:r w:rsidRPr="00B50C56">
        <w:rPr>
          <w:b w:val="0"/>
          <w:bCs/>
          <w:sz w:val="18"/>
          <w:szCs w:val="20"/>
        </w:rPr>
        <w:t>H</w:t>
      </w:r>
      <w:r w:rsidR="00A53146" w:rsidRPr="00B50C56">
        <w:rPr>
          <w:b w:val="0"/>
          <w:bCs/>
          <w:sz w:val="18"/>
          <w:szCs w:val="20"/>
        </w:rPr>
        <w:t xml:space="preserve">igh-speed imaging was carried out in a constant flow vessel at Combustion Research Facility, Sandia National Laboratories. A schematic of the vessel system is shown in Fig. 3. Nitrogen flow with constant velocity in the vessel enabled fast scavenging of the residual air-fuel mixture so statistically converged data from 300 injections could be obtained with an injection frequency of 0.5 Hz. This is a much faster repetition period compared to a constant volume chamber that needs pre-burn or cyclic scavenging of the residual fuel-air mixture. To visualize </w:t>
      </w:r>
      <w:r w:rsidRPr="00B50C56">
        <w:rPr>
          <w:b w:val="0"/>
          <w:bCs/>
          <w:sz w:val="18"/>
          <w:szCs w:val="20"/>
        </w:rPr>
        <w:t xml:space="preserve">the </w:t>
      </w:r>
      <w:r w:rsidR="00A53146" w:rsidRPr="00B50C56">
        <w:rPr>
          <w:b w:val="0"/>
          <w:bCs/>
          <w:sz w:val="18"/>
          <w:szCs w:val="20"/>
        </w:rPr>
        <w:t xml:space="preserve">spray, two optical windows made of quartz were installed in parallel to provide optical access for line-of-sight extinction imaging.  The ECN Spray G injector was mounted </w:t>
      </w:r>
      <w:r w:rsidRPr="00B50C56">
        <w:rPr>
          <w:b w:val="0"/>
          <w:bCs/>
          <w:sz w:val="18"/>
          <w:szCs w:val="20"/>
        </w:rPr>
        <w:t xml:space="preserve">on </w:t>
      </w:r>
      <w:r w:rsidR="00A53146" w:rsidRPr="00B50C56">
        <w:rPr>
          <w:b w:val="0"/>
          <w:bCs/>
          <w:sz w:val="18"/>
          <w:szCs w:val="20"/>
        </w:rPr>
        <w:t>a port placed in the m</w:t>
      </w:r>
      <w:r w:rsidR="00A53146" w:rsidRPr="00B50C56">
        <w:rPr>
          <w:rFonts w:hint="eastAsia"/>
          <w:b w:val="0"/>
          <w:bCs/>
          <w:sz w:val="18"/>
          <w:szCs w:val="20"/>
        </w:rPr>
        <w:t xml:space="preserve">id-distance of the windows and its temperature was regulated at 90 </w:t>
      </w:r>
      <w:r w:rsidR="00A53146" w:rsidRPr="00B50C56">
        <w:rPr>
          <w:rFonts w:ascii="Cambria Math" w:hAnsi="Cambria Math" w:cs="Cambria Math"/>
          <w:b w:val="0"/>
          <w:bCs/>
          <w:sz w:val="18"/>
          <w:szCs w:val="20"/>
        </w:rPr>
        <w:t>℃</w:t>
      </w:r>
      <w:r w:rsidR="00A53146" w:rsidRPr="00B50C56">
        <w:rPr>
          <w:rFonts w:hint="eastAsia"/>
          <w:b w:val="0"/>
          <w:bCs/>
          <w:sz w:val="18"/>
          <w:szCs w:val="20"/>
        </w:rPr>
        <w:t xml:space="preserve"> by circulating hot water in the injector jacket. Fuel spray was then injected into the ambient of constant pressure </w:t>
      </w:r>
      <w:r w:rsidRPr="00B50C56">
        <w:rPr>
          <w:b w:val="0"/>
          <w:bCs/>
          <w:sz w:val="18"/>
          <w:szCs w:val="20"/>
        </w:rPr>
        <w:t>adjusted by</w:t>
      </w:r>
      <w:r w:rsidRPr="00B50C56">
        <w:rPr>
          <w:rFonts w:hint="eastAsia"/>
          <w:b w:val="0"/>
          <w:bCs/>
          <w:sz w:val="18"/>
          <w:szCs w:val="20"/>
        </w:rPr>
        <w:t xml:space="preserve"> </w:t>
      </w:r>
      <w:r w:rsidR="00A53146" w:rsidRPr="00B50C56">
        <w:rPr>
          <w:rFonts w:hint="eastAsia"/>
          <w:b w:val="0"/>
          <w:bCs/>
          <w:sz w:val="18"/>
          <w:szCs w:val="20"/>
        </w:rPr>
        <w:t>nitrogen flow rate</w:t>
      </w:r>
      <w:r w:rsidRPr="00B50C56">
        <w:rPr>
          <w:b w:val="0"/>
          <w:bCs/>
          <w:sz w:val="18"/>
          <w:szCs w:val="20"/>
        </w:rPr>
        <w:t xml:space="preserve">, which, in turn, was </w:t>
      </w:r>
      <w:r w:rsidR="00A53146" w:rsidRPr="00B50C56">
        <w:rPr>
          <w:rFonts w:hint="eastAsia"/>
          <w:b w:val="0"/>
          <w:bCs/>
          <w:sz w:val="18"/>
          <w:szCs w:val="20"/>
        </w:rPr>
        <w:t>regulated by an electro-pneumatic flow contro</w:t>
      </w:r>
      <w:r w:rsidR="00A53146" w:rsidRPr="00B50C56">
        <w:rPr>
          <w:b w:val="0"/>
          <w:bCs/>
          <w:sz w:val="18"/>
          <w:szCs w:val="20"/>
        </w:rPr>
        <w:t>ller. Low-pressure flash-boiling condition was achieved by operating a custom-built vacuum pump. The vessel pressure was measured at three different points by pressure transducers. The nitrogen flow entered the vessel through its lower side and flowed through a heating coil located at the bottom of the spray vessel surrounded by an insulator piece. Afterward</w:t>
      </w:r>
      <w:r w:rsidR="00613446" w:rsidRPr="00B50C56">
        <w:rPr>
          <w:b w:val="0"/>
          <w:bCs/>
          <w:sz w:val="18"/>
          <w:szCs w:val="20"/>
        </w:rPr>
        <w:t>s</w:t>
      </w:r>
      <w:r w:rsidR="00A53146" w:rsidRPr="00B50C56">
        <w:rPr>
          <w:b w:val="0"/>
          <w:bCs/>
          <w:sz w:val="18"/>
          <w:szCs w:val="20"/>
        </w:rPr>
        <w:t xml:space="preserve">, the flow passed through a diffuser to enhance uniformity in the velocity and temperature field in the spray region. Using 24 thermocouples </w:t>
      </w:r>
      <w:r w:rsidR="005D57FB" w:rsidRPr="00B50C56">
        <w:rPr>
          <w:b w:val="0"/>
          <w:bCs/>
          <w:sz w:val="18"/>
          <w:szCs w:val="20"/>
        </w:rPr>
        <w:t>positioned above and below the spray region</w:t>
      </w:r>
      <w:r w:rsidR="00A53146" w:rsidRPr="00B50C56">
        <w:rPr>
          <w:rFonts w:hint="eastAsia"/>
          <w:b w:val="0"/>
          <w:bCs/>
          <w:sz w:val="18"/>
          <w:szCs w:val="20"/>
        </w:rPr>
        <w:t xml:space="preserve">, the temperature distribution was monitored during the experiment. The temperature at </w:t>
      </w:r>
      <w:r w:rsidR="00A53146" w:rsidRPr="00B50C56">
        <w:rPr>
          <w:rFonts w:hint="eastAsia"/>
          <w:b w:val="0"/>
          <w:bCs/>
          <w:sz w:val="18"/>
          <w:szCs w:val="20"/>
        </w:rPr>
        <w:lastRenderedPageBreak/>
        <w:t xml:space="preserve">the target spray region was well controlled within 1 </w:t>
      </w:r>
      <w:r w:rsidR="00A53146" w:rsidRPr="00B50C56">
        <w:rPr>
          <w:rFonts w:ascii="Cambria Math" w:hAnsi="Cambria Math" w:cs="Cambria Math"/>
          <w:b w:val="0"/>
          <w:bCs/>
          <w:sz w:val="18"/>
          <w:szCs w:val="20"/>
        </w:rPr>
        <w:t>℃</w:t>
      </w:r>
      <w:r w:rsidR="00A53146" w:rsidRPr="00B50C56">
        <w:rPr>
          <w:rFonts w:hint="eastAsia"/>
          <w:b w:val="0"/>
          <w:bCs/>
          <w:sz w:val="18"/>
          <w:szCs w:val="20"/>
        </w:rPr>
        <w:t xml:space="preserve"> in the entire </w:t>
      </w:r>
      <w:r w:rsidR="00451812" w:rsidRPr="00B50C56">
        <w:rPr>
          <w:rFonts w:hint="eastAsia"/>
          <w:b w:val="0"/>
          <w:bCs/>
          <w:noProof/>
          <w:sz w:val="18"/>
          <w:szCs w:val="20"/>
        </w:rPr>
        <mc:AlternateContent>
          <mc:Choice Requires="wpg">
            <w:drawing>
              <wp:anchor distT="0" distB="0" distL="114300" distR="114300" simplePos="0" relativeHeight="251652096" behindDoc="0" locked="0" layoutInCell="1" allowOverlap="1" wp14:anchorId="09CC91B7" wp14:editId="1949530D">
                <wp:simplePos x="0" y="0"/>
                <wp:positionH relativeFrom="column">
                  <wp:posOffset>0</wp:posOffset>
                </wp:positionH>
                <wp:positionV relativeFrom="paragraph">
                  <wp:posOffset>416459</wp:posOffset>
                </wp:positionV>
                <wp:extent cx="3200400" cy="1489107"/>
                <wp:effectExtent l="0" t="0" r="0" b="15875"/>
                <wp:wrapTopAndBottom/>
                <wp:docPr id="30" name="Group 30"/>
                <wp:cNvGraphicFramePr/>
                <a:graphic xmlns:a="http://schemas.openxmlformats.org/drawingml/2006/main">
                  <a:graphicData uri="http://schemas.microsoft.com/office/word/2010/wordprocessingGroup">
                    <wpg:wgp>
                      <wpg:cNvGrpSpPr/>
                      <wpg:grpSpPr>
                        <a:xfrm>
                          <a:off x="0" y="0"/>
                          <a:ext cx="3200400" cy="1489107"/>
                          <a:chOff x="0" y="0"/>
                          <a:chExt cx="3200400" cy="1489107"/>
                        </a:xfrm>
                      </wpg:grpSpPr>
                      <wps:wsp>
                        <wps:cNvPr id="19" name="Text Box 19"/>
                        <wps:cNvSpPr txBox="1"/>
                        <wps:spPr>
                          <a:xfrm>
                            <a:off x="0" y="1127157"/>
                            <a:ext cx="3190875" cy="361950"/>
                          </a:xfrm>
                          <a:prstGeom prst="rect">
                            <a:avLst/>
                          </a:prstGeom>
                          <a:noFill/>
                          <a:ln>
                            <a:noFill/>
                          </a:ln>
                        </wps:spPr>
                        <wps:txbx>
                          <w:txbxContent>
                            <w:p w14:paraId="0C625575" w14:textId="77777777" w:rsidR="00451812" w:rsidRDefault="00451812" w:rsidP="00451812">
                              <w:pPr>
                                <w:pStyle w:val="Head1"/>
                                <w:spacing w:before="240"/>
                                <w:jc w:val="both"/>
                                <w:rPr>
                                  <w:b w:val="0"/>
                                  <w:color w:val="00B0F0"/>
                                  <w:sz w:val="18"/>
                                  <w:szCs w:val="14"/>
                                </w:rPr>
                              </w:pPr>
                              <w:r>
                                <w:rPr>
                                  <w:b w:val="0"/>
                                  <w:color w:val="00B0F0"/>
                                  <w:sz w:val="18"/>
                                  <w:szCs w:val="14"/>
                                </w:rPr>
                                <w:t>Fig. 3. High-speed extinction imaging setup in a constant flow vessel.</w:t>
                              </w:r>
                            </w:p>
                            <w:p w14:paraId="3375114B" w14:textId="77777777" w:rsidR="00451812" w:rsidRDefault="00451812" w:rsidP="00451812">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 name="Picture 6" descr="A picture containing text, indoor, miller&#10;&#10;Description automatically generated"/>
                          <pic:cNvPicPr/>
                        </pic:nvPicPr>
                        <pic:blipFill rotWithShape="1">
                          <a:blip r:embed="rId14" cstate="print">
                            <a:extLst>
                              <a:ext uri="{28A0092B-C50C-407E-A947-70E740481C1C}">
                                <a14:useLocalDpi xmlns:a14="http://schemas.microsoft.com/office/drawing/2010/main" val="0"/>
                              </a:ext>
                            </a:extLst>
                          </a:blip>
                          <a:srcRect r="10564"/>
                          <a:stretch/>
                        </pic:blipFill>
                        <pic:spPr bwMode="auto">
                          <a:xfrm>
                            <a:off x="0" y="0"/>
                            <a:ext cx="3200400" cy="12109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9CC91B7" id="Group 30" o:spid="_x0000_s1033" style="position:absolute;left:0;text-align:left;margin-left:0;margin-top:32.8pt;width:252pt;height:117.25pt;z-index:251652096" coordsize="32004,14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">
                <v:shape id="Text Box 19" o:spid="_x0000_s1034" type="#_x0000_t202" style="position:absolute;top:11271;width:3190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0C625575" w14:textId="77777777" w:rsidR="00451812" w:rsidRDefault="00451812" w:rsidP="00451812">
                        <w:pPr>
                          <w:pStyle w:val="Head1"/>
                          <w:spacing w:before="240"/>
                          <w:jc w:val="both"/>
                          <w:rPr>
                            <w:b w:val="0"/>
                            <w:color w:val="00B0F0"/>
                            <w:sz w:val="18"/>
                            <w:szCs w:val="14"/>
                          </w:rPr>
                        </w:pPr>
                        <w:r>
                          <w:rPr>
                            <w:b w:val="0"/>
                            <w:color w:val="00B0F0"/>
                            <w:sz w:val="18"/>
                            <w:szCs w:val="14"/>
                          </w:rPr>
                          <w:t>Fig. 3. High-speed extinction imaging setup in a constant flow vessel.</w:t>
                        </w:r>
                      </w:p>
                      <w:p w14:paraId="3375114B" w14:textId="77777777" w:rsidR="00451812" w:rsidRDefault="00451812" w:rsidP="00451812">
                        <w:pPr>
                          <w:pStyle w:val="Caption"/>
                          <w:jc w:val="both"/>
                          <w:rPr>
                            <w:i w:val="0"/>
                            <w:noProof/>
                            <w:color w:val="00B0F0"/>
                            <w:szCs w:val="24"/>
                          </w:rPr>
                        </w:pPr>
                      </w:p>
                    </w:txbxContent>
                  </v:textbox>
                </v:shape>
                <v:shape id="Picture 6" o:spid="_x0000_s1035" type="#_x0000_t75" alt="A picture containing text, indoor, miller&#10;&#10;Description automatically generated" style="position:absolute;width:32004;height:1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">
                  <v:imagedata r:id="rId15" o:title="A picture containing text, indoor, miller&#10;&#10;Description automatically generated" cropright="6923f"/>
                </v:shape>
                <w10:wrap type="topAndBottom"/>
              </v:group>
            </w:pict>
          </mc:Fallback>
        </mc:AlternateContent>
      </w:r>
      <w:r w:rsidR="00A53146" w:rsidRPr="00B50C56">
        <w:rPr>
          <w:rFonts w:hint="eastAsia"/>
          <w:b w:val="0"/>
          <w:bCs/>
          <w:sz w:val="18"/>
          <w:szCs w:val="20"/>
        </w:rPr>
        <w:t>experiment.</w:t>
      </w:r>
    </w:p>
    <w:p w14:paraId="2D297BB7" w14:textId="2D018596" w:rsidR="0026385B" w:rsidRPr="00B50C56" w:rsidRDefault="0026385B" w:rsidP="0026385B">
      <w:pPr>
        <w:pStyle w:val="Head1"/>
        <w:jc w:val="both"/>
        <w:rPr>
          <w:sz w:val="22"/>
          <w:szCs w:val="24"/>
        </w:rPr>
      </w:pPr>
      <w:r w:rsidRPr="00B50C56">
        <w:rPr>
          <w:sz w:val="22"/>
          <w:szCs w:val="24"/>
        </w:rPr>
        <w:t>High-speed Extinction Imaging</w:t>
      </w:r>
    </w:p>
    <w:p w14:paraId="2B7BF120" w14:textId="511B4592" w:rsidR="0026385B" w:rsidRPr="00B50C56" w:rsidRDefault="0026385B" w:rsidP="0026385B">
      <w:pPr>
        <w:pStyle w:val="Head1"/>
        <w:jc w:val="both"/>
        <w:rPr>
          <w:b w:val="0"/>
          <w:bCs/>
          <w:sz w:val="18"/>
          <w:szCs w:val="20"/>
        </w:rPr>
      </w:pPr>
      <w:r w:rsidRPr="00B50C56">
        <w:rPr>
          <w:b w:val="0"/>
          <w:bCs/>
          <w:sz w:val="18"/>
          <w:szCs w:val="20"/>
        </w:rPr>
        <w:t xml:space="preserve">The liquid spray was identified </w:t>
      </w:r>
      <w:r w:rsidR="00304521" w:rsidRPr="00B50C56">
        <w:rPr>
          <w:b w:val="0"/>
          <w:bCs/>
          <w:sz w:val="18"/>
          <w:szCs w:val="20"/>
        </w:rPr>
        <w:t>using</w:t>
      </w:r>
      <w:r w:rsidRPr="00B50C56">
        <w:rPr>
          <w:b w:val="0"/>
          <w:bCs/>
          <w:sz w:val="18"/>
          <w:szCs w:val="20"/>
        </w:rPr>
        <w:t xml:space="preserve"> diffused back illumination extinction imaging. A high-speed green light-emitting diode (LED), Fresnel lens (150mm, f=150mm), engineered diffuser (20°), and bandpass filter (center wavelength: 527nm, bandwidth: 20nm, full width-half max: 22nm) were utilized. A high-speed digital video camera (</w:t>
      </w:r>
      <w:proofErr w:type="spellStart"/>
      <w:r w:rsidRPr="00B50C56">
        <w:rPr>
          <w:b w:val="0"/>
          <w:bCs/>
          <w:sz w:val="18"/>
          <w:szCs w:val="20"/>
        </w:rPr>
        <w:t>Photron</w:t>
      </w:r>
      <w:proofErr w:type="spellEnd"/>
      <w:r w:rsidRPr="00B50C56">
        <w:rPr>
          <w:b w:val="0"/>
          <w:bCs/>
          <w:sz w:val="18"/>
          <w:szCs w:val="20"/>
        </w:rPr>
        <w:t>, SA-Z) equipped with a prime lens (</w:t>
      </w:r>
      <w:proofErr w:type="spellStart"/>
      <w:r w:rsidRPr="00B50C56">
        <w:rPr>
          <w:b w:val="0"/>
          <w:bCs/>
          <w:sz w:val="18"/>
          <w:szCs w:val="20"/>
        </w:rPr>
        <w:t>Nikkor</w:t>
      </w:r>
      <w:proofErr w:type="spellEnd"/>
      <w:r w:rsidRPr="00B50C56">
        <w:rPr>
          <w:b w:val="0"/>
          <w:bCs/>
          <w:sz w:val="18"/>
          <w:szCs w:val="20"/>
        </w:rPr>
        <w:t>, 50mm f/1.8) was used to capture images of spray development in the vessel. The green LED was operated with a 24ns command signal (~220ns LED flash time) duration to freeze the spray in the visualized frame. The imaging was performed at a shutter speed of 67,200 frames per second (fps) with an image resolution of 512 by 512. The aperture of the lens and exposure time of the high-speed camera was set to 2.8 and 13.27μs, respectively. The engineered diffuser supplied a homogeneous light field and suppressed beam steering by evaporation or temperature field in the vessel. This imaging technique is designed to collect extinction only by the fuel in its liquid phase, yet not from the respective vapor. Normalized by incident light intensity (and other optical parameters), the side-view extinction imaging can become quantitative for projected liquid volume (PLV) as explained in the next section. Further details of the spray vessel and optical setup can be found in</w:t>
      </w:r>
      <w:r w:rsidR="008B5945" w:rsidRPr="00B50C56">
        <w:rPr>
          <w:b w:val="0"/>
          <w:bCs/>
          <w:sz w:val="18"/>
          <w:szCs w:val="20"/>
        </w:rPr>
        <w:t xml:space="preserve"> </w:t>
      </w:r>
      <w:r w:rsidR="008B5945" w:rsidRPr="00B50C56">
        <w:rPr>
          <w:b w:val="0"/>
          <w:bCs/>
          <w:sz w:val="18"/>
          <w:szCs w:val="20"/>
        </w:rPr>
        <w:fldChar w:fldCharType="begin" w:fldLock="1"/>
      </w:r>
      <w:r w:rsidR="00AC50DF" w:rsidRPr="00B50C56">
        <w:rPr>
          <w:b w:val="0"/>
          <w:bCs/>
          <w:sz w:val="18"/>
          <w:szCs w:val="20"/>
        </w:rPr>
        <w:instrText>ADDIN CSL_CITATION {"citationItems":[{"id":"ITEM-1","itemData":{"DOI":"10.1016/j.fuel.2020.118359","ISSN":"00162361","abstract":"Understanding of plume direction and mixture quality in a combustion chamber is crucial to improve engine performance. While a variety of diagnostics using laser and x-ray facilities have been applied to identify plume direction, most applications require sophisticated experimental setup as well as troubleshooting for light attenuation or scattering issues. In this study, we acquire temporally and spatially resolved liquid volume fraction by three-dimensional tomographic reconstruction of ensemble-averaged extinction images to produce unique information on plume movement and growth in the midst of a multi-plume spray. Measurements were carried out in a constant-flow spray vessel coupled with high-speed Mie-scattering, diffused back-illumination extinction, and schlieren imaging. Four different fuels, a single component iso-octane, a multi-component surrogate with di-isobutylene, a multi-component fuel with olefinic molecular structure, and a 70% standardized gasoline 30% ethanol (e30) blend were injected using Engine Combustion Network (ECN) Spray G injector under ECN G2 (50 kPa absolute), G3 (100 kPa absolute), and G3HT (G3 with 393 K ambient temperature) conditions. Planar slices, available from the tomographically reconstructed extinction data, confirmed greater plume-to-plume interaction for the flash-boiling G2 iso-octane condition with an approximately 6° smaller plume direction angle relative to the injector axis, compared to the nozzle drill angle. The olefinic and e30 fuels, which have broader distillation curves, exhibited stronger plume growth and eventual complete spray plume collapse and longer time for evaporation. Using the 3D dataset, we show that factors that increase plume growth also create more interaction between plumes to ultimately reduce the plume direction angle.","author":[{"dropping-particle":"","family":"Hwang","given":"Joonsik","non-dropping-particle":"","parse-names":false,"suffix":""},{"dropping-particle":"","family":"Weiss","given":"Lukas","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M.","non-dropping-particle":"","parse-names":false,"suffix":""},{"dropping-particle":"","family":"Skeen","given":"Scott A.","non-dropping-particle":"","parse-names":false,"suffix":""}],"container-title":"Fuel","id":"ITEM-1","issue":"July","issued":{"date-parts":[["2020"]]},"page":"118359","publisher":"Elsevier","title":"Spatio-temporal identification of plume dynamics by 3D computed tomography using engine combustion network spray G injector and various fuels","type":"article-journal","volume":"280"},"uris":["http://www.mendeley.com/documents/?uuid=1f02c2ac-717e-46e3-91d0-1150c986fe76"]}],"mendeley":{"formattedCitation":"[31]","plainTextFormattedCitation":"[31]","previouslyFormattedCitation":"[31]"},"properties":{"noteIndex":0},"schema":"https://github.com/citation-style-language/schema/raw/master/csl-citation.json"}</w:instrText>
      </w:r>
      <w:r w:rsidR="008B5945" w:rsidRPr="00B50C56">
        <w:rPr>
          <w:b w:val="0"/>
          <w:bCs/>
          <w:sz w:val="18"/>
          <w:szCs w:val="20"/>
        </w:rPr>
        <w:fldChar w:fldCharType="separate"/>
      </w:r>
      <w:r w:rsidR="008B5945" w:rsidRPr="00B50C56">
        <w:rPr>
          <w:b w:val="0"/>
          <w:bCs/>
          <w:noProof/>
          <w:sz w:val="18"/>
          <w:szCs w:val="20"/>
        </w:rPr>
        <w:t>[31]</w:t>
      </w:r>
      <w:r w:rsidR="008B5945" w:rsidRPr="00B50C56">
        <w:rPr>
          <w:b w:val="0"/>
          <w:bCs/>
          <w:sz w:val="18"/>
          <w:szCs w:val="20"/>
        </w:rPr>
        <w:fldChar w:fldCharType="end"/>
      </w:r>
      <w:r w:rsidRPr="00B50C56">
        <w:rPr>
          <w:b w:val="0"/>
          <w:bCs/>
          <w:sz w:val="18"/>
          <w:szCs w:val="20"/>
        </w:rPr>
        <w:t>.</w:t>
      </w:r>
    </w:p>
    <w:p w14:paraId="4CDE23B4" w14:textId="6737A0FE" w:rsidR="0026385B" w:rsidRPr="00B50C56" w:rsidRDefault="00941CBA" w:rsidP="0026385B">
      <w:pPr>
        <w:pStyle w:val="Head1"/>
        <w:jc w:val="both"/>
        <w:rPr>
          <w:sz w:val="22"/>
          <w:szCs w:val="24"/>
        </w:rPr>
      </w:pPr>
      <w:r w:rsidRPr="00B50C56">
        <w:rPr>
          <w:noProof/>
          <w:sz w:val="22"/>
          <w:szCs w:val="24"/>
        </w:rPr>
        <mc:AlternateContent>
          <mc:Choice Requires="wpg">
            <w:drawing>
              <wp:anchor distT="0" distB="0" distL="114300" distR="114300" simplePos="0" relativeHeight="251656192" behindDoc="0" locked="0" layoutInCell="1" allowOverlap="1" wp14:anchorId="5C2827A2" wp14:editId="2D03D824">
                <wp:simplePos x="0" y="0"/>
                <wp:positionH relativeFrom="column">
                  <wp:posOffset>3661576</wp:posOffset>
                </wp:positionH>
                <wp:positionV relativeFrom="paragraph">
                  <wp:posOffset>256236</wp:posOffset>
                </wp:positionV>
                <wp:extent cx="3225800" cy="1332092"/>
                <wp:effectExtent l="0" t="0" r="12700" b="1905"/>
                <wp:wrapTopAndBottom/>
                <wp:docPr id="33" name="Group 33"/>
                <wp:cNvGraphicFramePr/>
                <a:graphic xmlns:a="http://schemas.openxmlformats.org/drawingml/2006/main">
                  <a:graphicData uri="http://schemas.microsoft.com/office/word/2010/wordprocessingGroup">
                    <wpg:wgp>
                      <wpg:cNvGrpSpPr/>
                      <wpg:grpSpPr>
                        <a:xfrm>
                          <a:off x="0" y="0"/>
                          <a:ext cx="3225800" cy="1332092"/>
                          <a:chOff x="0" y="0"/>
                          <a:chExt cx="3225800" cy="1332092"/>
                        </a:xfrm>
                      </wpg:grpSpPr>
                      <wps:wsp>
                        <wps:cNvPr id="32" name="Text Box 32"/>
                        <wps:cNvSpPr txBox="1"/>
                        <wps:spPr>
                          <a:xfrm>
                            <a:off x="0" y="834887"/>
                            <a:ext cx="3225800" cy="497205"/>
                          </a:xfrm>
                          <a:prstGeom prst="rect">
                            <a:avLst/>
                          </a:prstGeom>
                          <a:noFill/>
                          <a:ln>
                            <a:noFill/>
                          </a:ln>
                        </wps:spPr>
                        <wps:txbx>
                          <w:txbxContent>
                            <w:p w14:paraId="4E8501F3" w14:textId="7F72FFF2" w:rsidR="00941CBA" w:rsidRDefault="00941CBA" w:rsidP="00941CBA">
                              <w:pPr>
                                <w:pStyle w:val="Head1"/>
                                <w:spacing w:before="240"/>
                                <w:jc w:val="both"/>
                                <w:rPr>
                                  <w:b w:val="0"/>
                                  <w:color w:val="00B0F0"/>
                                  <w:sz w:val="18"/>
                                  <w:szCs w:val="14"/>
                                </w:rPr>
                              </w:pPr>
                              <w:r>
                                <w:rPr>
                                  <w:b w:val="0"/>
                                  <w:color w:val="00B0F0"/>
                                  <w:sz w:val="18"/>
                                  <w:szCs w:val="14"/>
                                </w:rPr>
                                <w:t xml:space="preserve">Fig. 4. Procedure to acquire </w:t>
                              </w:r>
                              <w:r w:rsidR="00F7641A">
                                <w:rPr>
                                  <w:b w:val="0"/>
                                  <w:color w:val="00B0F0"/>
                                  <w:sz w:val="18"/>
                                  <w:szCs w:val="14"/>
                                </w:rPr>
                                <w:t>P</w:t>
                              </w:r>
                              <w:r>
                                <w:rPr>
                                  <w:b w:val="0"/>
                                  <w:color w:val="00B0F0"/>
                                  <w:sz w:val="18"/>
                                  <w:szCs w:val="14"/>
                                </w:rPr>
                                <w:t xml:space="preserve">rojected </w:t>
                              </w:r>
                              <w:r w:rsidR="00F7641A">
                                <w:rPr>
                                  <w:b w:val="0"/>
                                  <w:color w:val="00B0F0"/>
                                  <w:sz w:val="18"/>
                                  <w:szCs w:val="14"/>
                                </w:rPr>
                                <w:t>L</w:t>
                              </w:r>
                              <w:r>
                                <w:rPr>
                                  <w:b w:val="0"/>
                                  <w:color w:val="00B0F0"/>
                                  <w:sz w:val="18"/>
                                  <w:szCs w:val="14"/>
                                </w:rPr>
                                <w:t>iquid</w:t>
                              </w:r>
                              <w:r w:rsidR="00F7641A">
                                <w:rPr>
                                  <w:b w:val="0"/>
                                  <w:color w:val="00B0F0"/>
                                  <w:sz w:val="18"/>
                                  <w:szCs w:val="14"/>
                                </w:rPr>
                                <w:t xml:space="preserve"> Volume</w:t>
                              </w:r>
                              <w:r>
                                <w:rPr>
                                  <w:b w:val="0"/>
                                  <w:color w:val="00B0F0"/>
                                  <w:sz w:val="18"/>
                                  <w:szCs w:val="14"/>
                                </w:rPr>
                                <w:t xml:space="preserve"> (PLV) map, (a) raw extinction image, (b) normalized image, and (c) PLV.</w:t>
                              </w:r>
                            </w:p>
                            <w:p w14:paraId="5FA8B98B" w14:textId="77777777" w:rsidR="00941CBA" w:rsidRDefault="00941CBA" w:rsidP="00941CBA">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1" name="Picture 3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95320" cy="992505"/>
                          </a:xfrm>
                          <a:prstGeom prst="rect">
                            <a:avLst/>
                          </a:prstGeom>
                          <a:noFill/>
                        </pic:spPr>
                      </pic:pic>
                    </wpg:wgp>
                  </a:graphicData>
                </a:graphic>
              </wp:anchor>
            </w:drawing>
          </mc:Choice>
          <mc:Fallback>
            <w:pict>
              <v:group w14:anchorId="5C2827A2" id="Group 33" o:spid="_x0000_s1036" style="position:absolute;left:0;text-align:left;margin-left:288.3pt;margin-top:20.2pt;width:254pt;height:104.9pt;z-index:251656192" coordsize="32258,13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">
                <v:shape id="Text Box 32" o:spid="_x0000_s1037" type="#_x0000_t202" style="position:absolute;top:8348;width:32258;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4E8501F3" w14:textId="7F72FFF2" w:rsidR="00941CBA" w:rsidRDefault="00941CBA" w:rsidP="00941CBA">
                        <w:pPr>
                          <w:pStyle w:val="Head1"/>
                          <w:spacing w:before="240"/>
                          <w:jc w:val="both"/>
                          <w:rPr>
                            <w:b w:val="0"/>
                            <w:color w:val="00B0F0"/>
                            <w:sz w:val="18"/>
                            <w:szCs w:val="14"/>
                          </w:rPr>
                        </w:pPr>
                        <w:r>
                          <w:rPr>
                            <w:b w:val="0"/>
                            <w:color w:val="00B0F0"/>
                            <w:sz w:val="18"/>
                            <w:szCs w:val="14"/>
                          </w:rPr>
                          <w:t xml:space="preserve">Fig. 4. Procedure to acquire </w:t>
                        </w:r>
                        <w:r w:rsidR="00F7641A">
                          <w:rPr>
                            <w:b w:val="0"/>
                            <w:color w:val="00B0F0"/>
                            <w:sz w:val="18"/>
                            <w:szCs w:val="14"/>
                          </w:rPr>
                          <w:t>P</w:t>
                        </w:r>
                        <w:r>
                          <w:rPr>
                            <w:b w:val="0"/>
                            <w:color w:val="00B0F0"/>
                            <w:sz w:val="18"/>
                            <w:szCs w:val="14"/>
                          </w:rPr>
                          <w:t xml:space="preserve">rojected </w:t>
                        </w:r>
                        <w:r w:rsidR="00F7641A">
                          <w:rPr>
                            <w:b w:val="0"/>
                            <w:color w:val="00B0F0"/>
                            <w:sz w:val="18"/>
                            <w:szCs w:val="14"/>
                          </w:rPr>
                          <w:t>L</w:t>
                        </w:r>
                        <w:r>
                          <w:rPr>
                            <w:b w:val="0"/>
                            <w:color w:val="00B0F0"/>
                            <w:sz w:val="18"/>
                            <w:szCs w:val="14"/>
                          </w:rPr>
                          <w:t>iquid</w:t>
                        </w:r>
                        <w:r w:rsidR="00F7641A">
                          <w:rPr>
                            <w:b w:val="0"/>
                            <w:color w:val="00B0F0"/>
                            <w:sz w:val="18"/>
                            <w:szCs w:val="14"/>
                          </w:rPr>
                          <w:t xml:space="preserve"> Volume</w:t>
                        </w:r>
                        <w:r>
                          <w:rPr>
                            <w:b w:val="0"/>
                            <w:color w:val="00B0F0"/>
                            <w:sz w:val="18"/>
                            <w:szCs w:val="14"/>
                          </w:rPr>
                          <w:t xml:space="preserve"> (PLV) map, (a) raw extinction image, (b) normalized image, and (c) PLV.</w:t>
                        </w:r>
                      </w:p>
                      <w:p w14:paraId="5FA8B98B" w14:textId="77777777" w:rsidR="00941CBA" w:rsidRDefault="00941CBA" w:rsidP="00941CBA">
                        <w:pPr>
                          <w:pStyle w:val="Caption"/>
                          <w:jc w:val="both"/>
                          <w:rPr>
                            <w:i w:val="0"/>
                            <w:noProof/>
                            <w:color w:val="00B0F0"/>
                            <w:szCs w:val="24"/>
                          </w:rPr>
                        </w:pPr>
                      </w:p>
                    </w:txbxContent>
                  </v:textbox>
                </v:shape>
                <v:shape id="Picture 31" o:spid="_x0000_s1038" type="#_x0000_t75" style="position:absolute;width:31953;height: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">
                  <v:imagedata r:id="rId17" o:title=""/>
                </v:shape>
                <w10:wrap type="topAndBottom"/>
              </v:group>
            </w:pict>
          </mc:Fallback>
        </mc:AlternateContent>
      </w:r>
      <w:r w:rsidR="0026385B" w:rsidRPr="00B50C56">
        <w:rPr>
          <w:sz w:val="22"/>
          <w:szCs w:val="24"/>
        </w:rPr>
        <w:t>Image Processing</w:t>
      </w:r>
    </w:p>
    <w:p w14:paraId="010C8A62" w14:textId="55D07E83" w:rsidR="0026385B" w:rsidRPr="00B50C56" w:rsidRDefault="0026385B" w:rsidP="0026385B">
      <w:pPr>
        <w:pStyle w:val="Head1"/>
        <w:jc w:val="both"/>
        <w:rPr>
          <w:b w:val="0"/>
          <w:bCs/>
          <w:sz w:val="18"/>
          <w:szCs w:val="20"/>
        </w:rPr>
      </w:pPr>
      <w:r w:rsidRPr="00B50C56">
        <w:rPr>
          <w:b w:val="0"/>
          <w:bCs/>
          <w:sz w:val="18"/>
          <w:szCs w:val="20"/>
        </w:rPr>
        <w:t xml:space="preserve">Extinction imaging is recommended by the ECN community for spray characterization because it can provide more quantitative information for liquid fuel concentration than conventional Mie-scattering imaging associated with lighting and scattering uncertainties. Using the measured optical thickness, droplet size, and extinction coefficient, the projected liquid volume (PLV) along a line of sight can be derived for direct comparison with CFD results. The optical thickness in a spray region can be calculated based on </w:t>
      </w:r>
      <w:r w:rsidR="00304521" w:rsidRPr="00B50C56">
        <w:rPr>
          <w:b w:val="0"/>
          <w:bCs/>
          <w:sz w:val="18"/>
          <w:szCs w:val="20"/>
        </w:rPr>
        <w:t xml:space="preserve">the </w:t>
      </w:r>
      <w:r w:rsidRPr="00B50C56">
        <w:rPr>
          <w:b w:val="0"/>
          <w:bCs/>
          <w:sz w:val="18"/>
          <w:szCs w:val="20"/>
        </w:rPr>
        <w:t>Beer-Lambert law as follows:</w:t>
      </w:r>
    </w:p>
    <w:p w14:paraId="226D7741" w14:textId="6E4B7C32" w:rsidR="007354E3" w:rsidRPr="00B50C56" w:rsidRDefault="007354E3" w:rsidP="0026385B">
      <w:pPr>
        <w:pStyle w:val="Head1"/>
        <w:jc w:val="both"/>
        <w:rPr>
          <w:rFonts w:ascii="Courier New" w:hAnsi="Courier New" w:cs="Courier New"/>
          <w:b w:val="0"/>
          <w:bCs/>
          <w:iCs/>
          <w:sz w:val="18"/>
          <w:szCs w:val="20"/>
        </w:rPr>
      </w:pPr>
      <m:oMathPara>
        <m:oMathParaPr>
          <m:jc m:val="left"/>
        </m:oMathParaPr>
        <m:oMath>
          <m:r>
            <m:rPr>
              <m:sty m:val="b"/>
            </m:rPr>
            <w:rPr>
              <w:rFonts w:ascii="Cambria Math" w:hAnsi="Cambria Math" w:cs="Courier New"/>
              <w:sz w:val="18"/>
              <w:szCs w:val="20"/>
            </w:rPr>
            <m:t>τ=-</m:t>
          </m:r>
          <m:func>
            <m:funcPr>
              <m:ctrlPr>
                <w:rPr>
                  <w:rFonts w:ascii="Cambria Math" w:hAnsi="Cambria Math" w:cs="Courier New"/>
                  <w:b w:val="0"/>
                  <w:bCs/>
                  <w:sz w:val="18"/>
                  <w:szCs w:val="20"/>
                </w:rPr>
              </m:ctrlPr>
            </m:funcPr>
            <m:fName>
              <m:r>
                <m:rPr>
                  <m:sty m:val="b"/>
                </m:rPr>
                <w:rPr>
                  <w:rFonts w:ascii="Cambria Math" w:hAnsi="Cambria Math" w:cs="Courier New"/>
                  <w:sz w:val="18"/>
                  <w:szCs w:val="20"/>
                </w:rPr>
                <m:t>ln</m:t>
              </m:r>
            </m:fName>
            <m:e>
              <m:d>
                <m:dPr>
                  <m:ctrlPr>
                    <w:rPr>
                      <w:rFonts w:ascii="Cambria Math" w:hAnsi="Cambria Math" w:cs="Courier New"/>
                      <w:b w:val="0"/>
                      <w:bCs/>
                      <w:sz w:val="18"/>
                      <w:szCs w:val="20"/>
                    </w:rPr>
                  </m:ctrlPr>
                </m:dPr>
                <m:e>
                  <m:f>
                    <m:fPr>
                      <m:type m:val="lin"/>
                      <m:ctrlPr>
                        <w:rPr>
                          <w:rFonts w:ascii="Cambria Math" w:hAnsi="Cambria Math" w:cs="Courier New"/>
                          <w:b w:val="0"/>
                          <w:bCs/>
                          <w:sz w:val="18"/>
                          <w:szCs w:val="20"/>
                        </w:rPr>
                      </m:ctrlPr>
                    </m:fPr>
                    <m:num>
                      <m:r>
                        <m:rPr>
                          <m:sty m:val="b"/>
                        </m:rPr>
                        <w:rPr>
                          <w:rFonts w:ascii="Cambria Math" w:hAnsi="Cambria Math" w:cs="Courier New"/>
                          <w:sz w:val="18"/>
                          <w:szCs w:val="20"/>
                        </w:rPr>
                        <m:t>I</m:t>
                      </m:r>
                    </m:num>
                    <m:den>
                      <m:sSub>
                        <m:sSubPr>
                          <m:ctrlPr>
                            <w:rPr>
                              <w:rFonts w:ascii="Cambria Math" w:hAnsi="Cambria Math" w:cs="Courier New"/>
                              <w:b w:val="0"/>
                              <w:bCs/>
                              <w:sz w:val="18"/>
                              <w:szCs w:val="20"/>
                            </w:rPr>
                          </m:ctrlPr>
                        </m:sSubPr>
                        <m:e>
                          <m:r>
                            <m:rPr>
                              <m:sty m:val="b"/>
                            </m:rPr>
                            <w:rPr>
                              <w:rFonts w:ascii="Cambria Math" w:hAnsi="Cambria Math" w:cs="Courier New"/>
                              <w:sz w:val="18"/>
                              <w:szCs w:val="20"/>
                            </w:rPr>
                            <m:t>I</m:t>
                          </m:r>
                        </m:e>
                        <m:sub>
                          <m:r>
                            <m:rPr>
                              <m:sty m:val="b"/>
                            </m:rPr>
                            <w:rPr>
                              <w:rFonts w:ascii="Cambria Math" w:hAnsi="Cambria Math" w:cs="Courier New"/>
                              <w:sz w:val="18"/>
                              <w:szCs w:val="20"/>
                            </w:rPr>
                            <m:t>o</m:t>
                          </m:r>
                        </m:sub>
                      </m:sSub>
                    </m:den>
                  </m:f>
                </m:e>
              </m:d>
            </m:e>
          </m:func>
          <m:r>
            <m:rPr>
              <m:sty m:val="b"/>
            </m:rPr>
            <w:rPr>
              <w:rFonts w:ascii="Cambria Math" w:hAnsi="Courier New" w:cs="Courier New"/>
              <w:sz w:val="18"/>
              <w:szCs w:val="20"/>
            </w:rPr>
            <m:t xml:space="preserve">     (eq</m:t>
          </m:r>
          <m:r>
            <m:rPr>
              <m:sty m:val="b"/>
            </m:rPr>
            <w:rPr>
              <w:rFonts w:ascii="Cambria Math" w:hAnsi="Courier New" w:cs="Courier New"/>
              <w:sz w:val="18"/>
              <w:szCs w:val="20"/>
            </w:rPr>
            <m:t>-</m:t>
          </m:r>
          <m:r>
            <m:rPr>
              <m:sty m:val="b"/>
            </m:rPr>
            <w:rPr>
              <w:rFonts w:ascii="Cambria Math" w:hAnsi="Courier New" w:cs="Courier New"/>
              <w:sz w:val="18"/>
              <w:szCs w:val="20"/>
            </w:rPr>
            <m:t>2)</m:t>
          </m:r>
        </m:oMath>
      </m:oMathPara>
    </w:p>
    <w:p w14:paraId="104C77FC" w14:textId="755A877E" w:rsidR="0026385B" w:rsidRPr="00B50C56" w:rsidRDefault="0026385B" w:rsidP="0026385B">
      <w:pPr>
        <w:pStyle w:val="Head1"/>
        <w:jc w:val="both"/>
        <w:rPr>
          <w:b w:val="0"/>
          <w:bCs/>
          <w:sz w:val="18"/>
          <w:szCs w:val="20"/>
        </w:rPr>
      </w:pPr>
      <w:r w:rsidRPr="00B50C56">
        <w:rPr>
          <w:b w:val="0"/>
          <w:bCs/>
          <w:sz w:val="18"/>
          <w:szCs w:val="20"/>
        </w:rPr>
        <w:t xml:space="preserve">where I </w:t>
      </w:r>
      <w:proofErr w:type="gramStart"/>
      <w:r w:rsidRPr="00B50C56">
        <w:rPr>
          <w:b w:val="0"/>
          <w:bCs/>
          <w:sz w:val="18"/>
          <w:szCs w:val="20"/>
        </w:rPr>
        <w:t>is</w:t>
      </w:r>
      <w:proofErr w:type="gramEnd"/>
      <w:r w:rsidRPr="00B50C56">
        <w:rPr>
          <w:b w:val="0"/>
          <w:bCs/>
          <w:sz w:val="18"/>
          <w:szCs w:val="20"/>
        </w:rPr>
        <w:t xml:space="preserve"> attenuated light intensity due to interaction with the liquid spray, and I</w:t>
      </w:r>
      <w:r w:rsidR="007354E3" w:rsidRPr="00B50C56">
        <w:rPr>
          <w:b w:val="0"/>
          <w:bCs/>
          <w:sz w:val="18"/>
          <w:szCs w:val="20"/>
          <w:vertAlign w:val="subscript"/>
        </w:rPr>
        <w:t>o</w:t>
      </w:r>
      <w:r w:rsidRPr="00B50C56">
        <w:rPr>
          <w:b w:val="0"/>
          <w:bCs/>
          <w:sz w:val="18"/>
          <w:szCs w:val="20"/>
        </w:rPr>
        <w:t xml:space="preserve"> is incident light intensity without any extinction. This level of transmission intensity is reasonable for detection of the spray outline above the noise floor of the camera, but the vapor-phase beam steering needs to be considered and accounted for using engineered diffusers </w:t>
      </w:r>
      <w:r w:rsidR="004254BE" w:rsidRPr="00B50C56">
        <w:rPr>
          <w:b w:val="0"/>
          <w:bCs/>
          <w:sz w:val="18"/>
          <w:szCs w:val="20"/>
        </w:rPr>
        <w:fldChar w:fldCharType="begin" w:fldLock="1"/>
      </w:r>
      <w:r w:rsidR="00AC50DF" w:rsidRPr="00B50C56">
        <w:rPr>
          <w:b w:val="0"/>
          <w:bCs/>
          <w:sz w:val="18"/>
          <w:szCs w:val="20"/>
        </w:rPr>
        <w:instrText>ADDIN CSL_CITATION {"citationItems":[{"id":"ITEM-1","itemData":{"DOI":"10.1364/ao.56.005028","ISSN":"0003-6935","PMID":"29047651","abstract":"© 2017 Optical Society of America. This work presents the development of an optical setup for quantitative, high-temporal resolution line-of-sight extinction imaging in harsh optical environments. The application specifically targets measurements of automotive fuel sprays at high ambient temperature and pressure conditions where time scales are short and perceived attenuation by refractive index gradients along the optical path (i.e., beam steering) can be significant. The illumination and collection optics are optimized to abate beam steering, and the design criteria are supported by well-established theoretical relationships. The general effects of refractive steering are explained conceptually using simple ray tracing. Three isolated scenarios are analyzed to establish the lighting characteristics required to render the observed radiant flux unaffected by the steering effect. These criteria are used to optimize light throughput in the optical system, enabling minimal exposure times and high-temporal resolution capabilities. The setup uses a customized engineered diffuser to transmit a constant radiance within a limited angular range such that radiant intensity is maximized while fulfilling the lighting criteria for optimal beam-steering suppression. Methods for complete characterization of the optical system are detailed. Measurements of the liquid-vapor boundary and the soot volume fraction in an automotive spray are presented to demonstrate the resulting improved contrast and reduced uncertainty. The current optical setup reduces attenuation caused by refractive index gradients by an order of magnitude compared to previous high-temporal resolution setups.","author":[{"dropping-particle":"","family":"Westlye","given":"Fredrik R.","non-dropping-particle":"","parse-names":false,"suffix":""},{"dropping-particle":"","family":"Penney","given":"Keith","non-dropping-particle":"","parse-names":false,"suffix":""},{"dropping-particle":"","family":"Ivarsson","given":"Anders","non-dropping-particle":"","parse-names":false,"suffix":""},{"dropping-particle":"","family":"Pickett","given":"Lyle M.","non-dropping-particle":"","parse-names":false,"suffix":""},{"dropping-particle":"","family":"Manin","given":"Julien","non-dropping-particle":"","parse-names":false,"suffix":""},{"dropping-particle":"","family":"Skeen","given":"Scott A.","non-dropping-particle":"","parse-names":false,"suffix":""}],"container-title":"Applied Optics","id":"ITEM-1","issue":"17","issued":{"date-parts":[["2017"]]},"page":"5028","title":"Diffuse back-illumination setup for high temporally resolved extinction imaging","type":"article-journal","volume":"56"},"uris":["http://www.mendeley.com/documents/?uuid=fd67582b-3126-44bd-acda-c0878d6d0631"]}],"mendeley":{"formattedCitation":"[32]","plainTextFormattedCitation":"[32]","previouslyFormattedCitation":"[32]"},"properties":{"noteIndex":0},"schema":"https://github.com/citation-style-language/schema/raw/master/csl-citation.json"}</w:instrText>
      </w:r>
      <w:r w:rsidR="004254BE" w:rsidRPr="00B50C56">
        <w:rPr>
          <w:b w:val="0"/>
          <w:bCs/>
          <w:sz w:val="18"/>
          <w:szCs w:val="20"/>
        </w:rPr>
        <w:fldChar w:fldCharType="separate"/>
      </w:r>
      <w:r w:rsidR="008B5945" w:rsidRPr="00B50C56">
        <w:rPr>
          <w:b w:val="0"/>
          <w:bCs/>
          <w:noProof/>
          <w:sz w:val="18"/>
          <w:szCs w:val="20"/>
        </w:rPr>
        <w:t>[32]</w:t>
      </w:r>
      <w:r w:rsidR="004254BE" w:rsidRPr="00B50C56">
        <w:rPr>
          <w:b w:val="0"/>
          <w:bCs/>
          <w:sz w:val="18"/>
          <w:szCs w:val="20"/>
        </w:rPr>
        <w:fldChar w:fldCharType="end"/>
      </w:r>
      <w:r w:rsidRPr="00B50C56">
        <w:rPr>
          <w:b w:val="0"/>
          <w:bCs/>
          <w:sz w:val="18"/>
          <w:szCs w:val="20"/>
        </w:rPr>
        <w:t xml:space="preserve">. The measured optical thickness τ is correlated to the </w:t>
      </w:r>
      <w:r w:rsidRPr="00B50C56">
        <w:rPr>
          <w:b w:val="0"/>
          <w:bCs/>
          <w:sz w:val="18"/>
          <w:szCs w:val="20"/>
        </w:rPr>
        <w:t>PLV, which is the integral of liquid volume fraction (LVF) along the cross-stream direction y, as follows:</w:t>
      </w:r>
    </w:p>
    <w:p w14:paraId="6C0EB1FF" w14:textId="4059C09D" w:rsidR="007354E3" w:rsidRPr="00B50C56" w:rsidRDefault="007354E3" w:rsidP="0026385B">
      <w:pPr>
        <w:pStyle w:val="Head1"/>
        <w:jc w:val="both"/>
        <w:rPr>
          <w:b w:val="0"/>
          <w:bCs/>
          <w:iCs/>
          <w:sz w:val="18"/>
          <w:szCs w:val="20"/>
        </w:rPr>
      </w:pPr>
      <m:oMathPara>
        <m:oMathParaPr>
          <m:jc m:val="left"/>
        </m:oMathParaPr>
        <m:oMath>
          <m:r>
            <m:rPr>
              <m:sty m:val="b"/>
            </m:rPr>
            <w:rPr>
              <w:rFonts w:ascii="Cambria Math" w:hAnsi="Cambria Math"/>
              <w:sz w:val="18"/>
              <w:szCs w:val="20"/>
            </w:rPr>
            <m:t>PLV= τ</m:t>
          </m:r>
          <m:f>
            <m:fPr>
              <m:ctrlPr>
                <w:rPr>
                  <w:rFonts w:ascii="Cambria Math" w:hAnsi="Cambria Math"/>
                  <w:b w:val="0"/>
                  <w:bCs/>
                  <w:sz w:val="18"/>
                  <w:szCs w:val="20"/>
                </w:rPr>
              </m:ctrlPr>
            </m:fPr>
            <m:num>
              <m:r>
                <m:rPr>
                  <m:sty m:val="b"/>
                </m:rPr>
                <w:rPr>
                  <w:rFonts w:ascii="Cambria Math" w:hAnsi="Cambria Math"/>
                  <w:sz w:val="18"/>
                  <w:szCs w:val="20"/>
                </w:rPr>
                <m:t>π</m:t>
              </m:r>
              <m:f>
                <m:fPr>
                  <m:type m:val="lin"/>
                  <m:ctrlPr>
                    <w:rPr>
                      <w:rFonts w:ascii="Cambria Math" w:hAnsi="Cambria Math"/>
                      <w:b w:val="0"/>
                      <w:bCs/>
                      <w:sz w:val="18"/>
                      <w:szCs w:val="20"/>
                    </w:rPr>
                  </m:ctrlPr>
                </m:fPr>
                <m:num>
                  <m:sSup>
                    <m:sSupPr>
                      <m:ctrlPr>
                        <w:rPr>
                          <w:rFonts w:ascii="Cambria Math" w:hAnsi="Cambria Math"/>
                          <w:b w:val="0"/>
                          <w:bCs/>
                          <w:sz w:val="18"/>
                          <w:szCs w:val="20"/>
                        </w:rPr>
                      </m:ctrlPr>
                    </m:sSupPr>
                    <m:e>
                      <m:r>
                        <m:rPr>
                          <m:sty m:val="b"/>
                        </m:rPr>
                        <w:rPr>
                          <w:rFonts w:ascii="Cambria Math" w:hAnsi="Cambria Math"/>
                          <w:sz w:val="18"/>
                          <w:szCs w:val="20"/>
                        </w:rPr>
                        <m:t>d</m:t>
                      </m:r>
                    </m:e>
                    <m:sup>
                      <m:r>
                        <m:rPr>
                          <m:sty m:val="b"/>
                        </m:rPr>
                        <w:rPr>
                          <w:rFonts w:ascii="Cambria Math" w:hAnsi="Cambria Math"/>
                          <w:sz w:val="18"/>
                          <w:szCs w:val="20"/>
                        </w:rPr>
                        <m:t>3</m:t>
                      </m:r>
                    </m:sup>
                  </m:sSup>
                </m:num>
                <m:den>
                  <m:r>
                    <m:rPr>
                      <m:sty m:val="b"/>
                    </m:rPr>
                    <w:rPr>
                      <w:rFonts w:ascii="Cambria Math" w:hAnsi="Cambria Math"/>
                      <w:sz w:val="18"/>
                      <w:szCs w:val="20"/>
                    </w:rPr>
                    <m:t>6</m:t>
                  </m:r>
                </m:den>
              </m:f>
            </m:num>
            <m:den>
              <m:sSub>
                <m:sSubPr>
                  <m:ctrlPr>
                    <w:rPr>
                      <w:rFonts w:ascii="Cambria Math" w:hAnsi="Cambria Math"/>
                      <w:b w:val="0"/>
                      <w:bCs/>
                      <w:sz w:val="18"/>
                      <w:szCs w:val="20"/>
                    </w:rPr>
                  </m:ctrlPr>
                </m:sSubPr>
                <m:e>
                  <m:r>
                    <m:rPr>
                      <m:sty m:val="b"/>
                    </m:rPr>
                    <w:rPr>
                      <w:rFonts w:ascii="Cambria Math" w:hAnsi="Cambria Math"/>
                      <w:sz w:val="18"/>
                      <w:szCs w:val="20"/>
                    </w:rPr>
                    <m:t>C</m:t>
                  </m:r>
                </m:e>
                <m:sub>
                  <m:r>
                    <m:rPr>
                      <m:sty m:val="b"/>
                    </m:rPr>
                    <w:rPr>
                      <w:rFonts w:ascii="Cambria Math" w:hAnsi="Cambria Math"/>
                      <w:sz w:val="18"/>
                      <w:szCs w:val="20"/>
                    </w:rPr>
                    <m:t>ext</m:t>
                  </m:r>
                </m:sub>
              </m:sSub>
            </m:den>
          </m:f>
          <m:r>
            <m:rPr>
              <m:sty m:val="b"/>
            </m:rPr>
            <w:rPr>
              <w:rFonts w:ascii="Cambria Math" w:hAnsi="Cambria Math"/>
              <w:sz w:val="18"/>
              <w:szCs w:val="20"/>
            </w:rPr>
            <m:t>=</m:t>
          </m:r>
          <m:nary>
            <m:naryPr>
              <m:ctrlPr>
                <w:rPr>
                  <w:rFonts w:ascii="Cambria Math" w:hAnsi="Cambria Math"/>
                  <w:b w:val="0"/>
                  <w:bCs/>
                  <w:sz w:val="18"/>
                  <w:szCs w:val="20"/>
                </w:rPr>
              </m:ctrlPr>
            </m:naryPr>
            <m:sub>
              <m:r>
                <m:rPr>
                  <m:sty m:val="b"/>
                </m:rPr>
                <w:rPr>
                  <w:rFonts w:ascii="Cambria Math" w:hAnsi="Cambria Math"/>
                  <w:sz w:val="18"/>
                  <w:szCs w:val="20"/>
                </w:rPr>
                <m:t>-</m:t>
              </m:r>
              <m:sSub>
                <m:sSubPr>
                  <m:ctrlPr>
                    <w:rPr>
                      <w:rFonts w:ascii="Cambria Math" w:hAnsi="Cambria Math"/>
                      <w:b w:val="0"/>
                      <w:bCs/>
                      <w:sz w:val="18"/>
                      <w:szCs w:val="20"/>
                    </w:rPr>
                  </m:ctrlPr>
                </m:sSubPr>
                <m:e>
                  <m:r>
                    <m:rPr>
                      <m:sty m:val="b"/>
                    </m:rPr>
                    <w:rPr>
                      <w:rFonts w:ascii="Cambria Math" w:hAnsi="Cambria Math"/>
                      <w:sz w:val="18"/>
                      <w:szCs w:val="20"/>
                    </w:rPr>
                    <m:t>y</m:t>
                  </m:r>
                </m:e>
                <m:sub>
                  <m:r>
                    <m:rPr>
                      <m:sty m:val="b"/>
                    </m:rPr>
                    <w:rPr>
                      <w:rFonts w:ascii="Cambria Math" w:hAnsi="Cambria Math"/>
                      <w:sz w:val="18"/>
                      <w:szCs w:val="20"/>
                    </w:rPr>
                    <m:t>∞</m:t>
                  </m:r>
                </m:sub>
              </m:sSub>
            </m:sub>
            <m:sup>
              <m:sSub>
                <m:sSubPr>
                  <m:ctrlPr>
                    <w:rPr>
                      <w:rFonts w:ascii="Cambria Math" w:hAnsi="Cambria Math"/>
                      <w:b w:val="0"/>
                      <w:bCs/>
                      <w:sz w:val="18"/>
                      <w:szCs w:val="20"/>
                    </w:rPr>
                  </m:ctrlPr>
                </m:sSubPr>
                <m:e>
                  <m:r>
                    <m:rPr>
                      <m:sty m:val="b"/>
                    </m:rPr>
                    <w:rPr>
                      <w:rFonts w:ascii="Cambria Math" w:hAnsi="Cambria Math"/>
                      <w:sz w:val="18"/>
                      <w:szCs w:val="20"/>
                    </w:rPr>
                    <m:t>y</m:t>
                  </m:r>
                </m:e>
                <m:sub>
                  <m:r>
                    <m:rPr>
                      <m:sty m:val="b"/>
                    </m:rPr>
                    <w:rPr>
                      <w:rFonts w:ascii="Cambria Math" w:hAnsi="Cambria Math"/>
                      <w:sz w:val="18"/>
                      <w:szCs w:val="20"/>
                    </w:rPr>
                    <m:t>∞</m:t>
                  </m:r>
                </m:sub>
              </m:sSub>
            </m:sup>
            <m:e>
              <m:r>
                <m:rPr>
                  <m:sty m:val="b"/>
                </m:rPr>
                <w:rPr>
                  <w:rFonts w:ascii="Cambria Math" w:hAnsi="Cambria Math"/>
                  <w:sz w:val="18"/>
                  <w:szCs w:val="20"/>
                </w:rPr>
                <m:t>(LVF)∙dy</m:t>
              </m:r>
            </m:e>
          </m:nary>
          <m:r>
            <m:rPr>
              <m:sty m:val="b"/>
            </m:rPr>
            <w:rPr>
              <w:rFonts w:ascii="Cambria Math"/>
              <w:sz w:val="18"/>
              <w:szCs w:val="20"/>
            </w:rPr>
            <m:t xml:space="preserve">     (eq</m:t>
          </m:r>
          <m:r>
            <m:rPr>
              <m:sty m:val="b"/>
            </m:rPr>
            <w:rPr>
              <w:rFonts w:ascii="Cambria Math"/>
              <w:sz w:val="18"/>
              <w:szCs w:val="20"/>
            </w:rPr>
            <m:t>-</m:t>
          </m:r>
          <m:r>
            <m:rPr>
              <m:sty m:val="b"/>
            </m:rPr>
            <w:rPr>
              <w:rFonts w:ascii="Cambria Math"/>
              <w:sz w:val="18"/>
              <w:szCs w:val="20"/>
            </w:rPr>
            <m:t>3)</m:t>
          </m:r>
        </m:oMath>
      </m:oMathPara>
    </w:p>
    <w:p w14:paraId="16D80606" w14:textId="641A027F" w:rsidR="007354E3" w:rsidRPr="00B50C56" w:rsidRDefault="0026385B" w:rsidP="0026385B">
      <w:pPr>
        <w:pStyle w:val="Head1"/>
        <w:jc w:val="both"/>
        <w:rPr>
          <w:b w:val="0"/>
          <w:bCs/>
          <w:sz w:val="18"/>
          <w:szCs w:val="20"/>
        </w:rPr>
      </w:pPr>
      <w:r w:rsidRPr="00B50C56">
        <w:rPr>
          <w:b w:val="0"/>
          <w:bCs/>
          <w:sz w:val="18"/>
          <w:szCs w:val="20"/>
        </w:rPr>
        <w:t xml:space="preserve">Mie scattering and extinction theories were applied in eq-3, along with assumptions that droplet diameter d and extinction coefficient </w:t>
      </w:r>
      <w:proofErr w:type="spellStart"/>
      <w:r w:rsidRPr="00B50C56">
        <w:rPr>
          <w:b w:val="0"/>
          <w:bCs/>
          <w:sz w:val="18"/>
          <w:szCs w:val="20"/>
        </w:rPr>
        <w:t>C</w:t>
      </w:r>
      <w:r w:rsidRPr="00B50C56">
        <w:rPr>
          <w:b w:val="0"/>
          <w:bCs/>
          <w:sz w:val="18"/>
          <w:szCs w:val="20"/>
          <w:vertAlign w:val="subscript"/>
        </w:rPr>
        <w:t>ext</w:t>
      </w:r>
      <w:proofErr w:type="spellEnd"/>
      <w:r w:rsidRPr="00B50C56">
        <w:rPr>
          <w:b w:val="0"/>
          <w:bCs/>
          <w:sz w:val="18"/>
          <w:szCs w:val="20"/>
        </w:rPr>
        <w:t xml:space="preserve"> (which depends upon d) do not vary along the line of sight </w:t>
      </w:r>
      <w:r w:rsidR="004254BE" w:rsidRPr="00B50C56">
        <w:rPr>
          <w:b w:val="0"/>
          <w:bCs/>
          <w:sz w:val="18"/>
          <w:szCs w:val="20"/>
        </w:rPr>
        <w:fldChar w:fldCharType="begin" w:fldLock="1"/>
      </w:r>
      <w:r w:rsidR="00AC50DF" w:rsidRPr="00B50C56">
        <w:rPr>
          <w:b w:val="0"/>
          <w:bCs/>
          <w:sz w:val="18"/>
          <w:szCs w:val="20"/>
        </w:rPr>
        <w:instrText>ADDIN CSL_CITATION {"citationItems":[{"id":"ITEM-1","itemData":{"DOI":"10.1615/AtomizSpr.2015010618","ISSN":"10445110","abstract":"Seeking to quantify the liquid volume fraction at the measured liquid penetration length for more forthright comparison to CFD results, we compared 10 different light-scatter and extinction diagnostics for measurement of the \"liquid length\" of an evaporating diesel spray. Results show that light-scatter imaging is sensitive to the orientation of the illumination source, producing different maximum intensity locations depending on the optical setup. However, the scattered intensity from different setups can be normalized to provide similar liquid length values if the appropriate reference intensity is known. Light-extinction diagnostics are more quantitative because of a built-in reference light intensity, but can be sensitive to beam-steering effects due to refractive index gradients. The most quantitative diagnostic in this study is a small laser beam with large collection optics to accommodate beam steering. Using a liquid length defined based on 3% of the maximum scatter intensity and the measured optical thickness at this same axial location, we estimate an expected range of liquid volume fraction at this position for the \"spray A\" conditions of the Engine Combustion Network. Even though there is a possibility that this condition has supercritical mixtures where distinct droplets do not exist, we apply Mie scatter theory with a range of droplet diameters (0.1-10 μm) to mimic how light may scatter at liquid surfaces where density gradients remain sharp and light effectively scatters as if there were a gas-liquid interface. With a measured liquid path length of 1.4 mm, the upper-bound estimate for the path-length-averaged liquid volume fraction is 0.15%.","author":[{"dropping-particle":"","family":"Pickett","given":"L. M.","non-dropping-particle":"","parse-names":false,"suffix":""},{"dropping-particle":"","family":"Genzale","given":"C. L.","non-dropping-particle":"","parse-names":false,"suffix":""},{"dropping-particle":"","family":"Manin","given":"J.","non-dropping-particle":"","parse-names":false,"suffix":""}],"container-title":"Atomization and Sprays","id":"ITEM-1","issue":"5","issued":{"date-parts":[["2015"]]},"page":"425-452","title":"Uncertainty quantification for liquid penetration of evaporating sprays at diesel-like conditions","type":"article-journal","volume":"25"},"uris":["http://www.mendeley.com/documents/?uuid=7067692e-710e-4b0e-9d93-c16edc81ae31"]}],"mendeley":{"formattedCitation":"[33]","plainTextFormattedCitation":"[33]","previouslyFormattedCitation":"[33]"},"properties":{"noteIndex":0},"schema":"https://github.com/citation-style-language/schema/raw/master/csl-citation.json"}</w:instrText>
      </w:r>
      <w:r w:rsidR="004254BE" w:rsidRPr="00B50C56">
        <w:rPr>
          <w:b w:val="0"/>
          <w:bCs/>
          <w:sz w:val="18"/>
          <w:szCs w:val="20"/>
        </w:rPr>
        <w:fldChar w:fldCharType="separate"/>
      </w:r>
      <w:r w:rsidR="008B5945" w:rsidRPr="00B50C56">
        <w:rPr>
          <w:b w:val="0"/>
          <w:bCs/>
          <w:noProof/>
          <w:sz w:val="18"/>
          <w:szCs w:val="20"/>
        </w:rPr>
        <w:t>[33]</w:t>
      </w:r>
      <w:r w:rsidR="004254BE" w:rsidRPr="00B50C56">
        <w:rPr>
          <w:b w:val="0"/>
          <w:bCs/>
          <w:sz w:val="18"/>
          <w:szCs w:val="20"/>
        </w:rPr>
        <w:fldChar w:fldCharType="end"/>
      </w:r>
      <w:r w:rsidRPr="00B50C56">
        <w:rPr>
          <w:b w:val="0"/>
          <w:bCs/>
          <w:sz w:val="18"/>
          <w:szCs w:val="20"/>
        </w:rPr>
        <w:t xml:space="preserve">. The PLV indicates how much liquid volume </w:t>
      </w:r>
      <w:r w:rsidR="00304521" w:rsidRPr="00B50C56">
        <w:rPr>
          <w:b w:val="0"/>
          <w:bCs/>
          <w:sz w:val="18"/>
          <w:szCs w:val="20"/>
        </w:rPr>
        <w:t xml:space="preserve">corresponds to </w:t>
      </w:r>
      <w:r w:rsidRPr="00B50C56">
        <w:rPr>
          <w:b w:val="0"/>
          <w:bCs/>
          <w:sz w:val="18"/>
          <w:szCs w:val="20"/>
        </w:rPr>
        <w:t>a certain projected area, so it has a unit of mm</w:t>
      </w:r>
      <w:r w:rsidRPr="00B50C56">
        <w:rPr>
          <w:b w:val="0"/>
          <w:bCs/>
          <w:sz w:val="18"/>
          <w:szCs w:val="20"/>
          <w:vertAlign w:val="superscript"/>
        </w:rPr>
        <w:t>3</w:t>
      </w:r>
      <w:r w:rsidRPr="00B50C56">
        <w:rPr>
          <w:b w:val="0"/>
          <w:bCs/>
          <w:sz w:val="18"/>
          <w:szCs w:val="20"/>
        </w:rPr>
        <w:t>(liquid)/mm</w:t>
      </w:r>
      <w:r w:rsidRPr="00B50C56">
        <w:rPr>
          <w:b w:val="0"/>
          <w:bCs/>
          <w:sz w:val="18"/>
          <w:szCs w:val="20"/>
          <w:vertAlign w:val="superscript"/>
        </w:rPr>
        <w:t>2</w:t>
      </w:r>
      <w:r w:rsidRPr="00B50C56">
        <w:rPr>
          <w:b w:val="0"/>
          <w:bCs/>
          <w:sz w:val="18"/>
          <w:szCs w:val="20"/>
        </w:rPr>
        <w:t xml:space="preserve">. The PLV can easily be calculated from CFD simulations for direct comparison to experimental results. However, the experimentalists must evaluate parameters such as d and </w:t>
      </w:r>
      <w:proofErr w:type="spellStart"/>
      <w:r w:rsidRPr="00B50C56">
        <w:rPr>
          <w:b w:val="0"/>
          <w:bCs/>
          <w:sz w:val="18"/>
          <w:szCs w:val="20"/>
        </w:rPr>
        <w:t>C</w:t>
      </w:r>
      <w:r w:rsidRPr="00B50C56">
        <w:rPr>
          <w:b w:val="0"/>
          <w:bCs/>
          <w:sz w:val="18"/>
          <w:szCs w:val="20"/>
          <w:vertAlign w:val="subscript"/>
        </w:rPr>
        <w:t>ext</w:t>
      </w:r>
      <w:proofErr w:type="spellEnd"/>
      <w:r w:rsidRPr="00B50C56">
        <w:rPr>
          <w:b w:val="0"/>
          <w:bCs/>
          <w:sz w:val="18"/>
          <w:szCs w:val="20"/>
        </w:rPr>
        <w:t xml:space="preserve"> to estimate PLV. In particular, </w:t>
      </w:r>
      <w:proofErr w:type="spellStart"/>
      <w:r w:rsidRPr="00B50C56">
        <w:rPr>
          <w:b w:val="0"/>
          <w:bCs/>
          <w:sz w:val="18"/>
          <w:szCs w:val="20"/>
        </w:rPr>
        <w:t>C</w:t>
      </w:r>
      <w:r w:rsidRPr="00B50C56">
        <w:rPr>
          <w:b w:val="0"/>
          <w:bCs/>
          <w:sz w:val="18"/>
          <w:szCs w:val="20"/>
          <w:vertAlign w:val="subscript"/>
        </w:rPr>
        <w:t>ext</w:t>
      </w:r>
      <w:proofErr w:type="spellEnd"/>
      <w:r w:rsidRPr="00B50C56">
        <w:rPr>
          <w:b w:val="0"/>
          <w:bCs/>
          <w:sz w:val="18"/>
          <w:szCs w:val="20"/>
        </w:rPr>
        <w:t xml:space="preserve"> is a function of droplet size, wavelength of light, and collection angle of the receiving optics. Fortunately, droplet diameter measurements have been performed using Spray G injector by General Motors and Shanghai Jiao Tong University by phase-doppler interferometry (PDI) </w:t>
      </w:r>
      <w:r w:rsidR="004254BE" w:rsidRPr="00B50C56">
        <w:rPr>
          <w:b w:val="0"/>
          <w:bCs/>
          <w:sz w:val="18"/>
          <w:szCs w:val="20"/>
        </w:rPr>
        <w:fldChar w:fldCharType="begin" w:fldLock="1"/>
      </w:r>
      <w:r w:rsidR="00AC50DF" w:rsidRPr="00B50C56">
        <w:rPr>
          <w:b w:val="0"/>
          <w:bCs/>
          <w:sz w:val="18"/>
          <w:szCs w:val="20"/>
        </w:rPr>
        <w:instrText>ADDIN CSL_CITATION {"citationItems":[{"id":"ITEM-1","itemData":{"id":"ITEM-1","issued":{"date-parts":[["0"]]},"title":"DUMMY.pdf","type":"article"},"uris":["http://www.mendeley.com/documents/?uuid=9a6c61b0-294a-4b70-b2e8-00554d21c6af"]}],"mendeley":{"formattedCitation":"[34]","plainTextFormattedCitation":"[34]","previouslyFormattedCitation":"[34]"},"properties":{"noteIndex":0},"schema":"https://github.com/citation-style-language/schema/raw/master/csl-citation.json"}</w:instrText>
      </w:r>
      <w:r w:rsidR="004254BE" w:rsidRPr="00B50C56">
        <w:rPr>
          <w:b w:val="0"/>
          <w:bCs/>
          <w:sz w:val="18"/>
          <w:szCs w:val="20"/>
        </w:rPr>
        <w:fldChar w:fldCharType="separate"/>
      </w:r>
      <w:r w:rsidR="008B5945" w:rsidRPr="00B50C56">
        <w:rPr>
          <w:b w:val="0"/>
          <w:bCs/>
          <w:noProof/>
          <w:sz w:val="18"/>
          <w:szCs w:val="20"/>
        </w:rPr>
        <w:t>[34]</w:t>
      </w:r>
      <w:r w:rsidR="004254BE" w:rsidRPr="00B50C56">
        <w:rPr>
          <w:b w:val="0"/>
          <w:bCs/>
          <w:sz w:val="18"/>
          <w:szCs w:val="20"/>
        </w:rPr>
        <w:fldChar w:fldCharType="end"/>
      </w:r>
      <w:r w:rsidRPr="00B50C56">
        <w:rPr>
          <w:b w:val="0"/>
          <w:bCs/>
          <w:sz w:val="18"/>
          <w:szCs w:val="20"/>
        </w:rPr>
        <w:t xml:space="preserve">. The measurements show a Sauter mean diameter (SMD) near 7μm with fair uniformity across the plume during injection, and the </w:t>
      </w:r>
      <w:proofErr w:type="spellStart"/>
      <w:r w:rsidRPr="00B50C56">
        <w:rPr>
          <w:b w:val="0"/>
          <w:bCs/>
          <w:sz w:val="18"/>
          <w:szCs w:val="20"/>
        </w:rPr>
        <w:t>C</w:t>
      </w:r>
      <w:r w:rsidRPr="00B50C56">
        <w:rPr>
          <w:b w:val="0"/>
          <w:bCs/>
          <w:sz w:val="18"/>
          <w:szCs w:val="20"/>
          <w:vertAlign w:val="subscript"/>
        </w:rPr>
        <w:t>ext</w:t>
      </w:r>
      <w:proofErr w:type="spellEnd"/>
      <w:r w:rsidRPr="00B50C56">
        <w:rPr>
          <w:b w:val="0"/>
          <w:bCs/>
          <w:sz w:val="18"/>
          <w:szCs w:val="20"/>
        </w:rPr>
        <w:t xml:space="preserve"> was calculated as 72.70</w:t>
      </w:r>
      <w:r w:rsidRPr="00B50C56">
        <w:rPr>
          <w:b w:val="0"/>
          <w:bCs/>
          <w:sz w:val="18"/>
          <w:szCs w:val="20"/>
          <w:vertAlign w:val="superscript"/>
        </w:rPr>
        <w:t>-6</w:t>
      </w:r>
      <w:r w:rsidRPr="00B50C56">
        <w:rPr>
          <w:b w:val="0"/>
          <w:bCs/>
          <w:sz w:val="18"/>
          <w:szCs w:val="20"/>
        </w:rPr>
        <w:t xml:space="preserve"> mm</w:t>
      </w:r>
      <w:r w:rsidRPr="00B50C56">
        <w:rPr>
          <w:b w:val="0"/>
          <w:bCs/>
          <w:sz w:val="18"/>
          <w:szCs w:val="20"/>
          <w:vertAlign w:val="superscript"/>
        </w:rPr>
        <w:t>2</w:t>
      </w:r>
      <w:r w:rsidRPr="00B50C56">
        <w:rPr>
          <w:b w:val="0"/>
          <w:bCs/>
          <w:sz w:val="18"/>
          <w:szCs w:val="20"/>
        </w:rPr>
        <w:t xml:space="preserve"> with a droplet diameter of 7μm using </w:t>
      </w:r>
      <w:proofErr w:type="spellStart"/>
      <w:r w:rsidRPr="00B50C56">
        <w:rPr>
          <w:b w:val="0"/>
          <w:bCs/>
          <w:sz w:val="18"/>
          <w:szCs w:val="20"/>
        </w:rPr>
        <w:t>MiePlot</w:t>
      </w:r>
      <w:proofErr w:type="spellEnd"/>
      <w:r w:rsidRPr="00B50C56">
        <w:rPr>
          <w:b w:val="0"/>
          <w:bCs/>
          <w:sz w:val="18"/>
          <w:szCs w:val="20"/>
        </w:rPr>
        <w:t xml:space="preserve"> available at </w:t>
      </w:r>
      <w:r w:rsidR="004254BE" w:rsidRPr="00B50C56">
        <w:rPr>
          <w:b w:val="0"/>
          <w:bCs/>
          <w:sz w:val="18"/>
          <w:szCs w:val="20"/>
        </w:rPr>
        <w:fldChar w:fldCharType="begin" w:fldLock="1"/>
      </w:r>
      <w:r w:rsidR="00AC50DF" w:rsidRPr="00B50C56">
        <w:rPr>
          <w:b w:val="0"/>
          <w:bCs/>
          <w:sz w:val="18"/>
          <w:szCs w:val="20"/>
        </w:rPr>
        <w:instrText>ADDIN CSL_CITATION {"citationItems":[{"id":"ITEM-1","itemData":{"ISBN":"9780124079137","id":"ITEM-1","issue":"November","issued":{"date-parts":[["2014"]]},"page":"2014","title":"Authors :","type":"article-journal"},"uris":["http://www.mendeley.com/documents/?uuid=6e8d3795-4c69-4567-bd7e-6cc86a79b4d0"]}],"mendeley":{"formattedCitation":"[35]","plainTextFormattedCitation":"[35]","previouslyFormattedCitation":"[35]"},"properties":{"noteIndex":0},"schema":"https://github.com/citation-style-language/schema/raw/master/csl-citation.json"}</w:instrText>
      </w:r>
      <w:r w:rsidR="004254BE" w:rsidRPr="00B50C56">
        <w:rPr>
          <w:b w:val="0"/>
          <w:bCs/>
          <w:sz w:val="18"/>
          <w:szCs w:val="20"/>
        </w:rPr>
        <w:fldChar w:fldCharType="separate"/>
      </w:r>
      <w:r w:rsidR="008B5945" w:rsidRPr="00B50C56">
        <w:rPr>
          <w:b w:val="0"/>
          <w:bCs/>
          <w:noProof/>
          <w:sz w:val="18"/>
          <w:szCs w:val="20"/>
        </w:rPr>
        <w:t>[35]</w:t>
      </w:r>
      <w:r w:rsidR="004254BE" w:rsidRPr="00B50C56">
        <w:rPr>
          <w:b w:val="0"/>
          <w:bCs/>
          <w:sz w:val="18"/>
          <w:szCs w:val="20"/>
        </w:rPr>
        <w:fldChar w:fldCharType="end"/>
      </w:r>
      <w:r w:rsidRPr="00B50C56">
        <w:rPr>
          <w:b w:val="0"/>
          <w:bCs/>
          <w:sz w:val="18"/>
          <w:szCs w:val="20"/>
        </w:rPr>
        <w:t xml:space="preserve">. </w:t>
      </w:r>
    </w:p>
    <w:p w14:paraId="737710B5" w14:textId="3AFB1914" w:rsidR="0026385B" w:rsidRPr="00B50C56" w:rsidRDefault="0026385B" w:rsidP="0026385B">
      <w:pPr>
        <w:pStyle w:val="Head1"/>
        <w:jc w:val="both"/>
        <w:rPr>
          <w:b w:val="0"/>
          <w:bCs/>
          <w:sz w:val="18"/>
          <w:szCs w:val="20"/>
        </w:rPr>
      </w:pPr>
      <w:r w:rsidRPr="00B50C56">
        <w:rPr>
          <w:b w:val="0"/>
          <w:bCs/>
          <w:sz w:val="18"/>
          <w:szCs w:val="20"/>
        </w:rPr>
        <w:t xml:space="preserve">Fig. 4 </w:t>
      </w:r>
      <w:r w:rsidR="007354E3" w:rsidRPr="00B50C56">
        <w:rPr>
          <w:b w:val="0"/>
          <w:bCs/>
          <w:sz w:val="18"/>
          <w:szCs w:val="20"/>
        </w:rPr>
        <w:t>summarizes</w:t>
      </w:r>
      <w:r w:rsidRPr="00B50C56">
        <w:rPr>
          <w:b w:val="0"/>
          <w:bCs/>
          <w:sz w:val="18"/>
          <w:szCs w:val="20"/>
        </w:rPr>
        <w:t xml:space="preserve"> the image-processing techniques </w:t>
      </w:r>
      <w:r w:rsidR="007354E3" w:rsidRPr="00B50C56">
        <w:rPr>
          <w:b w:val="0"/>
          <w:bCs/>
          <w:sz w:val="18"/>
          <w:szCs w:val="20"/>
        </w:rPr>
        <w:t>described above to</w:t>
      </w:r>
      <w:r w:rsidRPr="00B50C56">
        <w:rPr>
          <w:b w:val="0"/>
          <w:bCs/>
          <w:sz w:val="18"/>
          <w:szCs w:val="20"/>
        </w:rPr>
        <w:t xml:space="preserve"> assess its </w:t>
      </w:r>
      <w:r w:rsidR="00304521" w:rsidRPr="00B50C56">
        <w:rPr>
          <w:b w:val="0"/>
          <w:bCs/>
          <w:sz w:val="18"/>
          <w:szCs w:val="20"/>
        </w:rPr>
        <w:t xml:space="preserve">distinct </w:t>
      </w:r>
      <w:r w:rsidRPr="00B50C56">
        <w:rPr>
          <w:b w:val="0"/>
          <w:bCs/>
          <w:sz w:val="18"/>
          <w:szCs w:val="20"/>
        </w:rPr>
        <w:t>features. Starting from the brightness of an image under evaluation (Fig. 4(a)), ensemble-averaged by 300 injections</w:t>
      </w:r>
      <w:r w:rsidR="00304521" w:rsidRPr="00B50C56">
        <w:rPr>
          <w:b w:val="0"/>
          <w:bCs/>
          <w:sz w:val="18"/>
          <w:szCs w:val="20"/>
        </w:rPr>
        <w:t xml:space="preserve">, normalization was performed </w:t>
      </w:r>
      <w:r w:rsidRPr="00B50C56">
        <w:rPr>
          <w:b w:val="0"/>
          <w:bCs/>
          <w:sz w:val="18"/>
          <w:szCs w:val="20"/>
        </w:rPr>
        <w:t>using a background image absent of spray (Fig. 4(b)). Subsequently, the PLV map (Fig. 4(c)) was calculated using Eq. (3). A single threshold for PLV was chosen to indicate the extent of liquid penetration and width. The ECN community recommends thresholds of 0.2·10</w:t>
      </w:r>
      <w:r w:rsidRPr="00B50C56">
        <w:rPr>
          <w:b w:val="0"/>
          <w:bCs/>
          <w:sz w:val="18"/>
          <w:szCs w:val="20"/>
          <w:vertAlign w:val="superscript"/>
        </w:rPr>
        <w:t>-3</w:t>
      </w:r>
      <w:r w:rsidRPr="00B50C56">
        <w:rPr>
          <w:b w:val="0"/>
          <w:bCs/>
          <w:sz w:val="18"/>
          <w:szCs w:val="20"/>
        </w:rPr>
        <w:t xml:space="preserve"> or 2·10</w:t>
      </w:r>
      <w:r w:rsidRPr="00B50C56">
        <w:rPr>
          <w:b w:val="0"/>
          <w:bCs/>
          <w:sz w:val="18"/>
          <w:szCs w:val="20"/>
          <w:vertAlign w:val="superscript"/>
        </w:rPr>
        <w:t>-3</w:t>
      </w:r>
      <w:r w:rsidRPr="00B50C56">
        <w:rPr>
          <w:b w:val="0"/>
          <w:bCs/>
          <w:sz w:val="18"/>
          <w:szCs w:val="20"/>
        </w:rPr>
        <w:t xml:space="preserve"> mm</w:t>
      </w:r>
      <w:r w:rsidRPr="00B50C56">
        <w:rPr>
          <w:b w:val="0"/>
          <w:bCs/>
          <w:sz w:val="18"/>
          <w:szCs w:val="20"/>
          <w:vertAlign w:val="superscript"/>
        </w:rPr>
        <w:t>3</w:t>
      </w:r>
      <w:r w:rsidRPr="00B50C56">
        <w:rPr>
          <w:b w:val="0"/>
          <w:bCs/>
          <w:sz w:val="18"/>
          <w:szCs w:val="20"/>
        </w:rPr>
        <w:t>(liquid)/mm</w:t>
      </w:r>
      <w:r w:rsidRPr="00B50C56">
        <w:rPr>
          <w:b w:val="0"/>
          <w:bCs/>
          <w:sz w:val="18"/>
          <w:szCs w:val="20"/>
          <w:vertAlign w:val="superscript"/>
        </w:rPr>
        <w:t>2</w:t>
      </w:r>
      <w:r w:rsidRPr="00B50C56">
        <w:rPr>
          <w:b w:val="0"/>
          <w:bCs/>
          <w:sz w:val="18"/>
          <w:szCs w:val="20"/>
        </w:rPr>
        <w:t xml:space="preserve"> [31]. In this study, the lower threshold value of 0.2·10</w:t>
      </w:r>
      <w:r w:rsidRPr="00B50C56">
        <w:rPr>
          <w:b w:val="0"/>
          <w:bCs/>
          <w:sz w:val="18"/>
          <w:szCs w:val="20"/>
          <w:vertAlign w:val="superscript"/>
        </w:rPr>
        <w:t>-3</w:t>
      </w:r>
      <w:r w:rsidRPr="00B50C56">
        <w:rPr>
          <w:b w:val="0"/>
          <w:bCs/>
          <w:sz w:val="18"/>
          <w:szCs w:val="20"/>
        </w:rPr>
        <w:t xml:space="preserve"> mm</w:t>
      </w:r>
      <w:r w:rsidRPr="00B50C56">
        <w:rPr>
          <w:b w:val="0"/>
          <w:bCs/>
          <w:sz w:val="18"/>
          <w:szCs w:val="20"/>
          <w:vertAlign w:val="superscript"/>
        </w:rPr>
        <w:t>3</w:t>
      </w:r>
      <w:r w:rsidRPr="00B50C56">
        <w:rPr>
          <w:b w:val="0"/>
          <w:bCs/>
          <w:sz w:val="18"/>
          <w:szCs w:val="20"/>
        </w:rPr>
        <w:t>(liquid)/mm</w:t>
      </w:r>
      <w:r w:rsidRPr="00B50C56">
        <w:rPr>
          <w:b w:val="0"/>
          <w:bCs/>
          <w:sz w:val="18"/>
          <w:szCs w:val="20"/>
          <w:vertAlign w:val="superscript"/>
        </w:rPr>
        <w:t>2</w:t>
      </w:r>
      <w:r w:rsidRPr="00B50C56">
        <w:rPr>
          <w:b w:val="0"/>
          <w:bCs/>
          <w:sz w:val="18"/>
          <w:szCs w:val="20"/>
        </w:rPr>
        <w:t xml:space="preserve"> was used to binarize PLV maps. In the binarized image, liquid penetration length was measured at the farthest axial distance from the nozzle at the primary viewing angle (0° rotation angle), and the spray liquid width was measured at z=15mm based on the coordinate system of Fig. </w:t>
      </w:r>
      <w:r w:rsidR="007354E3" w:rsidRPr="00B50C56">
        <w:rPr>
          <w:b w:val="0"/>
          <w:bCs/>
          <w:sz w:val="18"/>
          <w:szCs w:val="20"/>
        </w:rPr>
        <w:t>2</w:t>
      </w:r>
      <w:r w:rsidRPr="00B50C56">
        <w:rPr>
          <w:b w:val="0"/>
          <w:bCs/>
          <w:sz w:val="18"/>
          <w:szCs w:val="20"/>
        </w:rPr>
        <w:t xml:space="preserve">. </w:t>
      </w:r>
      <w:r w:rsidR="007354E3" w:rsidRPr="00B50C56">
        <w:rPr>
          <w:b w:val="0"/>
          <w:bCs/>
          <w:sz w:val="18"/>
          <w:szCs w:val="20"/>
        </w:rPr>
        <w:t xml:space="preserve">The measured liquid penetration length and width from various </w:t>
      </w:r>
      <w:r w:rsidR="006D118B" w:rsidRPr="00B50C56">
        <w:rPr>
          <w:b w:val="0"/>
          <w:bCs/>
          <w:sz w:val="18"/>
          <w:szCs w:val="20"/>
        </w:rPr>
        <w:t>conditions were fed into</w:t>
      </w:r>
      <w:r w:rsidR="005D57FB" w:rsidRPr="00B50C56">
        <w:rPr>
          <w:b w:val="0"/>
          <w:bCs/>
          <w:sz w:val="18"/>
          <w:szCs w:val="20"/>
        </w:rPr>
        <w:t xml:space="preserve"> the</w:t>
      </w:r>
      <w:r w:rsidR="006D118B" w:rsidRPr="00B50C56">
        <w:rPr>
          <w:b w:val="0"/>
          <w:bCs/>
          <w:sz w:val="18"/>
          <w:szCs w:val="20"/>
        </w:rPr>
        <w:t xml:space="preserve"> ANN algorithm to predict with new inputs</w:t>
      </w:r>
      <w:r w:rsidR="00304521" w:rsidRPr="00B50C56">
        <w:rPr>
          <w:b w:val="0"/>
          <w:bCs/>
          <w:sz w:val="18"/>
          <w:szCs w:val="20"/>
        </w:rPr>
        <w:t xml:space="preserve"> that were not included in the training process</w:t>
      </w:r>
      <w:r w:rsidR="006D118B" w:rsidRPr="00B50C56">
        <w:rPr>
          <w:b w:val="0"/>
          <w:bCs/>
          <w:sz w:val="18"/>
          <w:szCs w:val="20"/>
        </w:rPr>
        <w:t>.</w:t>
      </w:r>
    </w:p>
    <w:p w14:paraId="29268683" w14:textId="17C2C68D" w:rsidR="00CC4E87" w:rsidRPr="00B50C56" w:rsidRDefault="0026385B" w:rsidP="0026385B">
      <w:pPr>
        <w:pStyle w:val="Head1"/>
        <w:jc w:val="both"/>
        <w:rPr>
          <w:b w:val="0"/>
          <w:bCs/>
          <w:sz w:val="18"/>
          <w:szCs w:val="20"/>
        </w:rPr>
      </w:pPr>
      <w:r w:rsidRPr="00B50C56">
        <w:rPr>
          <w:b w:val="0"/>
          <w:bCs/>
          <w:sz w:val="18"/>
          <w:szCs w:val="20"/>
        </w:rPr>
        <w:t xml:space="preserve">PLV data were taken at three different viewing angles to construct a 3D spray by a CT algorithm known as inverse Radon transform. Fig. 5 indicates </w:t>
      </w:r>
      <w:r w:rsidR="00304521" w:rsidRPr="00B50C56">
        <w:rPr>
          <w:b w:val="0"/>
          <w:bCs/>
          <w:sz w:val="18"/>
          <w:szCs w:val="20"/>
        </w:rPr>
        <w:t xml:space="preserve">the </w:t>
      </w:r>
      <w:r w:rsidR="008B329C" w:rsidRPr="00B50C56">
        <w:rPr>
          <w:b w:val="0"/>
          <w:bCs/>
          <w:sz w:val="18"/>
          <w:szCs w:val="20"/>
        </w:rPr>
        <w:t xml:space="preserve">3D reconstructed </w:t>
      </w:r>
      <w:r w:rsidR="00304521" w:rsidRPr="00B50C56">
        <w:rPr>
          <w:b w:val="0"/>
          <w:bCs/>
          <w:sz w:val="18"/>
          <w:szCs w:val="20"/>
        </w:rPr>
        <w:t xml:space="preserve">spray morphology </w:t>
      </w:r>
      <w:r w:rsidR="008B329C" w:rsidRPr="00B50C56">
        <w:rPr>
          <w:b w:val="0"/>
          <w:bCs/>
          <w:sz w:val="18"/>
          <w:szCs w:val="20"/>
        </w:rPr>
        <w:t>of ic8</w:t>
      </w:r>
      <w:r w:rsidR="00CC4E87" w:rsidRPr="00B50C56">
        <w:rPr>
          <w:b w:val="0"/>
          <w:bCs/>
          <w:sz w:val="18"/>
          <w:szCs w:val="20"/>
        </w:rPr>
        <w:t xml:space="preserve"> and e00 under G2 condition</w:t>
      </w:r>
      <w:r w:rsidRPr="00B50C56">
        <w:rPr>
          <w:b w:val="0"/>
          <w:bCs/>
          <w:sz w:val="18"/>
          <w:szCs w:val="20"/>
        </w:rPr>
        <w:t>.</w:t>
      </w:r>
      <w:r w:rsidR="00941CBA" w:rsidRPr="00B50C56">
        <w:rPr>
          <w:b w:val="0"/>
          <w:bCs/>
          <w:sz w:val="18"/>
          <w:szCs w:val="20"/>
        </w:rPr>
        <w:t xml:space="preserve"> </w:t>
      </w:r>
      <w:r w:rsidRPr="00B50C56">
        <w:rPr>
          <w:b w:val="0"/>
          <w:bCs/>
          <w:sz w:val="18"/>
          <w:szCs w:val="20"/>
        </w:rPr>
        <w:t>The reconstruction was carried out using a built-in ‘</w:t>
      </w:r>
      <w:proofErr w:type="spellStart"/>
      <w:r w:rsidRPr="00B50C56">
        <w:rPr>
          <w:b w:val="0"/>
          <w:bCs/>
          <w:sz w:val="18"/>
          <w:szCs w:val="20"/>
        </w:rPr>
        <w:t>iradon</w:t>
      </w:r>
      <w:proofErr w:type="spellEnd"/>
      <w:r w:rsidRPr="00B50C56">
        <w:rPr>
          <w:b w:val="0"/>
          <w:bCs/>
          <w:sz w:val="18"/>
          <w:szCs w:val="20"/>
        </w:rPr>
        <w:t>’ function in MATLAB. Since the PLV data were available at three viewing angles, i.e.</w:t>
      </w:r>
      <w:r w:rsidR="00304521" w:rsidRPr="00B50C56">
        <w:rPr>
          <w:b w:val="0"/>
          <w:bCs/>
          <w:sz w:val="18"/>
          <w:szCs w:val="20"/>
        </w:rPr>
        <w:t>,</w:t>
      </w:r>
      <w:r w:rsidRPr="00B50C56">
        <w:rPr>
          <w:b w:val="0"/>
          <w:bCs/>
          <w:sz w:val="18"/>
          <w:szCs w:val="20"/>
        </w:rPr>
        <w:t xml:space="preserve"> the data within 0°, 11.25°, and 22.5°</w:t>
      </w:r>
      <w:r w:rsidR="00304521" w:rsidRPr="00B50C56">
        <w:rPr>
          <w:b w:val="0"/>
          <w:bCs/>
          <w:sz w:val="18"/>
          <w:szCs w:val="20"/>
        </w:rPr>
        <w:t>, the</w:t>
      </w:r>
      <w:r w:rsidRPr="00B50C56">
        <w:rPr>
          <w:b w:val="0"/>
          <w:bCs/>
          <w:sz w:val="18"/>
          <w:szCs w:val="20"/>
        </w:rPr>
        <w:t xml:space="preserve"> rest of the instances required to produce a 180° rotation matrix were derived through interpolation and mirroring as discussed in detail in </w:t>
      </w:r>
      <w:r w:rsidR="004254BE" w:rsidRPr="00B50C56">
        <w:rPr>
          <w:b w:val="0"/>
          <w:bCs/>
          <w:sz w:val="18"/>
          <w:szCs w:val="20"/>
        </w:rPr>
        <w:fldChar w:fldCharType="begin" w:fldLock="1"/>
      </w:r>
      <w:r w:rsidR="004F50F5" w:rsidRPr="00B50C56">
        <w:rPr>
          <w:b w:val="0"/>
          <w:bCs/>
          <w:sz w:val="18"/>
          <w:szCs w:val="20"/>
        </w:rPr>
        <w:instrText>ADDIN CSL_CITATION {"citationItems":[{"id":"ITEM-1","itemData":{"DOI":"10.1007/s00348-020-2885-0","ISBN":"0123456789","ISSN":"14321114","abstract":"Abstract: The method for direct injection of fuel in the cylinder of an IC engines is important to high-efficiency and low-emission performance. Optical spray diagnostics plays an important role in understanding plume movement and interaction for multi-hole injectors, and providing baseline understanding used for computational optimization of fuel delivery. Traditional planar or line-of-sight diagnostics fail to capture the liquid distribution because of optical thickness concerns. This work proposes a high-speed (67 kHz) extinction imaging technique at various injector rotations coupled to computed tomography (CT) for time-resolved reconstruction of liquid volume fraction in three dimensions. The number of views selected and processing were based on synthetic (modeled) liquid volume fraction data where extinction and CT adequately reconstructed each plume. The exercise showed that for an 8-hole, symmetric-design injector (ECN Spray G), only three different views are enough to reproduce the direction of each plume, and particularly the mean plume direction. Therefore, the number of views was minimized for experiments to save expense. Measurements applying this limited-view technique confirm plume–plume variations also detected with mechanical patternation, while providing better spatial and temporal resolution than achieved previously. Uncertainties due to the limited view within pressurized spray chambers, the droplet size, and optically thick regions are discussed. Graphic abstract: [Figure not available: see fulltext.].","author":[{"dropping-particle":"","family":"Weiss","given":"Lukas","non-dropping-particle":"","parse-names":false,"suffix":""},{"dropping-particle":"","family":"Wensing","given":"Michael","non-dropping-particle":"","parse-names":false,"suffix":""},{"dropping-particle":"","family":"Hwang","given":"Joonsik","non-dropping-particle":"","parse-names":false,"suffix":""},{"dropping-particle":"","family":"Pickett","given":"Lyle M.","non-dropping-particle":"","parse-names":false,"suffix":""},{"dropping-particle":"","family":"Skeen","given":"Scott A.","non-dropping-particle":"","parse-names":false,"suffix":""}],"container-title":"Experiments in Fluids","id":"ITEM-1","issue":"2","issued":{"date-parts":[["2020"]]},"page":"1-17","publisher":"Springer Berlin Heidelberg","title":"Development of limited-view tomography for measurement of Spray G plume direction and liquid volume fraction","type":"article-journal","volume":"61"},"uris":["http://www.mendeley.com/documents/?uuid=0d553ea1-23f9-41a1-b13a-fb50b6140496"]}],"mendeley":{"formattedCitation":"[15]","plainTextFormattedCitation":"[15]","previouslyFormattedCitation":"[15]"},"properties":{"noteIndex":0},"schema":"https://github.com/citation-style-language/schema/raw/master/csl-citation.json"}</w:instrText>
      </w:r>
      <w:r w:rsidR="004254BE" w:rsidRPr="00B50C56">
        <w:rPr>
          <w:b w:val="0"/>
          <w:bCs/>
          <w:sz w:val="18"/>
          <w:szCs w:val="20"/>
        </w:rPr>
        <w:fldChar w:fldCharType="separate"/>
      </w:r>
      <w:r w:rsidR="007C5429" w:rsidRPr="00B50C56">
        <w:rPr>
          <w:b w:val="0"/>
          <w:bCs/>
          <w:noProof/>
          <w:sz w:val="18"/>
          <w:szCs w:val="20"/>
        </w:rPr>
        <w:t>[15]</w:t>
      </w:r>
      <w:r w:rsidR="004254BE" w:rsidRPr="00B50C56">
        <w:rPr>
          <w:b w:val="0"/>
          <w:bCs/>
          <w:sz w:val="18"/>
          <w:szCs w:val="20"/>
        </w:rPr>
        <w:fldChar w:fldCharType="end"/>
      </w:r>
      <w:r w:rsidRPr="00B50C56">
        <w:rPr>
          <w:b w:val="0"/>
          <w:bCs/>
          <w:sz w:val="18"/>
          <w:szCs w:val="20"/>
        </w:rPr>
        <w:t xml:space="preserve">. Then the pattern was copied for the angled greater than 22.5° based on the symmetric assumption. Finally, after a projection map from 0° to 180° is generated, the CT algorithm was applied to build </w:t>
      </w:r>
      <w:r w:rsidR="00304521" w:rsidRPr="00B50C56">
        <w:rPr>
          <w:b w:val="0"/>
          <w:bCs/>
          <w:sz w:val="18"/>
          <w:szCs w:val="20"/>
        </w:rPr>
        <w:t xml:space="preserve">the </w:t>
      </w:r>
      <w:r w:rsidRPr="00B50C56">
        <w:rPr>
          <w:b w:val="0"/>
          <w:bCs/>
          <w:sz w:val="18"/>
          <w:szCs w:val="20"/>
        </w:rPr>
        <w:t xml:space="preserve">spray pattern at a certain location. More details of the 3D reconstruction routine can be found in </w:t>
      </w:r>
      <w:r w:rsidR="00B20350" w:rsidRPr="00B50C56">
        <w:rPr>
          <w:b w:val="0"/>
          <w:bCs/>
          <w:sz w:val="18"/>
          <w:szCs w:val="20"/>
        </w:rPr>
        <w:fldChar w:fldCharType="begin" w:fldLock="1"/>
      </w:r>
      <w:r w:rsidR="002170AD" w:rsidRPr="00B50C56">
        <w:rPr>
          <w:b w:val="0"/>
          <w:bCs/>
          <w:sz w:val="18"/>
          <w:szCs w:val="20"/>
        </w:rPr>
        <w:instrText>ADDIN CSL_CITATION {"citationItems":[{"id":"ITEM-1","itemData":{"DOI":"10.1007/s00348-020-2885-0","ISBN":"0123456789","ISSN":"14321114","abstract":"Abstract: The method for direct injection of fuel in the cylinder of an IC engines is important to high-efficiency and low-emission performance. Optical spray diagnostics plays an important role in understanding plume movement and interaction for multi-hole injectors, and providing baseline understanding used for computational optimization of fuel delivery. Traditional planar or line-of-sight diagnostics fail to capture the liquid distribution because of optical thickness concerns. This work proposes a high-speed (67 kHz) extinction imaging technique at various injector rotations coupled to computed tomography (CT) for time-resolved reconstruction of liquid volume fraction in three dimensions. The number of views selected and processing were based on synthetic (modeled) liquid volume fraction data where extinction and CT adequately reconstructed each plume. The exercise showed that for an 8-hole, symmetric-design injector (ECN Spray G), only three different views are enough to reproduce the direction of each plume, and particularly the mean plume direction. Therefore, the number of views was minimized for experiments to save expense. Measurements applying this limited-view technique confirm plume–plume variations also detected with mechanical patternation, while providing better spatial and temporal resolution than achieved previously. Uncertainties due to the limited view within pressurized spray chambers, the droplet size, and optically thick regions are discussed. Graphic abstract: [Figure not available: see fulltext.].","author":[{"dropping-particle":"","family":"Weiss","given":"Lukas","non-dropping-particle":"","parse-names":false,"suffix":""},{"dropping-particle":"","family":"Wensing","given":"Michael","non-dropping-particle":"","parse-names":false,"suffix":""},{"dropping-particle":"","family":"Hwang","given":"Joonsik","non-dropping-particle":"","parse-names":false,"suffix":""},{"dropping-particle":"","family":"Pickett","given":"Lyle M.","non-dropping-particle":"","parse-names":false,"suffix":""},{"dropping-particle":"","family":"Skeen","given":"Scott A.","non-dropping-particle":"","parse-names":false,"suffix":""}],"container-title":"Experiments in Fluids","id":"ITEM-1","issue":"2","issued":{"date-parts":[["2020"]]},"page":"1-17","publisher":"Springer Berlin Heidelberg","title":"Development of limited-view tomography for measurement of Spray G plume direction and liquid volume fraction","type":"article-journal","volume":"61"},"uris":["http://www.mendeley.com/documents/?uuid=0d553ea1-23f9-41a1-b13a-fb50b6140496"]}],"mendeley":{"formattedCitation":"[15]","plainTextFormattedCitation":"[15]","previouslyFormattedCitation":"[15]"},"properties":{"noteIndex":0},"schema":"https://github.com/citation-style-language/schema/raw/master/csl-citation.json"}</w:instrText>
      </w:r>
      <w:r w:rsidR="00B20350" w:rsidRPr="00B50C56">
        <w:rPr>
          <w:b w:val="0"/>
          <w:bCs/>
          <w:sz w:val="18"/>
          <w:szCs w:val="20"/>
        </w:rPr>
        <w:fldChar w:fldCharType="separate"/>
      </w:r>
      <w:r w:rsidR="00B20350" w:rsidRPr="00B50C56">
        <w:rPr>
          <w:b w:val="0"/>
          <w:bCs/>
          <w:noProof/>
          <w:sz w:val="18"/>
          <w:szCs w:val="20"/>
        </w:rPr>
        <w:t>[15]</w:t>
      </w:r>
      <w:r w:rsidR="00B20350" w:rsidRPr="00B50C56">
        <w:rPr>
          <w:b w:val="0"/>
          <w:bCs/>
          <w:sz w:val="18"/>
          <w:szCs w:val="20"/>
        </w:rPr>
        <w:fldChar w:fldCharType="end"/>
      </w:r>
      <w:r w:rsidRPr="00B50C56">
        <w:rPr>
          <w:b w:val="0"/>
          <w:bCs/>
          <w:sz w:val="18"/>
          <w:szCs w:val="20"/>
        </w:rPr>
        <w:t xml:space="preserve">, including confirmation of the process using synthetic model data for liquid volume fraction. </w:t>
      </w:r>
      <w:r w:rsidR="006D118B" w:rsidRPr="00B50C56">
        <w:rPr>
          <w:b w:val="0"/>
          <w:bCs/>
          <w:sz w:val="18"/>
          <w:szCs w:val="20"/>
        </w:rPr>
        <w:t xml:space="preserve">The </w:t>
      </w:r>
      <w:r w:rsidR="006D118B" w:rsidRPr="00B50C56">
        <w:rPr>
          <w:b w:val="0"/>
          <w:bCs/>
          <w:sz w:val="18"/>
          <w:szCs w:val="20"/>
        </w:rPr>
        <w:lastRenderedPageBreak/>
        <w:t>local LVF</w:t>
      </w:r>
      <w:r w:rsidR="000E6553" w:rsidRPr="00B50C56">
        <w:rPr>
          <w:b w:val="0"/>
          <w:bCs/>
          <w:sz w:val="18"/>
          <w:szCs w:val="20"/>
        </w:rPr>
        <w:t>s</w:t>
      </w:r>
      <w:r w:rsidR="006D118B" w:rsidRPr="00B50C56">
        <w:rPr>
          <w:b w:val="0"/>
          <w:bCs/>
          <w:sz w:val="18"/>
          <w:szCs w:val="20"/>
        </w:rPr>
        <w:t xml:space="preserve"> derived from the CT algorithm </w:t>
      </w:r>
      <w:r w:rsidR="000E6553" w:rsidRPr="00B50C56">
        <w:rPr>
          <w:b w:val="0"/>
          <w:bCs/>
          <w:sz w:val="18"/>
          <w:szCs w:val="20"/>
        </w:rPr>
        <w:t xml:space="preserve">were </w:t>
      </w:r>
      <w:r w:rsidR="006D118B" w:rsidRPr="00B50C56">
        <w:rPr>
          <w:b w:val="0"/>
          <w:bCs/>
          <w:sz w:val="18"/>
          <w:szCs w:val="20"/>
        </w:rPr>
        <w:t xml:space="preserve">used as a training set for </w:t>
      </w:r>
      <w:r w:rsidR="000E6553" w:rsidRPr="00B50C56">
        <w:rPr>
          <w:b w:val="0"/>
          <w:bCs/>
          <w:sz w:val="18"/>
          <w:szCs w:val="20"/>
        </w:rPr>
        <w:t xml:space="preserve">the </w:t>
      </w:r>
      <w:r w:rsidR="006D118B" w:rsidRPr="00B50C56">
        <w:rPr>
          <w:b w:val="0"/>
          <w:bCs/>
          <w:sz w:val="18"/>
          <w:szCs w:val="20"/>
        </w:rPr>
        <w:t xml:space="preserve">ANN model. </w:t>
      </w:r>
      <w:r w:rsidR="007118F0" w:rsidRPr="00B50C56">
        <w:rPr>
          <w:b w:val="0"/>
          <w:bCs/>
          <w:sz w:val="18"/>
          <w:szCs w:val="20"/>
        </w:rPr>
        <w:t xml:space="preserve">It is noted that this approach is different than the </w:t>
      </w:r>
      <w:r w:rsidR="008B7DCF" w:rsidRPr="00B50C56">
        <w:rPr>
          <w:b w:val="0"/>
          <w:bCs/>
          <w:noProof/>
          <w:sz w:val="18"/>
          <w:szCs w:val="20"/>
        </w:rPr>
        <mc:AlternateContent>
          <mc:Choice Requires="wpg">
            <w:drawing>
              <wp:anchor distT="0" distB="0" distL="114300" distR="114300" simplePos="0" relativeHeight="251666432" behindDoc="0" locked="0" layoutInCell="1" allowOverlap="1" wp14:anchorId="66856ADC" wp14:editId="2A2703B4">
                <wp:simplePos x="0" y="0"/>
                <wp:positionH relativeFrom="margin">
                  <wp:posOffset>3645725</wp:posOffset>
                </wp:positionH>
                <wp:positionV relativeFrom="paragraph">
                  <wp:posOffset>1232823</wp:posOffset>
                </wp:positionV>
                <wp:extent cx="3186430" cy="2333767"/>
                <wp:effectExtent l="0" t="0" r="13970" b="9525"/>
                <wp:wrapTopAndBottom/>
                <wp:docPr id="40" name="Group 40"/>
                <wp:cNvGraphicFramePr/>
                <a:graphic xmlns:a="http://schemas.openxmlformats.org/drawingml/2006/main">
                  <a:graphicData uri="http://schemas.microsoft.com/office/word/2010/wordprocessingGroup">
                    <wpg:wgp>
                      <wpg:cNvGrpSpPr/>
                      <wpg:grpSpPr>
                        <a:xfrm>
                          <a:off x="0" y="0"/>
                          <a:ext cx="3186430" cy="2333767"/>
                          <a:chOff x="0" y="0"/>
                          <a:chExt cx="3186430" cy="2333767"/>
                        </a:xfrm>
                      </wpg:grpSpPr>
                      <wps:wsp>
                        <wps:cNvPr id="39" name="Text Box 39"/>
                        <wps:cNvSpPr txBox="1"/>
                        <wps:spPr>
                          <a:xfrm>
                            <a:off x="0" y="1828800"/>
                            <a:ext cx="3186430" cy="504967"/>
                          </a:xfrm>
                          <a:prstGeom prst="rect">
                            <a:avLst/>
                          </a:prstGeom>
                          <a:noFill/>
                          <a:ln>
                            <a:noFill/>
                          </a:ln>
                        </wps:spPr>
                        <wps:txbx>
                          <w:txbxContent>
                            <w:p w14:paraId="4093A6CF" w14:textId="36D4CF16" w:rsidR="00941CBA" w:rsidRDefault="00941CBA" w:rsidP="00941CBA">
                              <w:pPr>
                                <w:pStyle w:val="Head1"/>
                                <w:spacing w:before="240"/>
                                <w:jc w:val="both"/>
                                <w:rPr>
                                  <w:b w:val="0"/>
                                  <w:color w:val="00B0F0"/>
                                  <w:sz w:val="18"/>
                                  <w:szCs w:val="14"/>
                                </w:rPr>
                              </w:pPr>
                              <w:r>
                                <w:rPr>
                                  <w:b w:val="0"/>
                                  <w:color w:val="00B0F0"/>
                                  <w:sz w:val="18"/>
                                  <w:szCs w:val="14"/>
                                </w:rPr>
                                <w:t xml:space="preserve"> Fig. 6. CONVERGE simulation domain (fix</w:t>
                              </w:r>
                              <w:r w:rsidR="00F7641A">
                                <w:rPr>
                                  <w:b w:val="0"/>
                                  <w:color w:val="00B0F0"/>
                                  <w:sz w:val="18"/>
                                  <w:szCs w:val="14"/>
                                </w:rPr>
                                <w:t>ed</w:t>
                              </w:r>
                              <w:r>
                                <w:rPr>
                                  <w:b w:val="0"/>
                                  <w:color w:val="00B0F0"/>
                                  <w:sz w:val="18"/>
                                  <w:szCs w:val="14"/>
                                </w:rPr>
                                <w:t xml:space="preserve"> embedding and AMR were applied). </w:t>
                              </w:r>
                            </w:p>
                            <w:p w14:paraId="7B73319B" w14:textId="77777777" w:rsidR="00941CBA" w:rsidRDefault="00941CBA" w:rsidP="00941CBA">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 name="Picture 12" descr="Graphical user interface, chart&#10;&#10;Description automatically generated with medium confidence"/>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77210" cy="196342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6856ADC" id="Group 40" o:spid="_x0000_s1039" style="position:absolute;left:0;text-align:left;margin-left:287.05pt;margin-top:97.05pt;width:250.9pt;height:183.75pt;z-index:251666432;mso-position-horizontal-relative:margin;mso-width-relative:margin;mso-height-relative:margin" coordsize="31864,2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">
                <v:shape id="Text Box 39" o:spid="_x0000_s1040" type="#_x0000_t202" style="position:absolute;top:18288;width:31864;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4093A6CF" w14:textId="36D4CF16" w:rsidR="00941CBA" w:rsidRDefault="00941CBA" w:rsidP="00941CBA">
                        <w:pPr>
                          <w:pStyle w:val="Head1"/>
                          <w:spacing w:before="240"/>
                          <w:jc w:val="both"/>
                          <w:rPr>
                            <w:b w:val="0"/>
                            <w:color w:val="00B0F0"/>
                            <w:sz w:val="18"/>
                            <w:szCs w:val="14"/>
                          </w:rPr>
                        </w:pPr>
                        <w:r>
                          <w:rPr>
                            <w:b w:val="0"/>
                            <w:color w:val="00B0F0"/>
                            <w:sz w:val="18"/>
                            <w:szCs w:val="14"/>
                          </w:rPr>
                          <w:t xml:space="preserve"> Fig. 6. CONVERGE simulation domain (fix</w:t>
                        </w:r>
                        <w:r w:rsidR="00F7641A">
                          <w:rPr>
                            <w:b w:val="0"/>
                            <w:color w:val="00B0F0"/>
                            <w:sz w:val="18"/>
                            <w:szCs w:val="14"/>
                          </w:rPr>
                          <w:t>ed</w:t>
                        </w:r>
                        <w:r>
                          <w:rPr>
                            <w:b w:val="0"/>
                            <w:color w:val="00B0F0"/>
                            <w:sz w:val="18"/>
                            <w:szCs w:val="14"/>
                          </w:rPr>
                          <w:t xml:space="preserve"> embedding and AMR were applied). </w:t>
                        </w:r>
                      </w:p>
                      <w:p w14:paraId="7B73319B" w14:textId="77777777" w:rsidR="00941CBA" w:rsidRDefault="00941CBA" w:rsidP="00941CBA">
                        <w:pPr>
                          <w:pStyle w:val="Caption"/>
                          <w:jc w:val="both"/>
                          <w:rPr>
                            <w:i w:val="0"/>
                            <w:noProof/>
                            <w:color w:val="00B0F0"/>
                            <w:szCs w:val="24"/>
                          </w:rPr>
                        </w:pPr>
                      </w:p>
                    </w:txbxContent>
                  </v:textbox>
                </v:shape>
                <v:shape id="Picture 12" o:spid="_x0000_s1041" type="#_x0000_t75" alt="Graphical user interface, chart&#10;&#10;Description automatically generated with medium confidence" style="position:absolute;width:30772;height:1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">
                  <v:imagedata r:id="rId19" o:title="Graphical user interface, chart&#10;&#10;Description automatically generated with medium confidence"/>
                </v:shape>
                <w10:wrap type="topAndBottom" anchorx="margin"/>
              </v:group>
            </w:pict>
          </mc:Fallback>
        </mc:AlternateContent>
      </w:r>
      <w:r w:rsidR="001968E9" w:rsidRPr="00B50C56">
        <w:rPr>
          <w:b w:val="0"/>
          <w:bCs/>
          <w:noProof/>
          <w:sz w:val="18"/>
          <w:szCs w:val="20"/>
        </w:rPr>
        <mc:AlternateContent>
          <mc:Choice Requires="wpg">
            <w:drawing>
              <wp:anchor distT="0" distB="0" distL="114300" distR="114300" simplePos="0" relativeHeight="251660288" behindDoc="0" locked="0" layoutInCell="1" allowOverlap="1" wp14:anchorId="011C6F23" wp14:editId="46CDBBF9">
                <wp:simplePos x="0" y="0"/>
                <wp:positionH relativeFrom="margin">
                  <wp:align>left</wp:align>
                </wp:positionH>
                <wp:positionV relativeFrom="paragraph">
                  <wp:posOffset>544830</wp:posOffset>
                </wp:positionV>
                <wp:extent cx="3152775" cy="1651635"/>
                <wp:effectExtent l="0" t="0" r="9525" b="5715"/>
                <wp:wrapTopAndBottom/>
                <wp:docPr id="35" name="Group 35"/>
                <wp:cNvGraphicFramePr/>
                <a:graphic xmlns:a="http://schemas.openxmlformats.org/drawingml/2006/main">
                  <a:graphicData uri="http://schemas.microsoft.com/office/word/2010/wordprocessingGroup">
                    <wpg:wgp>
                      <wpg:cNvGrpSpPr/>
                      <wpg:grpSpPr>
                        <a:xfrm>
                          <a:off x="0" y="0"/>
                          <a:ext cx="3152775" cy="1651635"/>
                          <a:chOff x="0" y="0"/>
                          <a:chExt cx="3225800" cy="1690702"/>
                        </a:xfrm>
                      </wpg:grpSpPr>
                      <wps:wsp>
                        <wps:cNvPr id="34" name="Text Box 34"/>
                        <wps:cNvSpPr txBox="1"/>
                        <wps:spPr>
                          <a:xfrm>
                            <a:off x="0" y="1288112"/>
                            <a:ext cx="3225800" cy="402590"/>
                          </a:xfrm>
                          <a:prstGeom prst="rect">
                            <a:avLst/>
                          </a:prstGeom>
                          <a:noFill/>
                          <a:ln>
                            <a:noFill/>
                          </a:ln>
                        </wps:spPr>
                        <wps:txbx>
                          <w:txbxContent>
                            <w:p w14:paraId="1B52D5D8" w14:textId="478CB553" w:rsidR="00941CBA" w:rsidRDefault="00941CBA" w:rsidP="00941CBA">
                              <w:pPr>
                                <w:pStyle w:val="Head1"/>
                                <w:spacing w:before="240"/>
                                <w:jc w:val="both"/>
                                <w:rPr>
                                  <w:b w:val="0"/>
                                  <w:color w:val="00B0F0"/>
                                  <w:sz w:val="18"/>
                                  <w:szCs w:val="14"/>
                                </w:rPr>
                              </w:pPr>
                              <w:r>
                                <w:rPr>
                                  <w:b w:val="0"/>
                                  <w:color w:val="00B0F0"/>
                                  <w:sz w:val="18"/>
                                  <w:szCs w:val="14"/>
                                </w:rPr>
                                <w:t>Fig. 5. Three-dimensional LVF of ic8 and e00 under G2 condition</w:t>
                              </w:r>
                              <w:r w:rsidR="00F7641A">
                                <w:rPr>
                                  <w:b w:val="0"/>
                                  <w:color w:val="00B0F0"/>
                                  <w:sz w:val="18"/>
                                  <w:szCs w:val="14"/>
                                </w:rPr>
                                <w:t>s</w:t>
                              </w:r>
                              <w:r>
                                <w:rPr>
                                  <w:b w:val="0"/>
                                  <w:color w:val="00B0F0"/>
                                  <w:sz w:val="18"/>
                                  <w:szCs w:val="14"/>
                                </w:rPr>
                                <w:t>.</w:t>
                              </w:r>
                            </w:p>
                            <w:p w14:paraId="53E28A65" w14:textId="77777777" w:rsidR="00941CBA" w:rsidRDefault="00941CBA" w:rsidP="00941CBA">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 name="Picture 10" descr="A picture containing diagram&#10;&#10;Description automatically generated"/>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0" cy="136271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11C6F23" id="Group 35" o:spid="_x0000_s1042" style="position:absolute;left:0;text-align:left;margin-left:0;margin-top:42.9pt;width:248.25pt;height:130.05pt;z-index:251660288;mso-position-horizontal:left;mso-position-horizontal-relative:margin;mso-width-relative:margin;mso-height-relative:margin" coordsize="32258,16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">
                <v:shape id="Text Box 34" o:spid="_x0000_s1043" type="#_x0000_t202" style="position:absolute;top:12881;width:32258;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1B52D5D8" w14:textId="478CB553" w:rsidR="00941CBA" w:rsidRDefault="00941CBA" w:rsidP="00941CBA">
                        <w:pPr>
                          <w:pStyle w:val="Head1"/>
                          <w:spacing w:before="240"/>
                          <w:jc w:val="both"/>
                          <w:rPr>
                            <w:b w:val="0"/>
                            <w:color w:val="00B0F0"/>
                            <w:sz w:val="18"/>
                            <w:szCs w:val="14"/>
                          </w:rPr>
                        </w:pPr>
                        <w:r>
                          <w:rPr>
                            <w:b w:val="0"/>
                            <w:color w:val="00B0F0"/>
                            <w:sz w:val="18"/>
                            <w:szCs w:val="14"/>
                          </w:rPr>
                          <w:t>Fig. 5. Three-dimensional LVF of ic8 and e00 under G2 condition</w:t>
                        </w:r>
                        <w:r w:rsidR="00F7641A">
                          <w:rPr>
                            <w:b w:val="0"/>
                            <w:color w:val="00B0F0"/>
                            <w:sz w:val="18"/>
                            <w:szCs w:val="14"/>
                          </w:rPr>
                          <w:t>s</w:t>
                        </w:r>
                        <w:r>
                          <w:rPr>
                            <w:b w:val="0"/>
                            <w:color w:val="00B0F0"/>
                            <w:sz w:val="18"/>
                            <w:szCs w:val="14"/>
                          </w:rPr>
                          <w:t>.</w:t>
                        </w:r>
                      </w:p>
                      <w:p w14:paraId="53E28A65" w14:textId="77777777" w:rsidR="00941CBA" w:rsidRDefault="00941CBA" w:rsidP="00941CBA">
                        <w:pPr>
                          <w:pStyle w:val="Caption"/>
                          <w:jc w:val="both"/>
                          <w:rPr>
                            <w:i w:val="0"/>
                            <w:noProof/>
                            <w:color w:val="00B0F0"/>
                            <w:szCs w:val="24"/>
                          </w:rPr>
                        </w:pPr>
                      </w:p>
                    </w:txbxContent>
                  </v:textbox>
                </v:shape>
                <v:shape id="Picture 10" o:spid="_x0000_s1044" type="#_x0000_t75" alt="A picture containing diagram&#10;&#10;Description automatically generated" style="position:absolute;width:32004;height:1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">
                  <v:imagedata r:id="rId21" o:title="A picture containing diagram&#10;&#10;Description automatically generated"/>
                </v:shape>
                <w10:wrap type="topAndBottom" anchorx="margin"/>
              </v:group>
            </w:pict>
          </mc:Fallback>
        </mc:AlternateContent>
      </w:r>
      <w:r w:rsidR="007118F0" w:rsidRPr="00B50C56">
        <w:rPr>
          <w:b w:val="0"/>
          <w:bCs/>
          <w:sz w:val="18"/>
          <w:szCs w:val="20"/>
        </w:rPr>
        <w:t xml:space="preserve">previous attempt to predict LVF based on 3D CT of PLV map </w:t>
      </w:r>
      <w:r w:rsidR="007118F0" w:rsidRPr="00B50C56">
        <w:rPr>
          <w:b w:val="0"/>
          <w:bCs/>
          <w:sz w:val="18"/>
          <w:szCs w:val="20"/>
        </w:rPr>
        <w:fldChar w:fldCharType="begin" w:fldLock="1"/>
      </w:r>
      <w:r w:rsidR="007D301F" w:rsidRPr="00B50C56">
        <w:rPr>
          <w:b w:val="0"/>
          <w:bCs/>
          <w:sz w:val="18"/>
          <w:szCs w:val="20"/>
        </w:rPr>
        <w:instrText>ADDIN CSL_CITATION {"citationItems":[{"id":"ITEM-1","itemData":{"DOI":"10.1016/j.fuel.2021.120444","ISSN":"00162361","abstract":"Spray and air–fuel mixing in gasoline direct-injection (GDI) engines play a crucial role in combustion and emission characteristics. While a variety of phenomenological spray models and computational fluid dynamics (CFD) simulations have been applied to identify air–fuel mixture distribution, most research efforts so far were concentrated on single axial-nozzle injectors and limited range of ambient conditions. Especially, the prediction of flash-boiling sprays in multi-hole injectors remains a great challenge due to the lack of understanding of the complicated two-phase flow dynamics. For the specific conditions, the question can arise concerning the capability of machine-learning algorithms to predict complex flash-boiling sprays. We developed a machine-learning algorithm, as a simple variant of linear regression, that is capable of predicting the spray 3D topology for various fuels and ambient conditions. A series of spray experiments were carried out in a constant-flow spray vessel coupled with high-speed diffused back-illumination extinction imaging to produce a data set for algorithm training. Nine different test fuels, including single component iso-octane (ic8) and multi-component EEE gasoline, that cover a wide range of fuel properties were injected using Engine Combustion Network (ECN) Spray G injector under ECN G2 (50 kPa absolute), G3 (100 kPa absolute), and G3HT (G3 with 393 K ambient temperature) conditions. Among the test fuels, ic8ib2 (ic8 80%, iso-butanol 20% v/v) and EEE gasoline were specified as target fuels for spray prediction by the machine-learning algorithm, thus they were not included in the training data. The macroscopic spray analysis based on projected liquid volume (PLV) and computed tomographic (CT) reconstruction showed that the spray prediction by the machine-learning algorithm showed excellent agreement with true values from the experimental data. The maximum differences in liquid penetration for ic8ib2 and EEE fuel were 3.6 mm (7.3% error) and 1.3 mm (2.32% error), respectively. The 3D spray predicted had a consistent trend to experimental data showing slight plume movement for ic8ib2 but complete spray collapsing for EEE gasoline fuel. The plume direction angle enabled by the CT data showed differences up to 2° compared to true values during the injection period. The quantitative validation results showed that the machine-learning algorithm is capable of predicting spray performance with nine input features (fuel prop…","author":[{"dropping-particle":"","family":"Hwang","given":"Joonsik","non-dropping-particle":"","parse-names":false,"suffix":""},{"dropping-particle":"","family":"Lee","given":"Philku","non-dropping-particle":"","parse-names":false,"suffix":""},{"dropping-particle":"","family":"Mun","given":"Sungkwang","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Gavaises","given":"Manolis","non-dropping-particle":"","parse-names":false,"suffix":""}],"container-title":"Fuel","id":"ITEM-1","issued":{"date-parts":[["2021"]]},"page":"120444","publisher":"Elsevier Ltd","title":"Machine-learning enabled prediction of 3D spray under engine combustion network spray G conditions","type":"article-journal","volume":"293"},"uris":["http://www.mendeley.com/documents/?uuid=ae3a35d7-ddae-4a82-9660-a35c28306129"]}],"mendeley":{"formattedCitation":"[28]","plainTextFormattedCitation":"[28]","previouslyFormattedCitation":"[28]"},"properties":{"noteIndex":0},"schema":"https://github.com/citation-style-language/schema/raw/master/csl-citation.json"}</w:instrText>
      </w:r>
      <w:r w:rsidR="007118F0" w:rsidRPr="00B50C56">
        <w:rPr>
          <w:b w:val="0"/>
          <w:bCs/>
          <w:sz w:val="18"/>
          <w:szCs w:val="20"/>
        </w:rPr>
        <w:fldChar w:fldCharType="separate"/>
      </w:r>
      <w:r w:rsidR="007118F0" w:rsidRPr="00B50C56">
        <w:rPr>
          <w:b w:val="0"/>
          <w:bCs/>
          <w:noProof/>
          <w:sz w:val="18"/>
          <w:szCs w:val="20"/>
        </w:rPr>
        <w:t>[28]</w:t>
      </w:r>
      <w:r w:rsidR="007118F0" w:rsidRPr="00B50C56">
        <w:rPr>
          <w:b w:val="0"/>
          <w:bCs/>
          <w:sz w:val="18"/>
          <w:szCs w:val="20"/>
        </w:rPr>
        <w:fldChar w:fldCharType="end"/>
      </w:r>
      <w:r w:rsidR="007118F0" w:rsidRPr="00B50C56">
        <w:rPr>
          <w:b w:val="0"/>
          <w:bCs/>
          <w:sz w:val="18"/>
          <w:szCs w:val="20"/>
        </w:rPr>
        <w:t>.</w:t>
      </w:r>
    </w:p>
    <w:p w14:paraId="6B5FE1A0" w14:textId="72A3BCE6" w:rsidR="0026385B" w:rsidRPr="00B50C56" w:rsidRDefault="0026385B" w:rsidP="0026385B">
      <w:pPr>
        <w:pStyle w:val="Head1"/>
        <w:jc w:val="both"/>
        <w:rPr>
          <w:sz w:val="22"/>
          <w:szCs w:val="24"/>
        </w:rPr>
      </w:pPr>
      <w:bookmarkStart w:id="0" w:name="_Hlk91161822"/>
      <w:r w:rsidRPr="00B50C56">
        <w:rPr>
          <w:sz w:val="22"/>
          <w:szCs w:val="24"/>
        </w:rPr>
        <w:t xml:space="preserve">Computational </w:t>
      </w:r>
      <w:r w:rsidR="00151C22" w:rsidRPr="00B50C56">
        <w:rPr>
          <w:sz w:val="22"/>
          <w:szCs w:val="24"/>
        </w:rPr>
        <w:t>Fluid Dynamics</w:t>
      </w:r>
      <w:r w:rsidR="00962E3E" w:rsidRPr="00B50C56">
        <w:rPr>
          <w:sz w:val="22"/>
          <w:szCs w:val="24"/>
        </w:rPr>
        <w:t xml:space="preserve"> Setup</w:t>
      </w:r>
    </w:p>
    <w:bookmarkEnd w:id="0"/>
    <w:p w14:paraId="521355AB" w14:textId="3FD6C265" w:rsidR="00941CBA" w:rsidRPr="00B50C56" w:rsidRDefault="000D7A51" w:rsidP="00786BAD">
      <w:pPr>
        <w:pStyle w:val="Head1"/>
        <w:jc w:val="both"/>
        <w:rPr>
          <w:b w:val="0"/>
          <w:bCs/>
          <w:sz w:val="18"/>
          <w:szCs w:val="20"/>
        </w:rPr>
      </w:pPr>
      <w:r w:rsidRPr="00B50C56">
        <w:rPr>
          <w:noProof/>
          <w:lang w:eastAsia="ko-KR"/>
        </w:rPr>
        <mc:AlternateContent>
          <mc:Choice Requires="wps">
            <w:drawing>
              <wp:anchor distT="0" distB="0" distL="114300" distR="114300" simplePos="0" relativeHeight="251662336" behindDoc="0" locked="0" layoutInCell="1" allowOverlap="1" wp14:anchorId="72C95551" wp14:editId="161ED334">
                <wp:simplePos x="0" y="0"/>
                <wp:positionH relativeFrom="column">
                  <wp:align>right</wp:align>
                </wp:positionH>
                <wp:positionV relativeFrom="paragraph">
                  <wp:posOffset>2090420</wp:posOffset>
                </wp:positionV>
                <wp:extent cx="3214048" cy="278130"/>
                <wp:effectExtent l="0" t="0" r="5715" b="7620"/>
                <wp:wrapTopAndBottom/>
                <wp:docPr id="38" name="Text Box 38"/>
                <wp:cNvGraphicFramePr/>
                <a:graphic xmlns:a="http://schemas.openxmlformats.org/drawingml/2006/main">
                  <a:graphicData uri="http://schemas.microsoft.com/office/word/2010/wordprocessingShape">
                    <wps:wsp>
                      <wps:cNvSpPr txBox="1"/>
                      <wps:spPr>
                        <a:xfrm>
                          <a:off x="0" y="0"/>
                          <a:ext cx="3214048" cy="278130"/>
                        </a:xfrm>
                        <a:prstGeom prst="rect">
                          <a:avLst/>
                        </a:prstGeom>
                        <a:noFill/>
                        <a:ln>
                          <a:noFill/>
                        </a:ln>
                      </wps:spPr>
                      <wps:txbx>
                        <w:txbxContent>
                          <w:p w14:paraId="30DAF977" w14:textId="77777777" w:rsidR="00941CBA" w:rsidRDefault="00941CBA" w:rsidP="00941CBA">
                            <w:pPr>
                              <w:pStyle w:val="Caption"/>
                              <w:jc w:val="both"/>
                              <w:rPr>
                                <w:i w:val="0"/>
                                <w:noProof/>
                                <w:color w:val="00B0F0"/>
                                <w:szCs w:val="24"/>
                              </w:rPr>
                            </w:pPr>
                            <w:r>
                              <w:rPr>
                                <w:i w:val="0"/>
                                <w:color w:val="00B0F0"/>
                              </w:rPr>
                              <w:t>Table 2. CFD Simulation setup.</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95551" id="Text Box 38" o:spid="_x0000_s1045" type="#_x0000_t202" style="position:absolute;left:0;text-align:left;margin-left:201.85pt;margin-top:164.6pt;width:253.05pt;height:21.9pt;z-index:25166233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" filled="f" stroked="f">
                <v:textbox inset="0,0,0,0">
                  <w:txbxContent>
                    <w:p w14:paraId="30DAF977" w14:textId="77777777" w:rsidR="00941CBA" w:rsidRDefault="00941CBA" w:rsidP="00941CBA">
                      <w:pPr>
                        <w:pStyle w:val="Caption"/>
                        <w:jc w:val="both"/>
                        <w:rPr>
                          <w:i w:val="0"/>
                          <w:noProof/>
                          <w:color w:val="00B0F0"/>
                          <w:szCs w:val="24"/>
                        </w:rPr>
                      </w:pPr>
                      <w:r>
                        <w:rPr>
                          <w:i w:val="0"/>
                          <w:color w:val="00B0F0"/>
                        </w:rPr>
                        <w:t>Table 2. CFD Simulation setup.</w:t>
                      </w:r>
                    </w:p>
                  </w:txbxContent>
                </v:textbox>
                <w10:wrap type="topAndBottom"/>
              </v:shape>
            </w:pict>
          </mc:Fallback>
        </mc:AlternateContent>
      </w:r>
      <w:r w:rsidR="0026385B" w:rsidRPr="00B50C56">
        <w:rPr>
          <w:b w:val="0"/>
          <w:bCs/>
          <w:sz w:val="18"/>
          <w:szCs w:val="20"/>
        </w:rPr>
        <w:t>Lagrangian parcel spray simulations using CONVERGE (v</w:t>
      </w:r>
      <w:r w:rsidR="006D118B" w:rsidRPr="00B50C56">
        <w:rPr>
          <w:b w:val="0"/>
          <w:bCs/>
          <w:sz w:val="18"/>
          <w:szCs w:val="20"/>
        </w:rPr>
        <w:t>3</w:t>
      </w:r>
      <w:r w:rsidR="0026385B" w:rsidRPr="00B50C56">
        <w:rPr>
          <w:b w:val="0"/>
          <w:bCs/>
          <w:sz w:val="18"/>
          <w:szCs w:val="20"/>
        </w:rPr>
        <w:t>.</w:t>
      </w:r>
      <w:r w:rsidR="006D118B" w:rsidRPr="00B50C56">
        <w:rPr>
          <w:b w:val="0"/>
          <w:bCs/>
          <w:sz w:val="18"/>
          <w:szCs w:val="20"/>
        </w:rPr>
        <w:t>0</w:t>
      </w:r>
      <w:r w:rsidR="0026385B" w:rsidRPr="00B50C56">
        <w:rPr>
          <w:b w:val="0"/>
          <w:bCs/>
          <w:sz w:val="18"/>
          <w:szCs w:val="20"/>
        </w:rPr>
        <w:t xml:space="preserve">) were performed </w:t>
      </w:r>
      <w:r w:rsidR="006D118B" w:rsidRPr="00B50C56">
        <w:rPr>
          <w:b w:val="0"/>
          <w:bCs/>
          <w:sz w:val="18"/>
          <w:szCs w:val="20"/>
        </w:rPr>
        <w:t>under G1</w:t>
      </w:r>
      <w:r w:rsidRPr="00B50C56">
        <w:rPr>
          <w:b w:val="0"/>
          <w:bCs/>
          <w:sz w:val="18"/>
          <w:szCs w:val="20"/>
        </w:rPr>
        <w:t xml:space="preserve"> (</w:t>
      </w:r>
      <w:proofErr w:type="spellStart"/>
      <w:r w:rsidRPr="00B50C56">
        <w:rPr>
          <w:b w:val="0"/>
          <w:bCs/>
          <w:sz w:val="18"/>
          <w:szCs w:val="20"/>
        </w:rPr>
        <w:t>T</w:t>
      </w:r>
      <w:r w:rsidRPr="00B50C56">
        <w:rPr>
          <w:b w:val="0"/>
          <w:bCs/>
          <w:sz w:val="18"/>
          <w:szCs w:val="20"/>
          <w:vertAlign w:val="subscript"/>
        </w:rPr>
        <w:t>amb</w:t>
      </w:r>
      <w:proofErr w:type="spellEnd"/>
      <w:r w:rsidRPr="00B50C56">
        <w:rPr>
          <w:b w:val="0"/>
          <w:bCs/>
          <w:sz w:val="18"/>
          <w:szCs w:val="20"/>
        </w:rPr>
        <w:t>: 573K. P</w:t>
      </w:r>
      <w:r w:rsidRPr="00B50C56">
        <w:rPr>
          <w:b w:val="0"/>
          <w:bCs/>
          <w:sz w:val="18"/>
          <w:szCs w:val="20"/>
          <w:vertAlign w:val="subscript"/>
        </w:rPr>
        <w:t>amb</w:t>
      </w:r>
      <w:r w:rsidRPr="00B50C56">
        <w:rPr>
          <w:b w:val="0"/>
          <w:bCs/>
          <w:sz w:val="18"/>
          <w:szCs w:val="20"/>
        </w:rPr>
        <w:t xml:space="preserve">: 6 bar, </w:t>
      </w:r>
      <w:proofErr w:type="spellStart"/>
      <w:r w:rsidRPr="00B50C56">
        <w:rPr>
          <w:b w:val="0"/>
          <w:bCs/>
          <w:sz w:val="18"/>
          <w:szCs w:val="20"/>
        </w:rPr>
        <w:t>ρ</w:t>
      </w:r>
      <w:r w:rsidRPr="00B50C56">
        <w:rPr>
          <w:b w:val="0"/>
          <w:bCs/>
          <w:sz w:val="18"/>
          <w:szCs w:val="20"/>
          <w:vertAlign w:val="subscript"/>
        </w:rPr>
        <w:t>amb</w:t>
      </w:r>
      <w:proofErr w:type="spellEnd"/>
      <w:r w:rsidRPr="00B50C56">
        <w:rPr>
          <w:b w:val="0"/>
          <w:bCs/>
          <w:sz w:val="18"/>
          <w:szCs w:val="20"/>
        </w:rPr>
        <w:t>: 3.5kg/m</w:t>
      </w:r>
      <w:r w:rsidRPr="00B50C56">
        <w:rPr>
          <w:b w:val="0"/>
          <w:bCs/>
          <w:sz w:val="18"/>
          <w:szCs w:val="20"/>
          <w:vertAlign w:val="superscript"/>
        </w:rPr>
        <w:t>3</w:t>
      </w:r>
      <w:r w:rsidRPr="00B50C56">
        <w:rPr>
          <w:b w:val="0"/>
          <w:bCs/>
          <w:sz w:val="18"/>
          <w:szCs w:val="20"/>
        </w:rPr>
        <w:t>)</w:t>
      </w:r>
      <w:r w:rsidR="006D118B" w:rsidRPr="00B50C56">
        <w:rPr>
          <w:b w:val="0"/>
          <w:bCs/>
          <w:sz w:val="18"/>
          <w:szCs w:val="20"/>
        </w:rPr>
        <w:t>, G2</w:t>
      </w:r>
      <w:r w:rsidRPr="00B50C56">
        <w:rPr>
          <w:b w:val="0"/>
          <w:bCs/>
          <w:sz w:val="18"/>
          <w:szCs w:val="20"/>
        </w:rPr>
        <w:t xml:space="preserve"> (</w:t>
      </w:r>
      <w:proofErr w:type="spellStart"/>
      <w:r w:rsidRPr="00B50C56">
        <w:rPr>
          <w:b w:val="0"/>
          <w:bCs/>
          <w:sz w:val="18"/>
          <w:szCs w:val="20"/>
        </w:rPr>
        <w:t>T</w:t>
      </w:r>
      <w:r w:rsidRPr="00B50C56">
        <w:rPr>
          <w:b w:val="0"/>
          <w:bCs/>
          <w:sz w:val="18"/>
          <w:szCs w:val="20"/>
          <w:vertAlign w:val="subscript"/>
        </w:rPr>
        <w:t>amb</w:t>
      </w:r>
      <w:proofErr w:type="spellEnd"/>
      <w:r w:rsidRPr="00B50C56">
        <w:rPr>
          <w:b w:val="0"/>
          <w:bCs/>
          <w:sz w:val="18"/>
          <w:szCs w:val="20"/>
        </w:rPr>
        <w:t>: 333K. P</w:t>
      </w:r>
      <w:r w:rsidRPr="00B50C56">
        <w:rPr>
          <w:b w:val="0"/>
          <w:bCs/>
          <w:sz w:val="18"/>
          <w:szCs w:val="20"/>
          <w:vertAlign w:val="subscript"/>
        </w:rPr>
        <w:t>amb</w:t>
      </w:r>
      <w:r w:rsidRPr="00B50C56">
        <w:rPr>
          <w:b w:val="0"/>
          <w:bCs/>
          <w:sz w:val="18"/>
          <w:szCs w:val="20"/>
        </w:rPr>
        <w:t xml:space="preserve">: 0.5 bar, </w:t>
      </w:r>
      <w:proofErr w:type="spellStart"/>
      <w:r w:rsidRPr="00B50C56">
        <w:rPr>
          <w:b w:val="0"/>
          <w:bCs/>
          <w:sz w:val="18"/>
          <w:szCs w:val="20"/>
        </w:rPr>
        <w:t>ρ</w:t>
      </w:r>
      <w:r w:rsidRPr="00B50C56">
        <w:rPr>
          <w:b w:val="0"/>
          <w:bCs/>
          <w:sz w:val="18"/>
          <w:szCs w:val="20"/>
          <w:vertAlign w:val="subscript"/>
        </w:rPr>
        <w:t>amb</w:t>
      </w:r>
      <w:proofErr w:type="spellEnd"/>
      <w:r w:rsidRPr="00B50C56">
        <w:rPr>
          <w:b w:val="0"/>
          <w:bCs/>
          <w:sz w:val="18"/>
          <w:szCs w:val="20"/>
        </w:rPr>
        <w:t>: 0.5kg/m</w:t>
      </w:r>
      <w:r w:rsidRPr="00B50C56">
        <w:rPr>
          <w:b w:val="0"/>
          <w:bCs/>
          <w:sz w:val="18"/>
          <w:szCs w:val="20"/>
          <w:vertAlign w:val="superscript"/>
        </w:rPr>
        <w:t>3</w:t>
      </w:r>
      <w:r w:rsidRPr="00B50C56">
        <w:rPr>
          <w:b w:val="0"/>
          <w:bCs/>
          <w:sz w:val="18"/>
          <w:szCs w:val="20"/>
        </w:rPr>
        <w:t>)</w:t>
      </w:r>
      <w:r w:rsidR="006D118B" w:rsidRPr="00B50C56">
        <w:rPr>
          <w:b w:val="0"/>
          <w:bCs/>
          <w:sz w:val="18"/>
          <w:szCs w:val="20"/>
        </w:rPr>
        <w:t xml:space="preserve">, and G3 </w:t>
      </w:r>
      <w:r w:rsidRPr="00B50C56">
        <w:rPr>
          <w:b w:val="0"/>
          <w:bCs/>
          <w:sz w:val="18"/>
          <w:szCs w:val="20"/>
        </w:rPr>
        <w:t>(</w:t>
      </w:r>
      <w:proofErr w:type="spellStart"/>
      <w:r w:rsidRPr="00B50C56">
        <w:rPr>
          <w:b w:val="0"/>
          <w:bCs/>
          <w:sz w:val="18"/>
          <w:szCs w:val="20"/>
        </w:rPr>
        <w:t>T</w:t>
      </w:r>
      <w:r w:rsidRPr="00B50C56">
        <w:rPr>
          <w:b w:val="0"/>
          <w:bCs/>
          <w:sz w:val="18"/>
          <w:szCs w:val="20"/>
          <w:vertAlign w:val="subscript"/>
        </w:rPr>
        <w:t>amb</w:t>
      </w:r>
      <w:proofErr w:type="spellEnd"/>
      <w:r w:rsidRPr="00B50C56">
        <w:rPr>
          <w:b w:val="0"/>
          <w:bCs/>
          <w:sz w:val="18"/>
          <w:szCs w:val="20"/>
        </w:rPr>
        <w:t>: 333K. P</w:t>
      </w:r>
      <w:r w:rsidRPr="00B50C56">
        <w:rPr>
          <w:b w:val="0"/>
          <w:bCs/>
          <w:sz w:val="18"/>
          <w:szCs w:val="20"/>
          <w:vertAlign w:val="subscript"/>
        </w:rPr>
        <w:t>amb</w:t>
      </w:r>
      <w:r w:rsidRPr="00B50C56">
        <w:rPr>
          <w:b w:val="0"/>
          <w:bCs/>
          <w:sz w:val="18"/>
          <w:szCs w:val="20"/>
        </w:rPr>
        <w:t xml:space="preserve">: 1 bar, </w:t>
      </w:r>
      <w:proofErr w:type="spellStart"/>
      <w:r w:rsidRPr="00B50C56">
        <w:rPr>
          <w:b w:val="0"/>
          <w:bCs/>
          <w:sz w:val="18"/>
          <w:szCs w:val="20"/>
        </w:rPr>
        <w:t>ρ</w:t>
      </w:r>
      <w:r w:rsidRPr="00B50C56">
        <w:rPr>
          <w:b w:val="0"/>
          <w:bCs/>
          <w:sz w:val="18"/>
          <w:szCs w:val="20"/>
          <w:vertAlign w:val="subscript"/>
        </w:rPr>
        <w:t>amb</w:t>
      </w:r>
      <w:proofErr w:type="spellEnd"/>
      <w:r w:rsidRPr="00B50C56">
        <w:rPr>
          <w:b w:val="0"/>
          <w:bCs/>
          <w:sz w:val="18"/>
          <w:szCs w:val="20"/>
        </w:rPr>
        <w:t>: 1.01kg/m</w:t>
      </w:r>
      <w:r w:rsidRPr="00B50C56">
        <w:rPr>
          <w:b w:val="0"/>
          <w:bCs/>
          <w:sz w:val="18"/>
          <w:szCs w:val="20"/>
          <w:vertAlign w:val="superscript"/>
        </w:rPr>
        <w:t>3</w:t>
      </w:r>
      <w:r w:rsidRPr="00B50C56">
        <w:rPr>
          <w:b w:val="0"/>
          <w:bCs/>
          <w:sz w:val="18"/>
          <w:szCs w:val="20"/>
        </w:rPr>
        <w:t xml:space="preserve">), </w:t>
      </w:r>
      <w:r w:rsidR="006D118B" w:rsidRPr="00B50C56">
        <w:rPr>
          <w:b w:val="0"/>
          <w:bCs/>
          <w:sz w:val="18"/>
          <w:szCs w:val="20"/>
        </w:rPr>
        <w:t>conditions</w:t>
      </w:r>
      <w:r w:rsidR="0026385B" w:rsidRPr="00B50C56">
        <w:rPr>
          <w:b w:val="0"/>
          <w:bCs/>
          <w:sz w:val="18"/>
          <w:szCs w:val="20"/>
        </w:rPr>
        <w:t xml:space="preserve">. The injector specifications for the 8-hole nozzle are given in Fig. </w:t>
      </w:r>
      <w:r w:rsidR="006D118B" w:rsidRPr="00B50C56">
        <w:rPr>
          <w:b w:val="0"/>
          <w:bCs/>
          <w:sz w:val="18"/>
          <w:szCs w:val="20"/>
        </w:rPr>
        <w:t>2</w:t>
      </w:r>
      <w:r w:rsidR="0026385B" w:rsidRPr="00B50C56">
        <w:rPr>
          <w:b w:val="0"/>
          <w:bCs/>
          <w:sz w:val="18"/>
          <w:szCs w:val="20"/>
        </w:rPr>
        <w:t xml:space="preserve">. </w:t>
      </w:r>
      <w:r w:rsidR="006D118B" w:rsidRPr="00B50C56">
        <w:rPr>
          <w:b w:val="0"/>
          <w:bCs/>
          <w:sz w:val="18"/>
          <w:szCs w:val="20"/>
        </w:rPr>
        <w:t xml:space="preserve">The detailed setting for simulation </w:t>
      </w:r>
      <w:r w:rsidR="00B60A64" w:rsidRPr="00B50C56">
        <w:rPr>
          <w:b w:val="0"/>
          <w:bCs/>
          <w:sz w:val="18"/>
          <w:szCs w:val="20"/>
        </w:rPr>
        <w:t xml:space="preserve">and computational domain </w:t>
      </w:r>
      <w:r w:rsidR="00F800C4" w:rsidRPr="00B50C56">
        <w:rPr>
          <w:b w:val="0"/>
          <w:bCs/>
          <w:sz w:val="18"/>
          <w:szCs w:val="20"/>
        </w:rPr>
        <w:t>is</w:t>
      </w:r>
      <w:r w:rsidR="006D118B" w:rsidRPr="00B50C56">
        <w:rPr>
          <w:b w:val="0"/>
          <w:bCs/>
          <w:sz w:val="18"/>
          <w:szCs w:val="20"/>
        </w:rPr>
        <w:t xml:space="preserve"> presented in Table 2</w:t>
      </w:r>
      <w:r w:rsidR="00B60A64" w:rsidRPr="00B50C56">
        <w:rPr>
          <w:b w:val="0"/>
          <w:bCs/>
          <w:sz w:val="18"/>
          <w:szCs w:val="20"/>
        </w:rPr>
        <w:t xml:space="preserve"> and Fig. 6</w:t>
      </w:r>
      <w:r w:rsidR="006D118B" w:rsidRPr="00B50C56">
        <w:rPr>
          <w:b w:val="0"/>
          <w:bCs/>
          <w:sz w:val="18"/>
          <w:szCs w:val="20"/>
        </w:rPr>
        <w:t xml:space="preserve">, respectively. </w:t>
      </w:r>
      <w:r w:rsidR="0019544B" w:rsidRPr="00B50C56">
        <w:rPr>
          <w:b w:val="0"/>
          <w:bCs/>
          <w:sz w:val="18"/>
          <w:szCs w:val="20"/>
        </w:rPr>
        <w:t xml:space="preserve">The injector has a nozzle drill angle of 37°, however, 34° plume direction angle was used as a default value based on the near-nozzle x-ray measurement </w:t>
      </w:r>
      <w:r w:rsidR="0019544B" w:rsidRPr="00B50C56">
        <w:rPr>
          <w:b w:val="0"/>
          <w:bCs/>
          <w:sz w:val="18"/>
          <w:szCs w:val="20"/>
        </w:rPr>
        <w:fldChar w:fldCharType="begin" w:fldLock="1"/>
      </w:r>
      <w:r w:rsidR="00786BAD" w:rsidRPr="00B50C56">
        <w:rPr>
          <w:b w:val="0"/>
          <w:bCs/>
          <w:sz w:val="18"/>
          <w:szCs w:val="20"/>
        </w:rPr>
        <w:instrText>ADDIN CSL_CITATION {"citationItems":[{"id":"ITEM-1","itemData":{"DOI":"10.1016/j.expthermflusci.2017.07.015","ISSN":"08941777","abstract":"Gasoline direct injection (GDI) sprays are complex multiphase flows. When compared to multi-hole diesel sprays, the plumes are closely spaced, and the sprays are more likely to interact. The effects of multi-jet interaction on entrainment and spray targeting can be influenced by small variations in the mass fluxes from the holes, which in turn depend on transients in the needle movement and small-scale details of the internal geometry. In this paper, we present a comprehensive overview of a multi-institutional effort to experimentally characterize the internal geometry and near-nozzle flow of the Engine Combustion Network (ECN) Spray G gasoline injector. In order to develop a complete picture of the near-nozzle flow, a standardized setup was shared between facilities. A wide range of techniques were employed, including both X-ray and visible-light diagnostics. The novel aspects of this work include both new experimental measurements, and a comparison of the results across different techniques and facilities. The breadth and depth of the data reveal phenomena which were not apparent from analysis of the individual data sets. We show that plume-to-plume variations in the mass fluxes from the holes can cause large-scale asymmetries in the entrainment field and spray structure. Both internal flow transients and small-scale geometric features can have an effect on the external flow. The sharp turning angle of the flow into the holes also causes an inward vectoring of the plumes relative to the hole drill angle, which increases with time due to entrainment of gas into a low-pressure region between the plumes. These factors increase the likelihood of spray collapse with longer injection durations.","author":[{"dropping-particle":"","family":"Duke","given":"Daniel J.","non-dropping-particle":"","parse-names":false,"suffix":""},{"dropping-particle":"","family":"Kastengren","given":"Alan L.","non-dropping-particle":"","parse-names":false,"suffix":""},{"dropping-particle":"","family":"Matusik","given":"Katarzyna E.","non-dropping-particle":"","parse-names":false,"suffix":""},{"dropping-particle":"","family":"Swantek","given":"Andrew B.","non-dropping-particle":"","parse-names":false,"suffix":""},{"dropping-particle":"","family":"Powell","given":"Christopher F.","non-dropping-particle":"","parse-names":false,"suffix":""},{"dropping-particle":"","family":"Payri","given":"Raul","non-dropping-particle":"","parse-names":false,"suffix":""},{"dropping-particle":"","family":"Vaquerizo","given":"Daniel","non-dropping-particle":"","parse-names":false,"suffix":""},{"dropping-particle":"","family":"Itani","given":"Lama","non-dropping-particle":"","parse-names":false,"suffix":""},{"dropping-particle":"","family":"Bruneaux","given":"Gilles","non-dropping-particle":"","parse-names":false,"suffix":""},{"dropping-particle":"","family":"Grover","given":"Ronald O.","non-dropping-particle":"","parse-names":false,"suffix":""},{"dropping-particle":"","family":"Parrish","given":"Scott","non-dropping-particle":"","parse-names":false,"suffix":""},{"dropping-particle":"","family":"Markle","given":"Lee","non-dropping-particle":"","parse-names":false,"suffix":""},{"dropping-particle":"","family":"Schmidt","given":"David","non-dropping-particle":"","parse-names":false,"suffix":""},{"dropping-particle":"","family":"Manin","given":"Julien","non-dropping-particle":"","parse-names":false,"suffix":""},{"dropping-particle":"","family":"Skeen","given":"Scott A.","non-dropping-particle":"","parse-names":false,"suffix":""},{"dropping-particle":"","family":"Pickett","given":"Lyle M.","non-dropping-particle":"","parse-names":false,"suffix":""}],"container-title":"Experimental Thermal and Fluid Science","id":"ITEM-1","issue":"December 2016","issued":{"date-parts":[["2017"]]},"page":"608-621","publisher":"Elsevier","title":"Internal and near nozzle measurements of Engine Combustion Network “Spray G” gasoline direct injectors","type":"article-journal","volume":"88"},"uris":["http://www.mendeley.com/documents/?uuid=0d7d2a11-fec3-4d51-ac82-3241db2dd783"]}],"mendeley":{"formattedCitation":"[14]","plainTextFormattedCitation":"[14]","previouslyFormattedCitation":"[14]"},"properties":{"noteIndex":0},"schema":"https://github.com/citation-style-language/schema/raw/master/csl-citation.json"}</w:instrText>
      </w:r>
      <w:r w:rsidR="0019544B" w:rsidRPr="00B50C56">
        <w:rPr>
          <w:b w:val="0"/>
          <w:bCs/>
          <w:sz w:val="18"/>
          <w:szCs w:val="20"/>
        </w:rPr>
        <w:fldChar w:fldCharType="separate"/>
      </w:r>
      <w:r w:rsidR="0019544B" w:rsidRPr="00B50C56">
        <w:rPr>
          <w:b w:val="0"/>
          <w:bCs/>
          <w:noProof/>
          <w:sz w:val="18"/>
          <w:szCs w:val="20"/>
        </w:rPr>
        <w:t>[14]</w:t>
      </w:r>
      <w:r w:rsidR="0019544B" w:rsidRPr="00B50C56">
        <w:rPr>
          <w:b w:val="0"/>
          <w:bCs/>
          <w:sz w:val="18"/>
          <w:szCs w:val="20"/>
        </w:rPr>
        <w:fldChar w:fldCharType="end"/>
      </w:r>
      <w:r w:rsidR="0019544B" w:rsidRPr="00B50C56">
        <w:rPr>
          <w:b w:val="0"/>
          <w:bCs/>
          <w:sz w:val="18"/>
          <w:szCs w:val="20"/>
        </w:rPr>
        <w:t xml:space="preserve">. </w:t>
      </w:r>
      <w:r w:rsidR="003F3016" w:rsidRPr="00B50C56">
        <w:rPr>
          <w:b w:val="0"/>
          <w:bCs/>
          <w:sz w:val="18"/>
          <w:szCs w:val="20"/>
        </w:rPr>
        <w:t xml:space="preserve">With 34° of plume direction angle, </w:t>
      </w:r>
      <w:r w:rsidR="00032C55" w:rsidRPr="00B50C56">
        <w:rPr>
          <w:b w:val="0"/>
          <w:bCs/>
          <w:sz w:val="18"/>
          <w:szCs w:val="20"/>
        </w:rPr>
        <w:t>spray cone angle was tuned to match experimental data accordingly. For e00 G2 condition, plume cone angle of 40° was set based on the previous study, and then plume direction angle was modified to match experimental data</w:t>
      </w:r>
      <w:r w:rsidR="005403FB" w:rsidRPr="00B50C56">
        <w:rPr>
          <w:b w:val="0"/>
          <w:bCs/>
          <w:sz w:val="18"/>
          <w:szCs w:val="20"/>
        </w:rPr>
        <w:t xml:space="preserve"> </w:t>
      </w:r>
      <w:r w:rsidR="005403FB" w:rsidRPr="00B50C56">
        <w:rPr>
          <w:b w:val="0"/>
          <w:bCs/>
          <w:sz w:val="18"/>
          <w:szCs w:val="20"/>
        </w:rPr>
        <w:fldChar w:fldCharType="begin" w:fldLock="1"/>
      </w:r>
      <w:r w:rsidR="005403FB" w:rsidRPr="00B50C56">
        <w:rPr>
          <w:b w:val="0"/>
          <w:bCs/>
          <w:sz w:val="18"/>
          <w:szCs w:val="20"/>
        </w:rPr>
        <w:instrText>ADDIN CSL_CITATION {"citationItems":[{"id":"ITEM-1","itemData":{"DOI":"10.1016/j.fuel.2020.118359","ISSN":"00162361","abstract":"Understanding of plume direction and mixture quality in a combustion chamber is crucial to improve engine performance. While a variety of diagnostics using laser and x-ray facilities have been applied to identify plume direction, most applications require sophisticated experimental setup as well as troubleshooting for light attenuation or scattering issues. In this study, we acquire temporally and spatially resolved liquid volume fraction by three-dimensional tomographic reconstruction of ensemble-averaged extinction images to produce unique information on plume movement and growth in the midst of a multi-plume spray. Measurements were carried out in a constant-flow spray vessel coupled with high-speed Mie-scattering, diffused back-illumination extinction, and schlieren imaging. Four different fuels, a single component iso-octane, a multi-component surrogate with di-isobutylene, a multi-component fuel with olefinic molecular structure, and a 70% standardized gasoline 30% ethanol (e30) blend were injected using Engine Combustion Network (ECN) Spray G injector under ECN G2 (50 kPa absolute), G3 (100 kPa absolute), and G3HT (G3 with 393 K ambient temperature) conditions. Planar slices, available from the tomographically reconstructed extinction data, confirmed greater plume-to-plume interaction for the flash-boiling G2 iso-octane condition with an approximately 6° smaller plume direction angle relative to the injector axis, compared to the nozzle drill angle. The olefinic and e30 fuels, which have broader distillation curves, exhibited stronger plume growth and eventual complete spray plume collapse and longer time for evaporation. Using the 3D dataset, we show that factors that increase plume growth also create more interaction between plumes to ultimately reduce the plume direction angle.","author":[{"dropping-particle":"","family":"Hwang","given":"Joonsik","non-dropping-particle":"","parse-names":false,"suffix":""},{"dropping-particle":"","family":"Weiss","given":"Lukas","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M.","non-dropping-particle":"","parse-names":false,"suffix":""},{"dropping-particle":"","family":"Skeen","given":"Scott A.","non-dropping-particle":"","parse-names":false,"suffix":""}],"container-title":"Fuel","id":"ITEM-1","issue":"July","issued":{"date-parts":[["2020"]]},"page":"118359","publisher":"Elsevier","title":"Spatio-temporal identification of plume dynamics by 3D computed tomography using engine combustion network spray G injector and various fuels","type":"article-journal","volume":"280"},"uris":["http://www.mendeley.com/documents/?uuid=1f02c2ac-717e-46e3-91d0-1150c986fe76"]}],"mendeley":{"formattedCitation":"[31]","plainTextFormattedCitation":"[31]"},"properties":{"noteIndex":0},"schema":"https://github.com/citation-style-language/schema/raw/master/csl-citation.json"}</w:instrText>
      </w:r>
      <w:r w:rsidR="005403FB" w:rsidRPr="00B50C56">
        <w:rPr>
          <w:b w:val="0"/>
          <w:bCs/>
          <w:sz w:val="18"/>
          <w:szCs w:val="20"/>
        </w:rPr>
        <w:fldChar w:fldCharType="separate"/>
      </w:r>
      <w:r w:rsidR="005403FB" w:rsidRPr="00B50C56">
        <w:rPr>
          <w:b w:val="0"/>
          <w:bCs/>
          <w:noProof/>
          <w:sz w:val="18"/>
          <w:szCs w:val="20"/>
        </w:rPr>
        <w:t>[31]</w:t>
      </w:r>
      <w:r w:rsidR="005403FB" w:rsidRPr="00B50C56">
        <w:rPr>
          <w:b w:val="0"/>
          <w:bCs/>
          <w:sz w:val="18"/>
          <w:szCs w:val="20"/>
        </w:rPr>
        <w:fldChar w:fldCharType="end"/>
      </w:r>
      <w:r w:rsidR="00032C55" w:rsidRPr="00B50C56">
        <w:rPr>
          <w:b w:val="0"/>
          <w:bCs/>
          <w:sz w:val="18"/>
          <w:szCs w:val="20"/>
        </w:rPr>
        <w:t xml:space="preserve">. It is noted that predictive models for plume direction angle and plume cone angle are required to set primary inputs. </w:t>
      </w:r>
    </w:p>
    <w:tbl>
      <w:tblPr>
        <w:tblpPr w:leftFromText="180" w:rightFromText="180" w:vertAnchor="text" w:horzAnchor="margin" w:tblpY="315"/>
        <w:tblW w:w="5040" w:type="dxa"/>
        <w:tblCellMar>
          <w:left w:w="0" w:type="dxa"/>
          <w:right w:w="0" w:type="dxa"/>
        </w:tblCellMar>
        <w:tblLook w:val="0420" w:firstRow="1" w:lastRow="0" w:firstColumn="0" w:lastColumn="0" w:noHBand="0" w:noVBand="1"/>
      </w:tblPr>
      <w:tblGrid>
        <w:gridCol w:w="2340"/>
        <w:gridCol w:w="2700"/>
      </w:tblGrid>
      <w:tr w:rsidR="00B50C56" w:rsidRPr="00B50C56" w14:paraId="5C2CFAE5" w14:textId="77777777" w:rsidTr="00941CBA">
        <w:trPr>
          <w:trHeight w:val="144"/>
        </w:trPr>
        <w:tc>
          <w:tcPr>
            <w:tcW w:w="2340" w:type="dxa"/>
            <w:tcBorders>
              <w:top w:val="single" w:sz="8" w:space="0" w:color="424242"/>
              <w:left w:val="nil"/>
              <w:bottom w:val="single" w:sz="8" w:space="0" w:color="424242"/>
              <w:right w:val="nil"/>
            </w:tcBorders>
            <w:tcMar>
              <w:top w:w="72" w:type="dxa"/>
              <w:left w:w="144" w:type="dxa"/>
              <w:bottom w:w="72" w:type="dxa"/>
              <w:right w:w="144" w:type="dxa"/>
            </w:tcMar>
            <w:hideMark/>
          </w:tcPr>
          <w:p w14:paraId="068E6712" w14:textId="77777777" w:rsidR="00941CBA" w:rsidRPr="00B50C56" w:rsidRDefault="00941CBA" w:rsidP="00941CBA">
            <w:pPr>
              <w:pStyle w:val="Head1"/>
              <w:spacing w:after="0"/>
              <w:jc w:val="both"/>
              <w:rPr>
                <w:b w:val="0"/>
                <w:sz w:val="18"/>
                <w:szCs w:val="14"/>
              </w:rPr>
            </w:pPr>
            <w:bookmarkStart w:id="1" w:name="_Hlk85631651"/>
            <w:r w:rsidRPr="00B50C56">
              <w:rPr>
                <w:b w:val="0"/>
                <w:sz w:val="18"/>
                <w:szCs w:val="14"/>
              </w:rPr>
              <w:t>Item</w:t>
            </w:r>
          </w:p>
        </w:tc>
        <w:tc>
          <w:tcPr>
            <w:tcW w:w="2700" w:type="dxa"/>
            <w:tcBorders>
              <w:top w:val="single" w:sz="8" w:space="0" w:color="424242"/>
              <w:left w:val="nil"/>
              <w:bottom w:val="single" w:sz="8" w:space="0" w:color="424242"/>
              <w:right w:val="nil"/>
            </w:tcBorders>
            <w:tcMar>
              <w:top w:w="72" w:type="dxa"/>
              <w:left w:w="144" w:type="dxa"/>
              <w:bottom w:w="72" w:type="dxa"/>
              <w:right w:w="144" w:type="dxa"/>
            </w:tcMar>
            <w:hideMark/>
          </w:tcPr>
          <w:p w14:paraId="2014E1F3" w14:textId="77777777" w:rsidR="00941CBA" w:rsidRPr="00B50C56" w:rsidRDefault="00941CBA" w:rsidP="00941CBA">
            <w:pPr>
              <w:pStyle w:val="Head1"/>
              <w:spacing w:after="0"/>
              <w:jc w:val="both"/>
              <w:rPr>
                <w:b w:val="0"/>
                <w:sz w:val="18"/>
                <w:szCs w:val="14"/>
              </w:rPr>
            </w:pPr>
            <w:r w:rsidRPr="00B50C56">
              <w:rPr>
                <w:b w:val="0"/>
                <w:sz w:val="18"/>
                <w:szCs w:val="14"/>
              </w:rPr>
              <w:t>Level</w:t>
            </w:r>
          </w:p>
        </w:tc>
      </w:tr>
      <w:tr w:rsidR="00B50C56" w:rsidRPr="00B50C56" w14:paraId="0DE9B05C" w14:textId="77777777" w:rsidTr="00941CBA">
        <w:trPr>
          <w:trHeight w:val="144"/>
        </w:trPr>
        <w:tc>
          <w:tcPr>
            <w:tcW w:w="2340" w:type="dxa"/>
            <w:tcBorders>
              <w:top w:val="single" w:sz="8" w:space="0" w:color="424242"/>
              <w:left w:val="nil"/>
              <w:bottom w:val="nil"/>
              <w:right w:val="nil"/>
            </w:tcBorders>
            <w:tcMar>
              <w:top w:w="72" w:type="dxa"/>
              <w:left w:w="144" w:type="dxa"/>
              <w:bottom w:w="72" w:type="dxa"/>
              <w:right w:w="144" w:type="dxa"/>
            </w:tcMar>
            <w:hideMark/>
          </w:tcPr>
          <w:p w14:paraId="44A2184E" w14:textId="77777777" w:rsidR="00941CBA" w:rsidRPr="00B50C56" w:rsidRDefault="00941CBA" w:rsidP="00941CBA">
            <w:pPr>
              <w:pStyle w:val="Head1"/>
              <w:spacing w:after="0"/>
              <w:jc w:val="both"/>
              <w:rPr>
                <w:b w:val="0"/>
                <w:sz w:val="18"/>
                <w:szCs w:val="14"/>
              </w:rPr>
            </w:pPr>
            <w:r w:rsidRPr="00B50C56">
              <w:rPr>
                <w:b w:val="0"/>
                <w:sz w:val="18"/>
                <w:szCs w:val="14"/>
              </w:rPr>
              <w:t>Fuel</w:t>
            </w:r>
          </w:p>
        </w:tc>
        <w:tc>
          <w:tcPr>
            <w:tcW w:w="2700" w:type="dxa"/>
            <w:tcBorders>
              <w:top w:val="single" w:sz="8" w:space="0" w:color="424242"/>
              <w:left w:val="nil"/>
              <w:bottom w:val="nil"/>
              <w:right w:val="nil"/>
            </w:tcBorders>
            <w:tcMar>
              <w:top w:w="72" w:type="dxa"/>
              <w:left w:w="144" w:type="dxa"/>
              <w:bottom w:w="72" w:type="dxa"/>
              <w:right w:w="144" w:type="dxa"/>
            </w:tcMar>
            <w:hideMark/>
          </w:tcPr>
          <w:p w14:paraId="198B3E82" w14:textId="77777777" w:rsidR="00941CBA" w:rsidRPr="00B50C56" w:rsidRDefault="00941CBA" w:rsidP="00941CBA">
            <w:pPr>
              <w:pStyle w:val="Head1"/>
              <w:spacing w:after="0"/>
              <w:jc w:val="both"/>
              <w:rPr>
                <w:b w:val="0"/>
                <w:sz w:val="18"/>
                <w:szCs w:val="14"/>
              </w:rPr>
            </w:pPr>
            <w:r w:rsidRPr="00B50C56">
              <w:rPr>
                <w:b w:val="0"/>
                <w:sz w:val="18"/>
                <w:szCs w:val="14"/>
              </w:rPr>
              <w:t>ic8 and e00</w:t>
            </w:r>
          </w:p>
        </w:tc>
      </w:tr>
      <w:tr w:rsidR="00B50C56" w:rsidRPr="00B50C56" w14:paraId="51FC375B" w14:textId="77777777" w:rsidTr="00941CBA">
        <w:trPr>
          <w:trHeight w:val="144"/>
        </w:trPr>
        <w:tc>
          <w:tcPr>
            <w:tcW w:w="2340" w:type="dxa"/>
            <w:tcMar>
              <w:top w:w="72" w:type="dxa"/>
              <w:left w:w="144" w:type="dxa"/>
              <w:bottom w:w="72" w:type="dxa"/>
              <w:right w:w="144" w:type="dxa"/>
            </w:tcMar>
            <w:hideMark/>
          </w:tcPr>
          <w:p w14:paraId="591F7690" w14:textId="77777777" w:rsidR="00941CBA" w:rsidRPr="00B50C56" w:rsidRDefault="00941CBA" w:rsidP="00941CBA">
            <w:pPr>
              <w:pStyle w:val="Head1"/>
              <w:spacing w:after="0"/>
              <w:jc w:val="both"/>
              <w:rPr>
                <w:b w:val="0"/>
                <w:sz w:val="18"/>
                <w:szCs w:val="14"/>
              </w:rPr>
            </w:pPr>
            <w:r w:rsidRPr="00B50C56">
              <w:rPr>
                <w:b w:val="0"/>
                <w:sz w:val="18"/>
                <w:szCs w:val="14"/>
              </w:rPr>
              <w:t>Total cell number</w:t>
            </w:r>
          </w:p>
        </w:tc>
        <w:tc>
          <w:tcPr>
            <w:tcW w:w="2700" w:type="dxa"/>
            <w:tcMar>
              <w:top w:w="72" w:type="dxa"/>
              <w:left w:w="144" w:type="dxa"/>
              <w:bottom w:w="72" w:type="dxa"/>
              <w:right w:w="144" w:type="dxa"/>
            </w:tcMar>
            <w:hideMark/>
          </w:tcPr>
          <w:p w14:paraId="2714548C" w14:textId="77777777" w:rsidR="00941CBA" w:rsidRPr="00B50C56" w:rsidRDefault="00941CBA" w:rsidP="00941CBA">
            <w:pPr>
              <w:pStyle w:val="Head1"/>
              <w:spacing w:after="0"/>
              <w:jc w:val="both"/>
              <w:rPr>
                <w:b w:val="0"/>
                <w:sz w:val="18"/>
                <w:szCs w:val="14"/>
              </w:rPr>
            </w:pPr>
            <w:r w:rsidRPr="00B50C56">
              <w:rPr>
                <w:b w:val="0"/>
                <w:sz w:val="18"/>
                <w:szCs w:val="14"/>
              </w:rPr>
              <w:t>6,800,000</w:t>
            </w:r>
          </w:p>
        </w:tc>
      </w:tr>
      <w:tr w:rsidR="00B50C56" w:rsidRPr="00B50C56" w14:paraId="594864DD" w14:textId="77777777" w:rsidTr="00941CBA">
        <w:trPr>
          <w:trHeight w:val="144"/>
        </w:trPr>
        <w:tc>
          <w:tcPr>
            <w:tcW w:w="2340" w:type="dxa"/>
            <w:tcMar>
              <w:top w:w="72" w:type="dxa"/>
              <w:left w:w="144" w:type="dxa"/>
              <w:bottom w:w="72" w:type="dxa"/>
              <w:right w:w="144" w:type="dxa"/>
            </w:tcMar>
            <w:hideMark/>
          </w:tcPr>
          <w:p w14:paraId="53E47640" w14:textId="77777777" w:rsidR="00941CBA" w:rsidRPr="00B50C56" w:rsidRDefault="00941CBA" w:rsidP="00941CBA">
            <w:pPr>
              <w:pStyle w:val="Head1"/>
              <w:spacing w:after="0"/>
              <w:jc w:val="both"/>
              <w:rPr>
                <w:b w:val="0"/>
                <w:sz w:val="18"/>
                <w:szCs w:val="14"/>
              </w:rPr>
            </w:pPr>
            <w:r w:rsidRPr="00B50C56">
              <w:rPr>
                <w:b w:val="0"/>
                <w:sz w:val="18"/>
                <w:szCs w:val="14"/>
              </w:rPr>
              <w:t>Max cell resolution [</w:t>
            </w:r>
            <w:r w:rsidRPr="00B50C56">
              <w:rPr>
                <w:b w:val="0"/>
                <w:sz w:val="18"/>
                <w:szCs w:val="14"/>
                <w:lang w:val="el-GR"/>
              </w:rPr>
              <w:t>μ</w:t>
            </w:r>
            <w:r w:rsidRPr="00B50C56">
              <w:rPr>
                <w:b w:val="0"/>
                <w:sz w:val="18"/>
                <w:szCs w:val="14"/>
              </w:rPr>
              <w:t>m]</w:t>
            </w:r>
          </w:p>
        </w:tc>
        <w:tc>
          <w:tcPr>
            <w:tcW w:w="2700" w:type="dxa"/>
            <w:tcMar>
              <w:top w:w="72" w:type="dxa"/>
              <w:left w:w="144" w:type="dxa"/>
              <w:bottom w:w="72" w:type="dxa"/>
              <w:right w:w="144" w:type="dxa"/>
            </w:tcMar>
            <w:hideMark/>
          </w:tcPr>
          <w:p w14:paraId="7E994711" w14:textId="77777777" w:rsidR="00941CBA" w:rsidRPr="00B50C56" w:rsidRDefault="00941CBA" w:rsidP="00941CBA">
            <w:pPr>
              <w:pStyle w:val="Head1"/>
              <w:spacing w:after="0"/>
              <w:jc w:val="both"/>
              <w:rPr>
                <w:b w:val="0"/>
                <w:sz w:val="18"/>
                <w:szCs w:val="14"/>
              </w:rPr>
            </w:pPr>
            <w:r w:rsidRPr="00B50C56">
              <w:rPr>
                <w:b w:val="0"/>
                <w:sz w:val="18"/>
                <w:szCs w:val="14"/>
              </w:rPr>
              <w:t>125</w:t>
            </w:r>
          </w:p>
        </w:tc>
      </w:tr>
      <w:tr w:rsidR="00B50C56" w:rsidRPr="00B50C56" w14:paraId="69BC86E2" w14:textId="77777777" w:rsidTr="00941CBA">
        <w:trPr>
          <w:trHeight w:val="144"/>
        </w:trPr>
        <w:tc>
          <w:tcPr>
            <w:tcW w:w="2340" w:type="dxa"/>
            <w:tcMar>
              <w:top w:w="72" w:type="dxa"/>
              <w:left w:w="144" w:type="dxa"/>
              <w:bottom w:w="72" w:type="dxa"/>
              <w:right w:w="144" w:type="dxa"/>
            </w:tcMar>
            <w:hideMark/>
          </w:tcPr>
          <w:p w14:paraId="49525EB5" w14:textId="77777777" w:rsidR="00941CBA" w:rsidRPr="00B50C56" w:rsidRDefault="00941CBA" w:rsidP="00941CBA">
            <w:pPr>
              <w:pStyle w:val="Head1"/>
              <w:spacing w:after="0"/>
              <w:jc w:val="both"/>
              <w:rPr>
                <w:b w:val="0"/>
                <w:sz w:val="18"/>
                <w:szCs w:val="14"/>
              </w:rPr>
            </w:pPr>
            <w:r w:rsidRPr="00B50C56">
              <w:rPr>
                <w:b w:val="0"/>
                <w:sz w:val="18"/>
                <w:szCs w:val="14"/>
              </w:rPr>
              <w:t>Turbulence model</w:t>
            </w:r>
          </w:p>
        </w:tc>
        <w:tc>
          <w:tcPr>
            <w:tcW w:w="2700" w:type="dxa"/>
            <w:tcMar>
              <w:top w:w="72" w:type="dxa"/>
              <w:left w:w="144" w:type="dxa"/>
              <w:bottom w:w="72" w:type="dxa"/>
              <w:right w:w="144" w:type="dxa"/>
            </w:tcMar>
            <w:hideMark/>
          </w:tcPr>
          <w:p w14:paraId="78081939" w14:textId="77777777" w:rsidR="00941CBA" w:rsidRPr="00B50C56" w:rsidRDefault="00941CBA" w:rsidP="00941CBA">
            <w:pPr>
              <w:pStyle w:val="Head1"/>
              <w:spacing w:after="0"/>
              <w:jc w:val="both"/>
              <w:rPr>
                <w:b w:val="0"/>
                <w:sz w:val="18"/>
                <w:szCs w:val="14"/>
              </w:rPr>
            </w:pPr>
            <w:r w:rsidRPr="00B50C56">
              <w:rPr>
                <w:b w:val="0"/>
                <w:sz w:val="18"/>
                <w:szCs w:val="14"/>
              </w:rPr>
              <w:t>RANS* (Standard k-</w:t>
            </w:r>
            <w:r w:rsidRPr="00B50C56">
              <w:rPr>
                <w:b w:val="0"/>
                <w:sz w:val="18"/>
                <w:szCs w:val="14"/>
                <w:lang w:val="el-GR"/>
              </w:rPr>
              <w:t>ε</w:t>
            </w:r>
            <w:r w:rsidRPr="00B50C56">
              <w:rPr>
                <w:b w:val="0"/>
                <w:sz w:val="18"/>
                <w:szCs w:val="14"/>
              </w:rPr>
              <w:t>)</w:t>
            </w:r>
          </w:p>
        </w:tc>
      </w:tr>
      <w:tr w:rsidR="00B50C56" w:rsidRPr="00B50C56" w14:paraId="7756CCA3" w14:textId="77777777" w:rsidTr="00941CBA">
        <w:trPr>
          <w:trHeight w:val="144"/>
        </w:trPr>
        <w:tc>
          <w:tcPr>
            <w:tcW w:w="2340" w:type="dxa"/>
            <w:tcMar>
              <w:top w:w="72" w:type="dxa"/>
              <w:left w:w="144" w:type="dxa"/>
              <w:bottom w:w="72" w:type="dxa"/>
              <w:right w:w="144" w:type="dxa"/>
            </w:tcMar>
          </w:tcPr>
          <w:p w14:paraId="2C6BB2C6" w14:textId="29085AB7" w:rsidR="001968E9" w:rsidRPr="00B50C56" w:rsidRDefault="001968E9" w:rsidP="00941CBA">
            <w:pPr>
              <w:pStyle w:val="Head1"/>
              <w:spacing w:after="0"/>
              <w:jc w:val="both"/>
              <w:rPr>
                <w:b w:val="0"/>
                <w:sz w:val="18"/>
                <w:szCs w:val="18"/>
              </w:rPr>
            </w:pPr>
            <w:r w:rsidRPr="00B50C56">
              <w:rPr>
                <w:b w:val="0"/>
                <w:bCs/>
                <w:sz w:val="18"/>
                <w:szCs w:val="18"/>
              </w:rPr>
              <w:t xml:space="preserve">KT time constant (B1) and </w:t>
            </w:r>
          </w:p>
        </w:tc>
        <w:tc>
          <w:tcPr>
            <w:tcW w:w="2700" w:type="dxa"/>
            <w:tcMar>
              <w:top w:w="72" w:type="dxa"/>
              <w:left w:w="144" w:type="dxa"/>
              <w:bottom w:w="72" w:type="dxa"/>
              <w:right w:w="144" w:type="dxa"/>
            </w:tcMar>
          </w:tcPr>
          <w:p w14:paraId="3AB61BD7" w14:textId="05002AB6" w:rsidR="001968E9" w:rsidRPr="00B50C56" w:rsidRDefault="001968E9" w:rsidP="00941CBA">
            <w:pPr>
              <w:pStyle w:val="Head1"/>
              <w:spacing w:after="0"/>
              <w:jc w:val="both"/>
              <w:rPr>
                <w:b w:val="0"/>
                <w:sz w:val="18"/>
                <w:szCs w:val="14"/>
              </w:rPr>
            </w:pPr>
            <w:r w:rsidRPr="00B50C56">
              <w:rPr>
                <w:b w:val="0"/>
                <w:sz w:val="18"/>
                <w:szCs w:val="14"/>
              </w:rPr>
              <w:t>5.0</w:t>
            </w:r>
          </w:p>
        </w:tc>
      </w:tr>
      <w:tr w:rsidR="00B50C56" w:rsidRPr="00B50C56" w14:paraId="5B892957" w14:textId="77777777" w:rsidTr="00941CBA">
        <w:trPr>
          <w:trHeight w:val="144"/>
        </w:trPr>
        <w:tc>
          <w:tcPr>
            <w:tcW w:w="2340" w:type="dxa"/>
            <w:tcMar>
              <w:top w:w="72" w:type="dxa"/>
              <w:left w:w="144" w:type="dxa"/>
              <w:bottom w:w="72" w:type="dxa"/>
              <w:right w:w="144" w:type="dxa"/>
            </w:tcMar>
          </w:tcPr>
          <w:p w14:paraId="4C4CA93F" w14:textId="582BF2A4" w:rsidR="001968E9" w:rsidRPr="00B50C56" w:rsidRDefault="001968E9" w:rsidP="00941CBA">
            <w:pPr>
              <w:pStyle w:val="Head1"/>
              <w:spacing w:after="0"/>
              <w:jc w:val="both"/>
              <w:rPr>
                <w:b w:val="0"/>
                <w:sz w:val="18"/>
                <w:szCs w:val="18"/>
              </w:rPr>
            </w:pPr>
            <w:r w:rsidRPr="00B50C56">
              <w:rPr>
                <w:b w:val="0"/>
                <w:bCs/>
                <w:sz w:val="18"/>
                <w:szCs w:val="18"/>
              </w:rPr>
              <w:t>RT break-up model size constant (C</w:t>
            </w:r>
            <w:r w:rsidRPr="00B50C56">
              <w:rPr>
                <w:b w:val="0"/>
                <w:bCs/>
                <w:sz w:val="18"/>
                <w:szCs w:val="18"/>
                <w:vertAlign w:val="subscript"/>
              </w:rPr>
              <w:t>RT</w:t>
            </w:r>
            <w:r w:rsidRPr="00B50C56">
              <w:rPr>
                <w:b w:val="0"/>
                <w:bCs/>
                <w:sz w:val="18"/>
                <w:szCs w:val="18"/>
              </w:rPr>
              <w:t>)</w:t>
            </w:r>
          </w:p>
        </w:tc>
        <w:tc>
          <w:tcPr>
            <w:tcW w:w="2700" w:type="dxa"/>
            <w:tcMar>
              <w:top w:w="72" w:type="dxa"/>
              <w:left w:w="144" w:type="dxa"/>
              <w:bottom w:w="72" w:type="dxa"/>
              <w:right w:w="144" w:type="dxa"/>
            </w:tcMar>
          </w:tcPr>
          <w:p w14:paraId="3405BF50" w14:textId="183B4AA7" w:rsidR="001968E9" w:rsidRPr="00B50C56" w:rsidRDefault="001968E9" w:rsidP="00941CBA">
            <w:pPr>
              <w:pStyle w:val="Head1"/>
              <w:spacing w:after="0"/>
              <w:jc w:val="both"/>
              <w:rPr>
                <w:b w:val="0"/>
                <w:sz w:val="18"/>
                <w:szCs w:val="14"/>
              </w:rPr>
            </w:pPr>
            <w:r w:rsidRPr="00B50C56">
              <w:rPr>
                <w:b w:val="0"/>
                <w:sz w:val="18"/>
                <w:szCs w:val="14"/>
              </w:rPr>
              <w:t>1.0</w:t>
            </w:r>
          </w:p>
        </w:tc>
      </w:tr>
      <w:tr w:rsidR="00B50C56" w:rsidRPr="00B50C56" w14:paraId="1D8B2952" w14:textId="77777777" w:rsidTr="00941CBA">
        <w:trPr>
          <w:trHeight w:val="144"/>
        </w:trPr>
        <w:tc>
          <w:tcPr>
            <w:tcW w:w="2340" w:type="dxa"/>
            <w:tcMar>
              <w:top w:w="72" w:type="dxa"/>
              <w:left w:w="144" w:type="dxa"/>
              <w:bottom w:w="72" w:type="dxa"/>
              <w:right w:w="144" w:type="dxa"/>
            </w:tcMar>
            <w:hideMark/>
          </w:tcPr>
          <w:p w14:paraId="008F6A97" w14:textId="77777777" w:rsidR="00941CBA" w:rsidRPr="00B50C56" w:rsidRDefault="00941CBA" w:rsidP="00941CBA">
            <w:pPr>
              <w:pStyle w:val="Head1"/>
              <w:spacing w:after="0"/>
              <w:jc w:val="both"/>
              <w:rPr>
                <w:b w:val="0"/>
                <w:sz w:val="18"/>
                <w:szCs w:val="14"/>
              </w:rPr>
            </w:pPr>
            <w:r w:rsidRPr="00B50C56">
              <w:rPr>
                <w:b w:val="0"/>
                <w:sz w:val="18"/>
                <w:szCs w:val="14"/>
              </w:rPr>
              <w:t>Parcel number</w:t>
            </w:r>
          </w:p>
        </w:tc>
        <w:tc>
          <w:tcPr>
            <w:tcW w:w="2700" w:type="dxa"/>
            <w:tcMar>
              <w:top w:w="72" w:type="dxa"/>
              <w:left w:w="144" w:type="dxa"/>
              <w:bottom w:w="72" w:type="dxa"/>
              <w:right w:w="144" w:type="dxa"/>
            </w:tcMar>
            <w:hideMark/>
          </w:tcPr>
          <w:p w14:paraId="18F8D835" w14:textId="77777777" w:rsidR="00941CBA" w:rsidRPr="00B50C56" w:rsidRDefault="00941CBA" w:rsidP="00941CBA">
            <w:pPr>
              <w:pStyle w:val="Head1"/>
              <w:spacing w:after="0"/>
              <w:jc w:val="both"/>
              <w:rPr>
                <w:b w:val="0"/>
                <w:sz w:val="18"/>
                <w:szCs w:val="14"/>
              </w:rPr>
            </w:pPr>
            <w:r w:rsidRPr="00B50C56">
              <w:rPr>
                <w:b w:val="0"/>
                <w:sz w:val="18"/>
                <w:szCs w:val="14"/>
              </w:rPr>
              <w:t>70,000/plume</w:t>
            </w:r>
          </w:p>
        </w:tc>
      </w:tr>
      <w:tr w:rsidR="00B50C56" w:rsidRPr="00B50C56" w14:paraId="53C503A5" w14:textId="77777777" w:rsidTr="00941CBA">
        <w:trPr>
          <w:trHeight w:val="144"/>
        </w:trPr>
        <w:tc>
          <w:tcPr>
            <w:tcW w:w="2340" w:type="dxa"/>
            <w:tcMar>
              <w:top w:w="72" w:type="dxa"/>
              <w:left w:w="144" w:type="dxa"/>
              <w:bottom w:w="72" w:type="dxa"/>
              <w:right w:w="144" w:type="dxa"/>
            </w:tcMar>
            <w:hideMark/>
          </w:tcPr>
          <w:p w14:paraId="7EBCF960" w14:textId="77777777" w:rsidR="00941CBA" w:rsidRPr="00B50C56" w:rsidRDefault="00941CBA" w:rsidP="00941CBA">
            <w:pPr>
              <w:pStyle w:val="Head1"/>
              <w:spacing w:after="0"/>
              <w:jc w:val="both"/>
              <w:rPr>
                <w:b w:val="0"/>
                <w:sz w:val="18"/>
                <w:szCs w:val="14"/>
              </w:rPr>
            </w:pPr>
            <w:r w:rsidRPr="00B50C56">
              <w:rPr>
                <w:b w:val="0"/>
                <w:sz w:val="18"/>
                <w:szCs w:val="14"/>
              </w:rPr>
              <w:t>Simulation time</w:t>
            </w:r>
          </w:p>
        </w:tc>
        <w:tc>
          <w:tcPr>
            <w:tcW w:w="2700" w:type="dxa"/>
            <w:tcMar>
              <w:top w:w="72" w:type="dxa"/>
              <w:left w:w="144" w:type="dxa"/>
              <w:bottom w:w="72" w:type="dxa"/>
              <w:right w:w="144" w:type="dxa"/>
            </w:tcMar>
            <w:hideMark/>
          </w:tcPr>
          <w:p w14:paraId="32B7E47B" w14:textId="77777777" w:rsidR="00941CBA" w:rsidRPr="00B50C56" w:rsidRDefault="00941CBA" w:rsidP="00941CBA">
            <w:pPr>
              <w:pStyle w:val="Head1"/>
              <w:spacing w:after="0"/>
              <w:jc w:val="both"/>
              <w:rPr>
                <w:b w:val="0"/>
                <w:sz w:val="18"/>
                <w:szCs w:val="14"/>
              </w:rPr>
            </w:pPr>
            <w:r w:rsidRPr="00B50C56">
              <w:rPr>
                <w:b w:val="0"/>
                <w:sz w:val="18"/>
                <w:szCs w:val="14"/>
              </w:rPr>
              <w:t>~5ms after start of injection</w:t>
            </w:r>
          </w:p>
        </w:tc>
      </w:tr>
      <w:tr w:rsidR="00B50C56" w:rsidRPr="00B50C56" w14:paraId="7AC976E5" w14:textId="77777777" w:rsidTr="00941CBA">
        <w:trPr>
          <w:trHeight w:val="144"/>
        </w:trPr>
        <w:tc>
          <w:tcPr>
            <w:tcW w:w="2340" w:type="dxa"/>
            <w:tcMar>
              <w:top w:w="72" w:type="dxa"/>
              <w:left w:w="144" w:type="dxa"/>
              <w:bottom w:w="72" w:type="dxa"/>
              <w:right w:w="144" w:type="dxa"/>
            </w:tcMar>
            <w:hideMark/>
          </w:tcPr>
          <w:p w14:paraId="4829BD4A" w14:textId="77777777" w:rsidR="00941CBA" w:rsidRPr="00B50C56" w:rsidRDefault="00941CBA" w:rsidP="00941CBA">
            <w:pPr>
              <w:pStyle w:val="Head1"/>
              <w:spacing w:after="0"/>
              <w:jc w:val="both"/>
              <w:rPr>
                <w:b w:val="0"/>
                <w:sz w:val="18"/>
                <w:szCs w:val="14"/>
              </w:rPr>
            </w:pPr>
            <w:r w:rsidRPr="00B50C56">
              <w:rPr>
                <w:b w:val="0"/>
                <w:sz w:val="18"/>
                <w:szCs w:val="14"/>
              </w:rPr>
              <w:t>Total calculation hour [h]</w:t>
            </w:r>
          </w:p>
        </w:tc>
        <w:tc>
          <w:tcPr>
            <w:tcW w:w="2700" w:type="dxa"/>
            <w:tcMar>
              <w:top w:w="72" w:type="dxa"/>
              <w:left w:w="144" w:type="dxa"/>
              <w:bottom w:w="72" w:type="dxa"/>
              <w:right w:w="144" w:type="dxa"/>
            </w:tcMar>
            <w:hideMark/>
          </w:tcPr>
          <w:p w14:paraId="044F8C63" w14:textId="77777777" w:rsidR="00941CBA" w:rsidRPr="00B50C56" w:rsidRDefault="00941CBA" w:rsidP="00941CBA">
            <w:pPr>
              <w:pStyle w:val="Head1"/>
              <w:spacing w:after="0"/>
              <w:jc w:val="both"/>
              <w:rPr>
                <w:b w:val="0"/>
                <w:sz w:val="18"/>
                <w:szCs w:val="14"/>
              </w:rPr>
            </w:pPr>
            <w:r w:rsidRPr="00B50C56">
              <w:rPr>
                <w:b w:val="0"/>
                <w:sz w:val="18"/>
                <w:szCs w:val="14"/>
              </w:rPr>
              <w:t>~2 / case (64 CPUs)</w:t>
            </w:r>
          </w:p>
        </w:tc>
      </w:tr>
      <w:tr w:rsidR="00B50C56" w:rsidRPr="00B50C56" w14:paraId="7BF75DEB" w14:textId="77777777" w:rsidTr="00941CBA">
        <w:trPr>
          <w:trHeight w:val="144"/>
        </w:trPr>
        <w:tc>
          <w:tcPr>
            <w:tcW w:w="2340" w:type="dxa"/>
            <w:tcMar>
              <w:top w:w="72" w:type="dxa"/>
              <w:left w:w="144" w:type="dxa"/>
              <w:bottom w:w="72" w:type="dxa"/>
              <w:right w:w="144" w:type="dxa"/>
            </w:tcMar>
            <w:hideMark/>
          </w:tcPr>
          <w:p w14:paraId="1DE33398" w14:textId="77777777" w:rsidR="00941CBA" w:rsidRPr="00B50C56" w:rsidRDefault="00941CBA" w:rsidP="00941CBA">
            <w:pPr>
              <w:pStyle w:val="Head1"/>
              <w:spacing w:after="0"/>
              <w:jc w:val="both"/>
              <w:rPr>
                <w:b w:val="0"/>
                <w:sz w:val="18"/>
                <w:szCs w:val="14"/>
              </w:rPr>
            </w:pPr>
            <w:r w:rsidRPr="00B50C56">
              <w:rPr>
                <w:b w:val="0"/>
                <w:sz w:val="18"/>
                <w:szCs w:val="14"/>
              </w:rPr>
              <w:t>Conditions</w:t>
            </w:r>
          </w:p>
        </w:tc>
        <w:tc>
          <w:tcPr>
            <w:tcW w:w="2700" w:type="dxa"/>
            <w:tcMar>
              <w:top w:w="72" w:type="dxa"/>
              <w:left w:w="144" w:type="dxa"/>
              <w:bottom w:w="72" w:type="dxa"/>
              <w:right w:w="144" w:type="dxa"/>
            </w:tcMar>
            <w:hideMark/>
          </w:tcPr>
          <w:p w14:paraId="303F0032" w14:textId="77777777" w:rsidR="00941CBA" w:rsidRPr="00B50C56" w:rsidRDefault="00941CBA" w:rsidP="00941CBA">
            <w:pPr>
              <w:pStyle w:val="Head1"/>
              <w:spacing w:after="0"/>
              <w:jc w:val="both"/>
              <w:rPr>
                <w:b w:val="0"/>
                <w:sz w:val="18"/>
                <w:szCs w:val="14"/>
              </w:rPr>
            </w:pPr>
            <w:r w:rsidRPr="00B50C56">
              <w:rPr>
                <w:b w:val="0"/>
                <w:sz w:val="18"/>
                <w:szCs w:val="14"/>
              </w:rPr>
              <w:t>G1, G2, G3</w:t>
            </w:r>
          </w:p>
        </w:tc>
      </w:tr>
      <w:tr w:rsidR="00B50C56" w:rsidRPr="00B50C56" w14:paraId="6C346E8E" w14:textId="77777777" w:rsidTr="00941CBA">
        <w:trPr>
          <w:trHeight w:val="144"/>
        </w:trPr>
        <w:tc>
          <w:tcPr>
            <w:tcW w:w="2340" w:type="dxa"/>
            <w:tcMar>
              <w:top w:w="72" w:type="dxa"/>
              <w:left w:w="144" w:type="dxa"/>
              <w:bottom w:w="72" w:type="dxa"/>
              <w:right w:w="144" w:type="dxa"/>
            </w:tcMar>
            <w:hideMark/>
          </w:tcPr>
          <w:p w14:paraId="5BDB05D1" w14:textId="77777777" w:rsidR="00941CBA" w:rsidRPr="00B50C56" w:rsidRDefault="00941CBA" w:rsidP="00941CBA">
            <w:pPr>
              <w:pStyle w:val="Head1"/>
              <w:spacing w:after="0"/>
              <w:jc w:val="both"/>
              <w:rPr>
                <w:b w:val="0"/>
                <w:sz w:val="18"/>
                <w:szCs w:val="14"/>
              </w:rPr>
            </w:pPr>
            <w:r w:rsidRPr="00B50C56">
              <w:rPr>
                <w:b w:val="0"/>
                <w:sz w:val="18"/>
                <w:szCs w:val="14"/>
              </w:rPr>
              <w:t>Plume direction angle</w:t>
            </w:r>
          </w:p>
        </w:tc>
        <w:tc>
          <w:tcPr>
            <w:tcW w:w="2700" w:type="dxa"/>
            <w:tcMar>
              <w:top w:w="72" w:type="dxa"/>
              <w:left w:w="144" w:type="dxa"/>
              <w:bottom w:w="72" w:type="dxa"/>
              <w:right w:w="144" w:type="dxa"/>
            </w:tcMar>
            <w:hideMark/>
          </w:tcPr>
          <w:p w14:paraId="7C7B1018" w14:textId="77777777" w:rsidR="00941CBA" w:rsidRPr="00B50C56" w:rsidRDefault="00941CBA" w:rsidP="00941CBA">
            <w:pPr>
              <w:pStyle w:val="Head1"/>
              <w:spacing w:after="0"/>
              <w:jc w:val="both"/>
              <w:rPr>
                <w:b w:val="0"/>
                <w:sz w:val="18"/>
                <w:szCs w:val="14"/>
              </w:rPr>
            </w:pPr>
            <w:r w:rsidRPr="00B50C56">
              <w:rPr>
                <w:b w:val="0"/>
                <w:sz w:val="18"/>
                <w:szCs w:val="14"/>
              </w:rPr>
              <w:t>G1 (34) G2 (34) G3 (34) ic8</w:t>
            </w:r>
          </w:p>
          <w:p w14:paraId="18255B83" w14:textId="77777777" w:rsidR="00941CBA" w:rsidRPr="00B50C56" w:rsidRDefault="00941CBA" w:rsidP="00941CBA">
            <w:pPr>
              <w:pStyle w:val="Head1"/>
              <w:spacing w:after="0"/>
              <w:jc w:val="both"/>
              <w:rPr>
                <w:b w:val="0"/>
                <w:sz w:val="18"/>
                <w:szCs w:val="14"/>
              </w:rPr>
            </w:pPr>
            <w:r w:rsidRPr="00B50C56">
              <w:rPr>
                <w:b w:val="0"/>
                <w:sz w:val="18"/>
                <w:szCs w:val="14"/>
              </w:rPr>
              <w:t>G1 (34) G2 (34) G3 (34) e00</w:t>
            </w:r>
          </w:p>
        </w:tc>
      </w:tr>
      <w:tr w:rsidR="00B50C56" w:rsidRPr="00B50C56" w14:paraId="2A7F7305" w14:textId="77777777" w:rsidTr="00941CBA">
        <w:trPr>
          <w:trHeight w:val="144"/>
        </w:trPr>
        <w:tc>
          <w:tcPr>
            <w:tcW w:w="2340" w:type="dxa"/>
            <w:tcBorders>
              <w:top w:val="nil"/>
              <w:left w:val="nil"/>
              <w:bottom w:val="single" w:sz="8" w:space="0" w:color="424242"/>
              <w:right w:val="nil"/>
            </w:tcBorders>
            <w:tcMar>
              <w:top w:w="72" w:type="dxa"/>
              <w:left w:w="144" w:type="dxa"/>
              <w:bottom w:w="72" w:type="dxa"/>
              <w:right w:w="144" w:type="dxa"/>
            </w:tcMar>
            <w:hideMark/>
          </w:tcPr>
          <w:p w14:paraId="32821FBE" w14:textId="77777777" w:rsidR="00941CBA" w:rsidRPr="00B50C56" w:rsidRDefault="00941CBA" w:rsidP="00941CBA">
            <w:pPr>
              <w:pStyle w:val="Head1"/>
              <w:spacing w:after="0"/>
              <w:jc w:val="both"/>
              <w:rPr>
                <w:b w:val="0"/>
                <w:sz w:val="18"/>
                <w:szCs w:val="14"/>
              </w:rPr>
            </w:pPr>
            <w:r w:rsidRPr="00B50C56">
              <w:rPr>
                <w:b w:val="0"/>
                <w:sz w:val="18"/>
                <w:szCs w:val="14"/>
              </w:rPr>
              <w:t xml:space="preserve">Plume cone angle </w:t>
            </w:r>
          </w:p>
        </w:tc>
        <w:tc>
          <w:tcPr>
            <w:tcW w:w="2700" w:type="dxa"/>
            <w:tcBorders>
              <w:top w:val="nil"/>
              <w:left w:val="nil"/>
              <w:bottom w:val="single" w:sz="8" w:space="0" w:color="424242"/>
              <w:right w:val="nil"/>
            </w:tcBorders>
            <w:tcMar>
              <w:top w:w="72" w:type="dxa"/>
              <w:left w:w="144" w:type="dxa"/>
              <w:bottom w:w="72" w:type="dxa"/>
              <w:right w:w="144" w:type="dxa"/>
            </w:tcMar>
            <w:hideMark/>
          </w:tcPr>
          <w:p w14:paraId="45089410" w14:textId="77777777" w:rsidR="00941CBA" w:rsidRPr="00B50C56" w:rsidRDefault="00941CBA" w:rsidP="00941CBA">
            <w:pPr>
              <w:pStyle w:val="Head1"/>
              <w:spacing w:after="0"/>
              <w:jc w:val="both"/>
              <w:rPr>
                <w:b w:val="0"/>
                <w:sz w:val="18"/>
                <w:szCs w:val="14"/>
              </w:rPr>
            </w:pPr>
            <w:r w:rsidRPr="00B50C56">
              <w:rPr>
                <w:b w:val="0"/>
                <w:sz w:val="18"/>
                <w:szCs w:val="14"/>
              </w:rPr>
              <w:t>G1 (34) G2 (32.47) G3 (34) ic8</w:t>
            </w:r>
          </w:p>
          <w:p w14:paraId="7525140F" w14:textId="77777777" w:rsidR="00941CBA" w:rsidRPr="00B50C56" w:rsidRDefault="00941CBA" w:rsidP="00941CBA">
            <w:pPr>
              <w:pStyle w:val="Head1"/>
              <w:spacing w:after="0"/>
              <w:jc w:val="both"/>
              <w:rPr>
                <w:b w:val="0"/>
                <w:sz w:val="18"/>
                <w:szCs w:val="14"/>
              </w:rPr>
            </w:pPr>
            <w:r w:rsidRPr="00B50C56">
              <w:rPr>
                <w:b w:val="0"/>
                <w:sz w:val="18"/>
                <w:szCs w:val="14"/>
              </w:rPr>
              <w:t>G1 (30) G2 (40) G3 (30) e00</w:t>
            </w:r>
          </w:p>
        </w:tc>
        <w:bookmarkEnd w:id="1"/>
      </w:tr>
    </w:tbl>
    <w:p w14:paraId="045E650F" w14:textId="35567D2E" w:rsidR="00941CBA" w:rsidRPr="00B50C56" w:rsidRDefault="0026385B" w:rsidP="00786BAD">
      <w:pPr>
        <w:pStyle w:val="Head1"/>
        <w:jc w:val="both"/>
        <w:rPr>
          <w:b w:val="0"/>
          <w:bCs/>
          <w:sz w:val="18"/>
          <w:szCs w:val="20"/>
        </w:rPr>
      </w:pPr>
      <w:r w:rsidRPr="00B50C56">
        <w:rPr>
          <w:b w:val="0"/>
          <w:bCs/>
          <w:sz w:val="18"/>
          <w:szCs w:val="20"/>
        </w:rPr>
        <w:t xml:space="preserve">Simulations were performed for Spray G conditions using </w:t>
      </w:r>
      <w:r w:rsidR="006D118B" w:rsidRPr="00B50C56">
        <w:rPr>
          <w:b w:val="0"/>
          <w:bCs/>
          <w:sz w:val="18"/>
          <w:szCs w:val="20"/>
        </w:rPr>
        <w:t>ic8 and e00</w:t>
      </w:r>
      <w:r w:rsidRPr="00B50C56">
        <w:rPr>
          <w:b w:val="0"/>
          <w:bCs/>
          <w:sz w:val="18"/>
          <w:szCs w:val="20"/>
        </w:rPr>
        <w:t xml:space="preserve"> at ambient conditions matching the experiment. Beginning with blob injection at the size of the nozzle, O’Rourke dispersion, Kelvin-</w:t>
      </w:r>
      <w:r w:rsidRPr="00B50C56">
        <w:rPr>
          <w:b w:val="0"/>
          <w:bCs/>
          <w:sz w:val="18"/>
          <w:szCs w:val="20"/>
        </w:rPr>
        <w:t xml:space="preserve">Helmholtz (KH) and Rayleigh-Taylor (RT) models were used to capture turbulent dispersion, primary and secondary breakup, respectively, while </w:t>
      </w:r>
      <w:r w:rsidR="00D70B7A" w:rsidRPr="00B50C56">
        <w:rPr>
          <w:b w:val="0"/>
          <w:bCs/>
          <w:sz w:val="18"/>
          <w:szCs w:val="20"/>
        </w:rPr>
        <w:t>the Corrected Distortion model</w:t>
      </w:r>
      <w:r w:rsidRPr="00B50C56">
        <w:rPr>
          <w:b w:val="0"/>
          <w:bCs/>
          <w:sz w:val="18"/>
          <w:szCs w:val="20"/>
        </w:rPr>
        <w:t xml:space="preserve"> </w:t>
      </w:r>
      <w:r w:rsidR="00D70B7A" w:rsidRPr="00B50C56">
        <w:rPr>
          <w:b w:val="0"/>
          <w:bCs/>
          <w:sz w:val="18"/>
          <w:szCs w:val="20"/>
        </w:rPr>
        <w:t xml:space="preserve">was </w:t>
      </w:r>
      <w:r w:rsidRPr="00B50C56">
        <w:rPr>
          <w:b w:val="0"/>
          <w:bCs/>
          <w:sz w:val="18"/>
          <w:szCs w:val="20"/>
        </w:rPr>
        <w:t>used for evaporation</w:t>
      </w:r>
      <w:r w:rsidR="00D70B7A" w:rsidRPr="00B50C56">
        <w:rPr>
          <w:b w:val="0"/>
          <w:bCs/>
          <w:sz w:val="18"/>
          <w:szCs w:val="20"/>
        </w:rPr>
        <w:t xml:space="preserve"> </w:t>
      </w:r>
      <w:r w:rsidR="00D70B7A" w:rsidRPr="00B50C56">
        <w:rPr>
          <w:b w:val="0"/>
          <w:bCs/>
          <w:sz w:val="18"/>
          <w:szCs w:val="20"/>
        </w:rPr>
        <w:fldChar w:fldCharType="begin" w:fldLock="1"/>
      </w:r>
      <w:r w:rsidR="00D70B7A" w:rsidRPr="00B50C56">
        <w:rPr>
          <w:b w:val="0"/>
          <w:bCs/>
          <w:sz w:val="18"/>
          <w:szCs w:val="20"/>
        </w:rPr>
        <w:instrText>ADDIN CSL_CITATION {"citationItems":[{"id":"ITEM-1","itemData":{"DOI":"10.1016/j.ijmultiphaseflow.2016.07.010","ISSN":"03019322","abstract":"This paper presents a new framework to model drop dynamics in Lagrangian sprays. The framework builds on the Taylor Analogy Breakup (TAB) model. Real-fluid (gas-liquid) thermodynamics applicable to multicomponent systems are combined with Gradient Theory to facilitate detailed calculations of drop surface tension forces, oscillations, and breakup processes. This is combined with a more detailed treatment of deforming drop dynamics to construct more accurate representations of the local interfacial exchanges of mass, momentum, and energy. The framework is derived using an energy balance equation that explicitly enforces drop momentum conservation during the breakup process. This facilitates development of a refined set of drop equations that address current shortcomings in the prediction of drop properties over a wide range of relevant breakup conditions. The resulting drag forces, evaporation, and heating rates deviate significantly from the predictions given by contemporary drop models used in modern simulations. These deviations are quantified using Large Eddy Simulation (LES) with a Lagrangian-Eulerian modeling approach. The analysis demonstrates how the model improvements in the new framework provides a more detailed representation of physical complexities that are largely neglected in modern studies.","author":[{"dropping-particle":"","family":"Dahms","given":"Rainer N.","non-dropping-particle":"","parse-names":false,"suffix":""},{"dropping-particle":"","family":"Oefelein","given":"Joseph C.","non-dropping-particle":"","parse-names":false,"suffix":""}],"container-title":"International Journal of Multiphase Flow","id":"ITEM-1","issued":{"date-parts":[["2016"]]},"page":"67-85","publisher":"Elsevier Ltd","title":"The significance of drop non-sphericity in sprays","type":"article-journal","volume":"86"},"uris":["http://www.mendeley.com/documents/?uuid=1e0c83b2-9170-4d33-a7ba-4f18181aef51"]}],"mendeley":{"formattedCitation":"[36]","plainTextFormattedCitation":"[36]","previouslyFormattedCitation":"[36]"},"properties":{"noteIndex":0},"schema":"https://github.com/citation-style-language/schema/raw/master/csl-citation.json"}</w:instrText>
      </w:r>
      <w:r w:rsidR="00D70B7A" w:rsidRPr="00B50C56">
        <w:rPr>
          <w:b w:val="0"/>
          <w:bCs/>
          <w:sz w:val="18"/>
          <w:szCs w:val="20"/>
        </w:rPr>
        <w:fldChar w:fldCharType="separate"/>
      </w:r>
      <w:r w:rsidR="00D70B7A" w:rsidRPr="00B50C56">
        <w:rPr>
          <w:b w:val="0"/>
          <w:bCs/>
          <w:noProof/>
          <w:sz w:val="18"/>
          <w:szCs w:val="20"/>
        </w:rPr>
        <w:t>[36]</w:t>
      </w:r>
      <w:r w:rsidR="00D70B7A" w:rsidRPr="00B50C56">
        <w:rPr>
          <w:b w:val="0"/>
          <w:bCs/>
          <w:sz w:val="18"/>
          <w:szCs w:val="20"/>
        </w:rPr>
        <w:fldChar w:fldCharType="end"/>
      </w:r>
      <w:r w:rsidRPr="00B50C56">
        <w:rPr>
          <w:b w:val="0"/>
          <w:bCs/>
          <w:sz w:val="18"/>
          <w:szCs w:val="20"/>
        </w:rPr>
        <w:t xml:space="preserve">. </w:t>
      </w:r>
      <w:r w:rsidR="00D70B7A" w:rsidRPr="00B50C56">
        <w:rPr>
          <w:b w:val="0"/>
          <w:bCs/>
          <w:sz w:val="18"/>
          <w:szCs w:val="20"/>
        </w:rPr>
        <w:t xml:space="preserve">For G2 flash-boiling condition, the Adachi empirical flash boiling model was utilized </w:t>
      </w:r>
      <w:r w:rsidR="00D70B7A" w:rsidRPr="00B50C56">
        <w:rPr>
          <w:b w:val="0"/>
          <w:bCs/>
          <w:sz w:val="18"/>
          <w:szCs w:val="20"/>
        </w:rPr>
        <w:fldChar w:fldCharType="begin" w:fldLock="1"/>
      </w:r>
      <w:r w:rsidR="005403FB" w:rsidRPr="00B50C56">
        <w:rPr>
          <w:b w:val="0"/>
          <w:bCs/>
          <w:sz w:val="18"/>
          <w:szCs w:val="20"/>
        </w:rPr>
        <w:instrText>ADDIN CSL_CITATION {"citationItems":[{"id":"ITEM-1","itemData":{"DOI":"10.4271/970871","ISSN":"26883627","abstract":"For current passenger vehicles, multi-point injection (MPI) systems are extensively employed for gasoline engines due to ease of control and rapid response. In these systems, the pressure within the intake manifold to which the injectors are installed can fall below the saturated vapor pressure of some hydrocarbon components present in the fuel. Such a condition leads to an atomization process in which flash boiling occurs. In the present work, the atomization process under flash boiling conditions has been characterized both experimentally and theoretically. The experimental investigation has been carried out with a spray test facility consisting of a variable pressure chamber equipped with a pintle type fuel nozzle. Infrared Extinction/Scattering (IRES) is utilized to provide temporal and spatially resolved distribution of the fuel vapor concentration within the spray. Imaging of elastic light scattering from a laser sheet is utilized to characterize the spatial and temporal distribution of the liquid. A theoretical model has been developed for the atomization process taking place for the present spray and compared with the experimental results. The results show that (1) IRES is suitable for application to transient sprays, (2) a correlation exists between vapor concentration and droplet distribution, (3) the amount of vapor increases and becomes uniform over a large volume when the chamber pressure is reduced to cause the flash boiling effect, and (4) the measured vapor mass flux correlate with the modeled mass flux. Copyright © 1997 Society of Automotive Engineers, Inc.","author":[{"dropping-particle":"","family":"Adachi","given":"Masayuki","non-dropping-particle":"","parse-names":false,"suffix":""},{"dropping-particle":"","family":"McDonell","given":"Vincent G.","non-dropping-particle":"","parse-names":false,"suffix":""},{"dropping-particle":"","family":"Tanaka","given":"Daisuke","non-dropping-particle":"","parse-names":false,"suffix":""},{"dropping-particle":"","family":"Senda","given":"Jiro","non-dropping-particle":"","parse-names":false,"suffix":""},{"dropping-particle":"","family":"Fujimoto","given":"Hajime","non-dropping-particle":"","parse-names":false,"suffix":""}],"container-title":"SAE Technical Papers","id":"ITEM-1","issue":"412","issued":{"date-parts":[["1997"]]},"title":"Characterization of fuel vapor concentration inside a flash boiling spray","type":"article-journal"},"uris":["http://www.mendeley.com/documents/?uuid=dee67d10-3322-4945-b4ca-ccbfb1805265"]}],"mendeley":{"formattedCitation":"[37]","plainTextFormattedCitation":"[37]","previouslyFormattedCitation":"[37]"},"properties":{"noteIndex":0},"schema":"https://github.com/citation-style-language/schema/raw/master/csl-citation.json"}</w:instrText>
      </w:r>
      <w:r w:rsidR="00D70B7A" w:rsidRPr="00B50C56">
        <w:rPr>
          <w:b w:val="0"/>
          <w:bCs/>
          <w:sz w:val="18"/>
          <w:szCs w:val="20"/>
        </w:rPr>
        <w:fldChar w:fldCharType="separate"/>
      </w:r>
      <w:r w:rsidR="00D70B7A" w:rsidRPr="00B50C56">
        <w:rPr>
          <w:b w:val="0"/>
          <w:bCs/>
          <w:noProof/>
          <w:sz w:val="18"/>
          <w:szCs w:val="20"/>
        </w:rPr>
        <w:t>[37]</w:t>
      </w:r>
      <w:r w:rsidR="00D70B7A" w:rsidRPr="00B50C56">
        <w:rPr>
          <w:b w:val="0"/>
          <w:bCs/>
          <w:sz w:val="18"/>
          <w:szCs w:val="20"/>
        </w:rPr>
        <w:fldChar w:fldCharType="end"/>
      </w:r>
      <w:r w:rsidR="00D70B7A" w:rsidRPr="00B50C56">
        <w:rPr>
          <w:b w:val="0"/>
          <w:bCs/>
          <w:sz w:val="18"/>
          <w:szCs w:val="20"/>
        </w:rPr>
        <w:t xml:space="preserve">. </w:t>
      </w:r>
      <w:r w:rsidRPr="00B50C56">
        <w:rPr>
          <w:b w:val="0"/>
          <w:bCs/>
          <w:sz w:val="18"/>
          <w:szCs w:val="20"/>
        </w:rPr>
        <w:t>An injection rate profile provided by ECN was used for the simulation [</w:t>
      </w:r>
      <w:r w:rsidR="008B5945" w:rsidRPr="00B50C56">
        <w:rPr>
          <w:b w:val="0"/>
          <w:bCs/>
          <w:sz w:val="18"/>
          <w:szCs w:val="20"/>
        </w:rPr>
        <w:t>34</w:t>
      </w:r>
      <w:r w:rsidRPr="00B50C56">
        <w:rPr>
          <w:b w:val="0"/>
          <w:bCs/>
          <w:sz w:val="18"/>
          <w:szCs w:val="20"/>
        </w:rPr>
        <w:t xml:space="preserve">]. The simulation time was extended up to </w:t>
      </w:r>
      <w:r w:rsidR="006D118B" w:rsidRPr="00B50C56">
        <w:rPr>
          <w:b w:val="0"/>
          <w:bCs/>
          <w:sz w:val="18"/>
          <w:szCs w:val="20"/>
        </w:rPr>
        <w:t>2</w:t>
      </w:r>
      <w:r w:rsidRPr="00B50C56">
        <w:rPr>
          <w:b w:val="0"/>
          <w:bCs/>
          <w:sz w:val="18"/>
          <w:szCs w:val="20"/>
        </w:rPr>
        <w:t xml:space="preserve">ms after start of injection (SOI) </w:t>
      </w:r>
      <w:r w:rsidR="005D57FB" w:rsidRPr="00B50C56">
        <w:rPr>
          <w:b w:val="0"/>
          <w:bCs/>
          <w:sz w:val="18"/>
          <w:szCs w:val="20"/>
        </w:rPr>
        <w:t xml:space="preserve">to include timings during and after injection available in the experiment. </w:t>
      </w:r>
    </w:p>
    <w:p w14:paraId="66EFB28A" w14:textId="666A516E" w:rsidR="0026385B" w:rsidRPr="00B50C56" w:rsidRDefault="0026385B" w:rsidP="0026385B">
      <w:pPr>
        <w:pStyle w:val="Head1"/>
        <w:jc w:val="both"/>
        <w:rPr>
          <w:sz w:val="22"/>
          <w:szCs w:val="24"/>
        </w:rPr>
      </w:pPr>
      <w:r w:rsidRPr="00B50C56">
        <w:rPr>
          <w:sz w:val="22"/>
          <w:szCs w:val="24"/>
        </w:rPr>
        <w:t>Machine-learning Methods</w:t>
      </w:r>
      <w:r w:rsidR="00813059" w:rsidRPr="00B50C56">
        <w:rPr>
          <w:sz w:val="22"/>
          <w:szCs w:val="24"/>
        </w:rPr>
        <w:t xml:space="preserve"> </w:t>
      </w:r>
    </w:p>
    <w:p w14:paraId="14A1477B" w14:textId="1FE7AFA7" w:rsidR="0026385B" w:rsidRPr="00B50C56" w:rsidRDefault="00F800C4" w:rsidP="0026385B">
      <w:pPr>
        <w:pStyle w:val="Head1"/>
        <w:jc w:val="both"/>
        <w:rPr>
          <w:b w:val="0"/>
          <w:bCs/>
          <w:sz w:val="18"/>
          <w:szCs w:val="20"/>
        </w:rPr>
      </w:pPr>
      <w:r w:rsidRPr="00B50C56">
        <w:rPr>
          <w:b w:val="0"/>
          <w:bCs/>
          <w:sz w:val="18"/>
          <w:szCs w:val="20"/>
        </w:rPr>
        <w:t>A</w:t>
      </w:r>
      <w:r w:rsidR="0026385B" w:rsidRPr="00B50C56">
        <w:rPr>
          <w:b w:val="0"/>
          <w:bCs/>
          <w:sz w:val="18"/>
          <w:szCs w:val="20"/>
        </w:rPr>
        <w:t xml:space="preserve"> </w:t>
      </w:r>
      <w:r w:rsidR="00B20350" w:rsidRPr="00B50C56">
        <w:rPr>
          <w:b w:val="0"/>
          <w:bCs/>
          <w:sz w:val="18"/>
          <w:szCs w:val="20"/>
        </w:rPr>
        <w:t xml:space="preserve">multilayer feed-forward ANN </w:t>
      </w:r>
      <w:r w:rsidR="0026385B" w:rsidRPr="00B50C56">
        <w:rPr>
          <w:b w:val="0"/>
          <w:bCs/>
          <w:sz w:val="18"/>
          <w:szCs w:val="20"/>
        </w:rPr>
        <w:t xml:space="preserve">in the MATLAB </w:t>
      </w:r>
      <w:r w:rsidR="00B20350" w:rsidRPr="00B50C56">
        <w:rPr>
          <w:b w:val="0"/>
          <w:bCs/>
          <w:sz w:val="18"/>
          <w:szCs w:val="20"/>
        </w:rPr>
        <w:t xml:space="preserve">software </w:t>
      </w:r>
      <w:r w:rsidR="0026385B" w:rsidRPr="00B50C56">
        <w:rPr>
          <w:b w:val="0"/>
          <w:bCs/>
          <w:sz w:val="18"/>
          <w:szCs w:val="20"/>
        </w:rPr>
        <w:t>was utilized as a mean</w:t>
      </w:r>
      <w:r w:rsidR="00B20350" w:rsidRPr="00B50C56">
        <w:rPr>
          <w:b w:val="0"/>
          <w:bCs/>
          <w:sz w:val="18"/>
          <w:szCs w:val="20"/>
        </w:rPr>
        <w:t>s</w:t>
      </w:r>
      <w:r w:rsidR="0026385B" w:rsidRPr="00B50C56">
        <w:rPr>
          <w:b w:val="0"/>
          <w:bCs/>
          <w:sz w:val="18"/>
          <w:szCs w:val="20"/>
        </w:rPr>
        <w:t xml:space="preserve"> of </w:t>
      </w:r>
      <w:r w:rsidR="00B20350" w:rsidRPr="00B50C56">
        <w:rPr>
          <w:b w:val="0"/>
          <w:bCs/>
          <w:sz w:val="18"/>
          <w:szCs w:val="20"/>
        </w:rPr>
        <w:t xml:space="preserve">non-linear </w:t>
      </w:r>
      <w:r w:rsidR="0026385B" w:rsidRPr="00B50C56">
        <w:rPr>
          <w:b w:val="0"/>
          <w:bCs/>
          <w:sz w:val="18"/>
          <w:szCs w:val="20"/>
        </w:rPr>
        <w:t xml:space="preserve">regression to predict </w:t>
      </w:r>
      <w:r w:rsidRPr="00B50C56">
        <w:rPr>
          <w:b w:val="0"/>
          <w:bCs/>
          <w:sz w:val="18"/>
          <w:szCs w:val="20"/>
        </w:rPr>
        <w:t>spray dynamics</w:t>
      </w:r>
      <w:r w:rsidR="0026385B" w:rsidRPr="00B50C56">
        <w:rPr>
          <w:b w:val="0"/>
          <w:bCs/>
          <w:sz w:val="18"/>
          <w:szCs w:val="20"/>
        </w:rPr>
        <w:t xml:space="preserve">. The building block of an ANN is the layers and </w:t>
      </w:r>
      <w:r w:rsidR="00B20350" w:rsidRPr="00B50C56">
        <w:rPr>
          <w:b w:val="0"/>
          <w:bCs/>
          <w:sz w:val="18"/>
          <w:szCs w:val="20"/>
        </w:rPr>
        <w:t xml:space="preserve">artificial </w:t>
      </w:r>
      <w:r w:rsidR="0026385B" w:rsidRPr="00B50C56">
        <w:rPr>
          <w:b w:val="0"/>
          <w:bCs/>
          <w:sz w:val="18"/>
          <w:szCs w:val="20"/>
        </w:rPr>
        <w:t>neurons that represent the smallest processing element</w:t>
      </w:r>
      <w:r w:rsidR="004254BE" w:rsidRPr="00B50C56">
        <w:rPr>
          <w:b w:val="0"/>
          <w:bCs/>
          <w:sz w:val="18"/>
          <w:szCs w:val="20"/>
        </w:rPr>
        <w:t xml:space="preserve"> </w:t>
      </w:r>
      <w:r w:rsidR="004254BE" w:rsidRPr="00B50C56">
        <w:rPr>
          <w:b w:val="0"/>
          <w:bCs/>
          <w:sz w:val="18"/>
          <w:szCs w:val="20"/>
        </w:rPr>
        <w:fldChar w:fldCharType="begin" w:fldLock="1"/>
      </w:r>
      <w:r w:rsidR="005403FB" w:rsidRPr="00B50C56">
        <w:rPr>
          <w:b w:val="0"/>
          <w:bCs/>
          <w:sz w:val="18"/>
          <w:szCs w:val="20"/>
        </w:rPr>
        <w:instrText>ADDIN CSL_CITATION {"citationItems":[{"id":"ITEM-1","itemData":{"ISBN":"9783319949888","abstract":"The area of Machine Learning (ML) is interested in answering how a computer can ``learn'' specific tasks such as recognize characters, support the diagnosis of people under severe diseases, classify wine types, separate some material according to its quality (e.g. wood could be separated according to its weakness, so it could be later used to build either pencils or houses).","author":[{"dropping-particle":"","family":"Fernandes de Mello","given":"Rodrigo","non-dropping-particle":"","parse-names":false,"suffix":""},{"dropping-particle":"","family":"Antonelli Ponti","given":"Moacir","non-dropping-particle":"","parse-names":false,"suffix":""}],"container-title":"Machine Learning","id":"ITEM-1","issued":{"date-parts":[["2018"]]},"page":"373","title":"Machine Learning: A Practical Approach on the Statistical Learning Theory","type":"article-journal"},"uris":["http://www.mendeley.com/documents/?uuid=904bdaea-4d4a-4a48-a622-1ffda62ab5b8"]}],"mendeley":{"formattedCitation":"[38]","plainTextFormattedCitation":"[38]","previouslyFormattedCitation":"[38]"},"properties":{"noteIndex":0},"schema":"https://github.com/citation-style-language/schema/raw/master/csl-citation.json"}</w:instrText>
      </w:r>
      <w:r w:rsidR="004254BE" w:rsidRPr="00B50C56">
        <w:rPr>
          <w:b w:val="0"/>
          <w:bCs/>
          <w:sz w:val="18"/>
          <w:szCs w:val="20"/>
        </w:rPr>
        <w:fldChar w:fldCharType="separate"/>
      </w:r>
      <w:r w:rsidR="00D70B7A" w:rsidRPr="00B50C56">
        <w:rPr>
          <w:b w:val="0"/>
          <w:bCs/>
          <w:noProof/>
          <w:sz w:val="18"/>
          <w:szCs w:val="20"/>
        </w:rPr>
        <w:t>[38]</w:t>
      </w:r>
      <w:r w:rsidR="004254BE" w:rsidRPr="00B50C56">
        <w:rPr>
          <w:b w:val="0"/>
          <w:bCs/>
          <w:sz w:val="18"/>
          <w:szCs w:val="20"/>
        </w:rPr>
        <w:fldChar w:fldCharType="end"/>
      </w:r>
      <w:r w:rsidR="0026385B" w:rsidRPr="00B50C56">
        <w:rPr>
          <w:b w:val="0"/>
          <w:bCs/>
          <w:sz w:val="18"/>
          <w:szCs w:val="20"/>
        </w:rPr>
        <w:t xml:space="preserve">. </w:t>
      </w:r>
      <w:r w:rsidR="00B20350" w:rsidRPr="00B50C56">
        <w:rPr>
          <w:b w:val="0"/>
          <w:bCs/>
          <w:sz w:val="18"/>
          <w:szCs w:val="20"/>
        </w:rPr>
        <w:t xml:space="preserve">More specifically, feed-forward ANN is composed of three types of layers: one input layer, one output layer, and one or more hidden layers between the input and output layer. A neuron in hidden layers </w:t>
      </w:r>
      <w:r w:rsidR="0026385B" w:rsidRPr="00B50C56">
        <w:rPr>
          <w:b w:val="0"/>
          <w:bCs/>
          <w:sz w:val="18"/>
          <w:szCs w:val="20"/>
        </w:rPr>
        <w:t>can have one or more inputs of x</w:t>
      </w:r>
      <w:r w:rsidR="0026385B" w:rsidRPr="00B50C56">
        <w:rPr>
          <w:b w:val="0"/>
          <w:bCs/>
          <w:sz w:val="18"/>
          <w:szCs w:val="20"/>
          <w:vertAlign w:val="subscript"/>
        </w:rPr>
        <w:t>i</w:t>
      </w:r>
      <w:r w:rsidR="0026385B" w:rsidRPr="00B50C56">
        <w:rPr>
          <w:b w:val="0"/>
          <w:bCs/>
          <w:sz w:val="18"/>
          <w:szCs w:val="20"/>
        </w:rPr>
        <w:t>, which come from the neurons</w:t>
      </w:r>
      <w:r w:rsidR="00B20350" w:rsidRPr="00B50C56">
        <w:rPr>
          <w:b w:val="0"/>
          <w:bCs/>
          <w:sz w:val="18"/>
          <w:szCs w:val="20"/>
        </w:rPr>
        <w:t xml:space="preserve"> in the input layer or a previous layer</w:t>
      </w:r>
      <w:r w:rsidR="0026385B" w:rsidRPr="00B50C56">
        <w:rPr>
          <w:b w:val="0"/>
          <w:bCs/>
          <w:sz w:val="18"/>
          <w:szCs w:val="20"/>
        </w:rPr>
        <w:t>. These inputs then are multiplied with weight</w:t>
      </w:r>
      <w:r w:rsidR="00B20350" w:rsidRPr="00B50C56">
        <w:rPr>
          <w:b w:val="0"/>
          <w:bCs/>
          <w:sz w:val="18"/>
          <w:szCs w:val="20"/>
        </w:rPr>
        <w:t>s</w:t>
      </w:r>
      <w:r w:rsidR="0026385B" w:rsidRPr="00B50C56">
        <w:rPr>
          <w:b w:val="0"/>
          <w:bCs/>
          <w:sz w:val="18"/>
          <w:szCs w:val="20"/>
        </w:rPr>
        <w:t xml:space="preserve"> </w:t>
      </w:r>
      <w:proofErr w:type="spellStart"/>
      <w:r w:rsidR="0026385B" w:rsidRPr="00B50C56">
        <w:rPr>
          <w:b w:val="0"/>
          <w:bCs/>
          <w:sz w:val="18"/>
          <w:szCs w:val="20"/>
        </w:rPr>
        <w:t>w</w:t>
      </w:r>
      <w:r w:rsidR="0026385B" w:rsidRPr="00B50C56">
        <w:rPr>
          <w:b w:val="0"/>
          <w:bCs/>
          <w:sz w:val="18"/>
          <w:szCs w:val="20"/>
          <w:vertAlign w:val="subscript"/>
        </w:rPr>
        <w:t>i</w:t>
      </w:r>
      <w:proofErr w:type="spellEnd"/>
      <w:r w:rsidR="0026385B" w:rsidRPr="00B50C56">
        <w:rPr>
          <w:b w:val="0"/>
          <w:bCs/>
          <w:sz w:val="18"/>
          <w:szCs w:val="20"/>
        </w:rPr>
        <w:t xml:space="preserve"> </w:t>
      </w:r>
      <w:r w:rsidR="00B20350" w:rsidRPr="00B50C56">
        <w:rPr>
          <w:b w:val="0"/>
          <w:bCs/>
          <w:sz w:val="18"/>
          <w:szCs w:val="20"/>
        </w:rPr>
        <w:t xml:space="preserve">to be summed and shifted by a </w:t>
      </w:r>
      <w:r w:rsidR="0026385B" w:rsidRPr="00B50C56">
        <w:rPr>
          <w:b w:val="0"/>
          <w:bCs/>
          <w:sz w:val="18"/>
          <w:szCs w:val="20"/>
        </w:rPr>
        <w:t>bias w</w:t>
      </w:r>
      <w:r w:rsidR="0026385B" w:rsidRPr="00B50C56">
        <w:rPr>
          <w:b w:val="0"/>
          <w:bCs/>
          <w:sz w:val="18"/>
          <w:szCs w:val="20"/>
          <w:vertAlign w:val="subscript"/>
        </w:rPr>
        <w:t>0</w:t>
      </w:r>
      <w:r w:rsidR="00B20350" w:rsidRPr="00B50C56">
        <w:rPr>
          <w:b w:val="0"/>
          <w:bCs/>
          <w:sz w:val="18"/>
          <w:szCs w:val="20"/>
        </w:rPr>
        <w:t xml:space="preserve">, resulting in an intermediate single valued result to pass through an activation function </w:t>
      </w:r>
      <m:oMath>
        <m:r>
          <m:rPr>
            <m:sty m:val="bi"/>
          </m:rPr>
          <w:rPr>
            <w:rFonts w:ascii="Cambria Math" w:hAnsi="Cambria Math"/>
            <w:sz w:val="18"/>
            <w:szCs w:val="20"/>
          </w:rPr>
          <m:t>f(⋅)</m:t>
        </m:r>
      </m:oMath>
      <w:r w:rsidR="00B20350" w:rsidRPr="00B50C56">
        <w:rPr>
          <w:sz w:val="18"/>
          <w:szCs w:val="20"/>
        </w:rPr>
        <w:t xml:space="preserve"> </w:t>
      </w:r>
      <w:r w:rsidR="00B20350" w:rsidRPr="00B50C56">
        <w:rPr>
          <w:b w:val="0"/>
          <w:bCs/>
          <w:sz w:val="18"/>
          <w:szCs w:val="20"/>
        </w:rPr>
        <w:t xml:space="preserve">that maps the intermediate result in desired range, </w:t>
      </w:r>
      <w:proofErr w:type="gramStart"/>
      <w:r w:rsidR="00B20350" w:rsidRPr="00B50C56">
        <w:rPr>
          <w:b w:val="0"/>
          <w:bCs/>
          <w:sz w:val="18"/>
          <w:szCs w:val="20"/>
        </w:rPr>
        <w:t>e.g.</w:t>
      </w:r>
      <w:proofErr w:type="gramEnd"/>
      <w:r w:rsidR="00B20350" w:rsidRPr="00B50C56">
        <w:rPr>
          <w:b w:val="0"/>
          <w:bCs/>
          <w:sz w:val="18"/>
          <w:szCs w:val="20"/>
        </w:rPr>
        <w:t xml:space="preserve"> 0 to 1 or -1 to 1. The output y can become an input to the next layer. The overall equation is shown below. </w:t>
      </w:r>
    </w:p>
    <w:p w14:paraId="1D7F043D" w14:textId="49F61AEB" w:rsidR="002808DA" w:rsidRPr="00B50C56" w:rsidRDefault="002808DA" w:rsidP="0026385B">
      <w:pPr>
        <w:pStyle w:val="Head1"/>
        <w:jc w:val="both"/>
        <w:rPr>
          <w:b w:val="0"/>
          <w:bCs/>
          <w:sz w:val="18"/>
          <w:szCs w:val="20"/>
        </w:rPr>
      </w:pPr>
      <m:oMathPara>
        <m:oMathParaPr>
          <m:jc m:val="left"/>
        </m:oMathParaPr>
        <m:oMath>
          <m:r>
            <m:rPr>
              <m:sty m:val="bi"/>
            </m:rPr>
            <w:rPr>
              <w:rFonts w:ascii="Cambria Math" w:hAnsi="Cambria Math"/>
              <w:sz w:val="18"/>
              <w:szCs w:val="20"/>
            </w:rPr>
            <m:t>y=f</m:t>
          </m:r>
          <m:d>
            <m:dPr>
              <m:ctrlPr>
                <w:rPr>
                  <w:rFonts w:ascii="Cambria Math" w:hAnsi="Cambria Math"/>
                  <w:i/>
                  <w:sz w:val="18"/>
                  <w:szCs w:val="20"/>
                </w:rPr>
              </m:ctrlPr>
            </m:dPr>
            <m:e>
              <m:sSub>
                <m:sSubPr>
                  <m:ctrlPr>
                    <w:rPr>
                      <w:rFonts w:ascii="Cambria Math" w:hAnsi="Cambria Math"/>
                      <w:b w:val="0"/>
                      <w:bCs/>
                      <w:i/>
                      <w:sz w:val="18"/>
                      <w:szCs w:val="20"/>
                    </w:rPr>
                  </m:ctrlPr>
                </m:sSubPr>
                <m:e>
                  <m:r>
                    <m:rPr>
                      <m:sty m:val="bi"/>
                    </m:rPr>
                    <w:rPr>
                      <w:rFonts w:ascii="Cambria Math" w:hAnsi="Cambria Math"/>
                      <w:sz w:val="18"/>
                      <w:szCs w:val="20"/>
                    </w:rPr>
                    <m:t>w</m:t>
                  </m:r>
                </m:e>
                <m:sub>
                  <m:r>
                    <m:rPr>
                      <m:sty m:val="bi"/>
                    </m:rPr>
                    <w:rPr>
                      <w:rFonts w:ascii="Cambria Math" w:hAnsi="Cambria Math"/>
                      <w:sz w:val="18"/>
                      <w:szCs w:val="20"/>
                    </w:rPr>
                    <m:t>0</m:t>
                  </m:r>
                </m:sub>
              </m:sSub>
              <m:r>
                <m:rPr>
                  <m:sty m:val="bi"/>
                </m:rPr>
                <w:rPr>
                  <w:rFonts w:ascii="Cambria Math" w:hAnsi="Cambria Math"/>
                  <w:sz w:val="18"/>
                  <w:szCs w:val="20"/>
                </w:rPr>
                <m:t>+</m:t>
              </m:r>
              <m:nary>
                <m:naryPr>
                  <m:chr m:val="∑"/>
                  <m:limLoc m:val="undOvr"/>
                  <m:ctrlPr>
                    <w:rPr>
                      <w:rFonts w:ascii="Cambria Math" w:hAnsi="Cambria Math"/>
                      <w:b w:val="0"/>
                      <w:bCs/>
                      <w:i/>
                      <w:sz w:val="18"/>
                      <w:szCs w:val="20"/>
                    </w:rPr>
                  </m:ctrlPr>
                </m:naryPr>
                <m:sub>
                  <m:r>
                    <m:rPr>
                      <m:sty m:val="bi"/>
                    </m:rPr>
                    <w:rPr>
                      <w:rFonts w:ascii="Cambria Math" w:hAnsi="Cambria Math"/>
                      <w:sz w:val="18"/>
                      <w:szCs w:val="20"/>
                    </w:rPr>
                    <m:t>i=1</m:t>
                  </m:r>
                </m:sub>
                <m:sup>
                  <m:r>
                    <m:rPr>
                      <m:sty m:val="bi"/>
                    </m:rPr>
                    <w:rPr>
                      <w:rFonts w:ascii="Cambria Math" w:hAnsi="Cambria Math"/>
                      <w:sz w:val="18"/>
                      <w:szCs w:val="20"/>
                    </w:rPr>
                    <m:t>N</m:t>
                  </m:r>
                </m:sup>
                <m:e>
                  <m:sSub>
                    <m:sSubPr>
                      <m:ctrlPr>
                        <w:rPr>
                          <w:rFonts w:ascii="Cambria Math" w:hAnsi="Cambria Math"/>
                          <w:b w:val="0"/>
                          <w:bCs/>
                          <w:i/>
                          <w:sz w:val="18"/>
                          <w:szCs w:val="20"/>
                        </w:rPr>
                      </m:ctrlPr>
                    </m:sSubPr>
                    <m:e>
                      <m:r>
                        <m:rPr>
                          <m:sty m:val="bi"/>
                        </m:rPr>
                        <w:rPr>
                          <w:rFonts w:ascii="Cambria Math" w:hAnsi="Cambria Math"/>
                          <w:sz w:val="18"/>
                          <w:szCs w:val="20"/>
                        </w:rPr>
                        <m:t>w</m:t>
                      </m:r>
                    </m:e>
                    <m:sub>
                      <m:r>
                        <m:rPr>
                          <m:sty m:val="bi"/>
                        </m:rPr>
                        <w:rPr>
                          <w:rFonts w:ascii="Cambria Math" w:hAnsi="Cambria Math"/>
                          <w:sz w:val="18"/>
                          <w:szCs w:val="20"/>
                        </w:rPr>
                        <m:t>i</m:t>
                      </m:r>
                    </m:sub>
                  </m:sSub>
                  <m:sSub>
                    <m:sSubPr>
                      <m:ctrlPr>
                        <w:rPr>
                          <w:rFonts w:ascii="Cambria Math" w:hAnsi="Cambria Math"/>
                          <w:b w:val="0"/>
                          <w:bCs/>
                          <w:i/>
                          <w:sz w:val="18"/>
                          <w:szCs w:val="20"/>
                        </w:rPr>
                      </m:ctrlPr>
                    </m:sSubPr>
                    <m:e>
                      <m:r>
                        <m:rPr>
                          <m:sty m:val="bi"/>
                        </m:rPr>
                        <w:rPr>
                          <w:rFonts w:ascii="Cambria Math" w:hAnsi="Cambria Math"/>
                          <w:sz w:val="18"/>
                          <w:szCs w:val="20"/>
                        </w:rPr>
                        <m:t>x</m:t>
                      </m:r>
                    </m:e>
                    <m:sub>
                      <m:r>
                        <m:rPr>
                          <m:sty m:val="bi"/>
                        </m:rPr>
                        <w:rPr>
                          <w:rFonts w:ascii="Cambria Math" w:hAnsi="Cambria Math"/>
                          <w:sz w:val="18"/>
                          <w:szCs w:val="20"/>
                        </w:rPr>
                        <m:t>i</m:t>
                      </m:r>
                    </m:sub>
                  </m:sSub>
                </m:e>
              </m:nary>
            </m:e>
          </m:d>
          <m:r>
            <m:rPr>
              <m:sty m:val="bi"/>
            </m:rPr>
            <w:rPr>
              <w:rFonts w:ascii="Cambria Math"/>
              <w:sz w:val="18"/>
              <w:szCs w:val="20"/>
            </w:rPr>
            <m:t xml:space="preserve">     (eq</m:t>
          </m:r>
          <m:r>
            <m:rPr>
              <m:sty m:val="bi"/>
            </m:rPr>
            <w:rPr>
              <w:rFonts w:ascii="Cambria Math"/>
              <w:sz w:val="18"/>
              <w:szCs w:val="20"/>
            </w:rPr>
            <m:t>-</m:t>
          </m:r>
          <m:r>
            <m:rPr>
              <m:sty m:val="bi"/>
            </m:rPr>
            <w:rPr>
              <w:rFonts w:ascii="Cambria Math"/>
              <w:sz w:val="18"/>
              <w:szCs w:val="20"/>
            </w:rPr>
            <m:t>4)</m:t>
          </m:r>
        </m:oMath>
      </m:oMathPara>
    </w:p>
    <w:p w14:paraId="01BAF652" w14:textId="721FBA34" w:rsidR="003F081F" w:rsidRPr="00B50C56" w:rsidRDefault="0026385B" w:rsidP="0026385B">
      <w:pPr>
        <w:pStyle w:val="Head1"/>
        <w:jc w:val="both"/>
        <w:rPr>
          <w:b w:val="0"/>
          <w:bCs/>
          <w:sz w:val="18"/>
          <w:szCs w:val="20"/>
        </w:rPr>
      </w:pPr>
      <w:r w:rsidRPr="00B50C56">
        <w:rPr>
          <w:b w:val="0"/>
          <w:bCs/>
          <w:sz w:val="18"/>
          <w:szCs w:val="20"/>
        </w:rPr>
        <w:t xml:space="preserve">The activation function can be in various forms </w:t>
      </w:r>
      <w:r w:rsidR="00B20350" w:rsidRPr="00B50C56">
        <w:rPr>
          <w:b w:val="0"/>
          <w:bCs/>
          <w:sz w:val="18"/>
          <w:szCs w:val="20"/>
        </w:rPr>
        <w:t xml:space="preserve">that are differentiable </w:t>
      </w:r>
      <w:r w:rsidRPr="00B50C56">
        <w:rPr>
          <w:b w:val="0"/>
          <w:bCs/>
          <w:sz w:val="18"/>
          <w:szCs w:val="20"/>
        </w:rPr>
        <w:t xml:space="preserve">such as linear, </w:t>
      </w:r>
      <w:r w:rsidR="00B20350" w:rsidRPr="00B50C56">
        <w:rPr>
          <w:b w:val="0"/>
          <w:bCs/>
          <w:sz w:val="18"/>
          <w:szCs w:val="20"/>
        </w:rPr>
        <w:t xml:space="preserve">hyperbolic, tangent, and </w:t>
      </w:r>
      <w:r w:rsidRPr="00B50C56">
        <w:rPr>
          <w:b w:val="0"/>
          <w:bCs/>
          <w:sz w:val="18"/>
          <w:szCs w:val="20"/>
        </w:rPr>
        <w:t xml:space="preserve">sigmoid. In the present work, sigmoid is used as an activation function for all hidden layers and linear </w:t>
      </w:r>
      <w:r w:rsidR="002170AD" w:rsidRPr="00B50C56">
        <w:rPr>
          <w:b w:val="0"/>
          <w:bCs/>
          <w:sz w:val="18"/>
          <w:szCs w:val="20"/>
        </w:rPr>
        <w:t xml:space="preserve">for </w:t>
      </w:r>
      <w:r w:rsidRPr="00B50C56">
        <w:rPr>
          <w:b w:val="0"/>
          <w:bCs/>
          <w:sz w:val="18"/>
          <w:szCs w:val="20"/>
        </w:rPr>
        <w:t>the output layer because it demonstrated the best performance in terms of prediction</w:t>
      </w:r>
      <w:r w:rsidR="002170AD" w:rsidRPr="00B50C56">
        <w:rPr>
          <w:b w:val="0"/>
          <w:bCs/>
          <w:sz w:val="18"/>
          <w:szCs w:val="20"/>
        </w:rPr>
        <w:t xml:space="preserve">. </w:t>
      </w:r>
      <w:r w:rsidR="002808DA" w:rsidRPr="00B50C56">
        <w:rPr>
          <w:b w:val="0"/>
          <w:bCs/>
          <w:sz w:val="18"/>
          <w:szCs w:val="20"/>
        </w:rPr>
        <w:t>T</w:t>
      </w:r>
      <w:r w:rsidRPr="00B50C56">
        <w:rPr>
          <w:b w:val="0"/>
          <w:bCs/>
          <w:sz w:val="18"/>
          <w:szCs w:val="20"/>
        </w:rPr>
        <w:t xml:space="preserve">he training on measured </w:t>
      </w:r>
      <w:r w:rsidR="002808DA" w:rsidRPr="00B50C56">
        <w:rPr>
          <w:b w:val="0"/>
          <w:bCs/>
          <w:sz w:val="18"/>
          <w:szCs w:val="20"/>
        </w:rPr>
        <w:t xml:space="preserve">liquid data </w:t>
      </w:r>
      <w:r w:rsidRPr="00B50C56">
        <w:rPr>
          <w:b w:val="0"/>
          <w:bCs/>
          <w:sz w:val="18"/>
          <w:szCs w:val="20"/>
        </w:rPr>
        <w:t xml:space="preserve">was performed using </w:t>
      </w:r>
      <w:r w:rsidR="00CC70CA" w:rsidRPr="00B50C56">
        <w:rPr>
          <w:rFonts w:eastAsia="Malgun Gothic"/>
          <w:b w:val="0"/>
          <w:bCs/>
          <w:sz w:val="18"/>
          <w:szCs w:val="20"/>
          <w:lang w:eastAsia="ko-KR"/>
        </w:rPr>
        <w:t>nine</w:t>
      </w:r>
      <w:r w:rsidRPr="00B50C56">
        <w:rPr>
          <w:b w:val="0"/>
          <w:bCs/>
          <w:sz w:val="18"/>
          <w:szCs w:val="20"/>
        </w:rPr>
        <w:t xml:space="preserve"> inputs such as the </w:t>
      </w:r>
      <w:r w:rsidR="00CC70CA" w:rsidRPr="00B50C56">
        <w:rPr>
          <w:b w:val="0"/>
          <w:bCs/>
          <w:sz w:val="18"/>
          <w:szCs w:val="20"/>
        </w:rPr>
        <w:t>distillation parameters, fuel density [kg/m</w:t>
      </w:r>
      <w:r w:rsidR="00CC70CA" w:rsidRPr="00B50C56">
        <w:rPr>
          <w:b w:val="0"/>
          <w:bCs/>
          <w:sz w:val="18"/>
          <w:szCs w:val="20"/>
          <w:vertAlign w:val="superscript"/>
        </w:rPr>
        <w:t>3</w:t>
      </w:r>
      <w:r w:rsidR="00CC70CA" w:rsidRPr="00B50C56">
        <w:rPr>
          <w:b w:val="0"/>
          <w:bCs/>
          <w:sz w:val="18"/>
          <w:szCs w:val="20"/>
        </w:rPr>
        <w:t>], viscosity [mm</w:t>
      </w:r>
      <w:r w:rsidR="00CC70CA" w:rsidRPr="00B50C56">
        <w:rPr>
          <w:b w:val="0"/>
          <w:bCs/>
          <w:sz w:val="18"/>
          <w:szCs w:val="20"/>
          <w:vertAlign w:val="superscript"/>
        </w:rPr>
        <w:t>2</w:t>
      </w:r>
      <w:r w:rsidR="00CC70CA" w:rsidRPr="00B50C56">
        <w:rPr>
          <w:b w:val="0"/>
          <w:bCs/>
          <w:sz w:val="18"/>
          <w:szCs w:val="20"/>
        </w:rPr>
        <w:t>/s], vapor pressure [kPa], ambient to vapor pressure ratio (P</w:t>
      </w:r>
      <w:r w:rsidR="00CC70CA" w:rsidRPr="00B50C56">
        <w:rPr>
          <w:b w:val="0"/>
          <w:bCs/>
          <w:sz w:val="18"/>
          <w:szCs w:val="20"/>
          <w:vertAlign w:val="subscript"/>
        </w:rPr>
        <w:t>a</w:t>
      </w:r>
      <w:r w:rsidR="00CC70CA" w:rsidRPr="00B50C56">
        <w:rPr>
          <w:b w:val="0"/>
          <w:bCs/>
          <w:sz w:val="18"/>
          <w:szCs w:val="20"/>
        </w:rPr>
        <w:t>/</w:t>
      </w:r>
      <w:proofErr w:type="spellStart"/>
      <w:r w:rsidR="00CC70CA" w:rsidRPr="00B50C56">
        <w:rPr>
          <w:b w:val="0"/>
          <w:bCs/>
          <w:sz w:val="18"/>
          <w:szCs w:val="20"/>
        </w:rPr>
        <w:t>P</w:t>
      </w:r>
      <w:r w:rsidR="00CC70CA" w:rsidRPr="00B50C56">
        <w:rPr>
          <w:b w:val="0"/>
          <w:bCs/>
          <w:sz w:val="18"/>
          <w:szCs w:val="20"/>
          <w:vertAlign w:val="subscript"/>
        </w:rPr>
        <w:t>v</w:t>
      </w:r>
      <w:proofErr w:type="spellEnd"/>
      <w:r w:rsidR="00CC70CA" w:rsidRPr="00B50C56">
        <w:rPr>
          <w:b w:val="0"/>
          <w:bCs/>
          <w:sz w:val="18"/>
          <w:szCs w:val="20"/>
        </w:rPr>
        <w:t>) [</w:t>
      </w:r>
      <w:proofErr w:type="spellStart"/>
      <w:r w:rsidR="00CC70CA" w:rsidRPr="00B50C56">
        <w:rPr>
          <w:b w:val="0"/>
          <w:bCs/>
          <w:sz w:val="18"/>
          <w:szCs w:val="20"/>
        </w:rPr>
        <w:t>n.a.</w:t>
      </w:r>
      <w:proofErr w:type="spellEnd"/>
      <w:r w:rsidR="00CC70CA" w:rsidRPr="00B50C56">
        <w:rPr>
          <w:b w:val="0"/>
          <w:bCs/>
          <w:sz w:val="18"/>
          <w:szCs w:val="20"/>
        </w:rPr>
        <w:t>], heat of vaporization [kJ/kg], ambient temperature [K], ambient density [kg/m</w:t>
      </w:r>
      <w:r w:rsidR="00CC70CA" w:rsidRPr="00B50C56">
        <w:rPr>
          <w:b w:val="0"/>
          <w:bCs/>
          <w:sz w:val="18"/>
          <w:szCs w:val="20"/>
          <w:vertAlign w:val="superscript"/>
        </w:rPr>
        <w:t>3</w:t>
      </w:r>
      <w:r w:rsidR="00CC70CA" w:rsidRPr="00B50C56">
        <w:rPr>
          <w:b w:val="0"/>
          <w:bCs/>
          <w:sz w:val="18"/>
          <w:szCs w:val="20"/>
        </w:rPr>
        <w:t>], and ambient pressure [kPa]</w:t>
      </w:r>
      <w:r w:rsidR="00F479B8" w:rsidRPr="00B50C56">
        <w:rPr>
          <w:b w:val="0"/>
          <w:bCs/>
          <w:sz w:val="18"/>
          <w:szCs w:val="20"/>
        </w:rPr>
        <w:t xml:space="preserve">. The training was conducted with </w:t>
      </w:r>
      <w:r w:rsidR="00F7641A" w:rsidRPr="00B50C56">
        <w:rPr>
          <w:b w:val="0"/>
          <w:bCs/>
          <w:sz w:val="18"/>
          <w:szCs w:val="20"/>
        </w:rPr>
        <w:t xml:space="preserve">a </w:t>
      </w:r>
      <w:r w:rsidR="00F479B8" w:rsidRPr="00B50C56">
        <w:rPr>
          <w:b w:val="0"/>
          <w:bCs/>
          <w:sz w:val="18"/>
          <w:szCs w:val="20"/>
        </w:rPr>
        <w:t>maximum iteration number of 2,000 with</w:t>
      </w:r>
      <w:r w:rsidR="00F7641A" w:rsidRPr="00B50C56">
        <w:rPr>
          <w:b w:val="0"/>
          <w:bCs/>
          <w:sz w:val="18"/>
          <w:szCs w:val="20"/>
        </w:rPr>
        <w:t xml:space="preserve"> an</w:t>
      </w:r>
      <w:r w:rsidR="00F479B8" w:rsidRPr="00B50C56">
        <w:rPr>
          <w:b w:val="0"/>
          <w:bCs/>
          <w:sz w:val="18"/>
          <w:szCs w:val="20"/>
        </w:rPr>
        <w:t xml:space="preserve"> early stopping function. The early stopping function </w:t>
      </w:r>
      <w:r w:rsidR="00DE2089" w:rsidRPr="00B50C56">
        <w:rPr>
          <w:b w:val="0"/>
          <w:bCs/>
          <w:sz w:val="18"/>
          <w:szCs w:val="20"/>
        </w:rPr>
        <w:t xml:space="preserve">can facilitate the training process by </w:t>
      </w:r>
      <w:r w:rsidR="00F479B8" w:rsidRPr="00B50C56">
        <w:rPr>
          <w:b w:val="0"/>
          <w:bCs/>
          <w:sz w:val="18"/>
          <w:szCs w:val="20"/>
        </w:rPr>
        <w:lastRenderedPageBreak/>
        <w:t xml:space="preserve">checking the error on the </w:t>
      </w:r>
      <w:r w:rsidR="005F68BE" w:rsidRPr="00B50C56">
        <w:rPr>
          <w:b w:val="0"/>
          <w:bCs/>
          <w:noProof/>
          <w:sz w:val="18"/>
          <w:szCs w:val="20"/>
        </w:rPr>
        <mc:AlternateContent>
          <mc:Choice Requires="wpg">
            <w:drawing>
              <wp:anchor distT="0" distB="0" distL="114300" distR="114300" simplePos="0" relativeHeight="251670528" behindDoc="0" locked="0" layoutInCell="1" allowOverlap="1" wp14:anchorId="432DD02F" wp14:editId="37992E5C">
                <wp:simplePos x="0" y="0"/>
                <wp:positionH relativeFrom="column">
                  <wp:posOffset>3637129</wp:posOffset>
                </wp:positionH>
                <wp:positionV relativeFrom="paragraph">
                  <wp:posOffset>6824</wp:posOffset>
                </wp:positionV>
                <wp:extent cx="3313420" cy="4968875"/>
                <wp:effectExtent l="0" t="0" r="1905" b="3175"/>
                <wp:wrapTopAndBottom/>
                <wp:docPr id="43" name="Group 43"/>
                <wp:cNvGraphicFramePr/>
                <a:graphic xmlns:a="http://schemas.openxmlformats.org/drawingml/2006/main">
                  <a:graphicData uri="http://schemas.microsoft.com/office/word/2010/wordprocessingGroup">
                    <wpg:wgp>
                      <wpg:cNvGrpSpPr/>
                      <wpg:grpSpPr>
                        <a:xfrm>
                          <a:off x="0" y="0"/>
                          <a:ext cx="3313420" cy="4968875"/>
                          <a:chOff x="-28291" y="0"/>
                          <a:chExt cx="3434297" cy="5150121"/>
                        </a:xfrm>
                      </wpg:grpSpPr>
                      <pic:pic xmlns:pic="http://schemas.openxmlformats.org/drawingml/2006/picture">
                        <pic:nvPicPr>
                          <pic:cNvPr id="41" name="Picture 4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06006" cy="4656064"/>
                          </a:xfrm>
                          <a:prstGeom prst="rect">
                            <a:avLst/>
                          </a:prstGeom>
                          <a:noFill/>
                        </pic:spPr>
                      </pic:pic>
                      <wps:wsp>
                        <wps:cNvPr id="42" name="Text Box 42"/>
                        <wps:cNvSpPr txBox="1"/>
                        <wps:spPr>
                          <a:xfrm>
                            <a:off x="-28291" y="4551315"/>
                            <a:ext cx="3200400" cy="598806"/>
                          </a:xfrm>
                          <a:prstGeom prst="rect">
                            <a:avLst/>
                          </a:prstGeom>
                          <a:noFill/>
                          <a:ln>
                            <a:noFill/>
                          </a:ln>
                        </wps:spPr>
                        <wps:txbx>
                          <w:txbxContent>
                            <w:p w14:paraId="731D7CC8" w14:textId="77777777" w:rsidR="0077227A" w:rsidRDefault="0077227A" w:rsidP="0077227A">
                              <w:pPr>
                                <w:pStyle w:val="Head1"/>
                                <w:spacing w:before="240"/>
                                <w:jc w:val="both"/>
                                <w:rPr>
                                  <w:b w:val="0"/>
                                  <w:color w:val="00B0F0"/>
                                  <w:sz w:val="18"/>
                                  <w:szCs w:val="14"/>
                                </w:rPr>
                              </w:pPr>
                              <w:r>
                                <w:rPr>
                                  <w:b w:val="0"/>
                                  <w:color w:val="00B0F0"/>
                                  <w:sz w:val="18"/>
                                  <w:szCs w:val="14"/>
                                </w:rPr>
                                <w:t>Fig. 7. Comparison of liquid penetration length between experiment, CFD, and machine learning predictions under G1, G2, and G3 conditions for (a)ic8 and (b) e00 fuels.</w:t>
                              </w:r>
                            </w:p>
                            <w:p w14:paraId="4D490C20" w14:textId="77777777" w:rsidR="0077227A" w:rsidRDefault="0077227A" w:rsidP="0077227A">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2DD02F" id="Group 43" o:spid="_x0000_s1046" style="position:absolute;left:0;text-align:left;margin-left:286.4pt;margin-top:.55pt;width:260.9pt;height:391.25pt;z-index:251670528;mso-width-relative:margin;mso-height-relative:margin" coordorigin="-282" coordsize="34342,51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">
                <v:shape id="Picture 41" o:spid="_x0000_s1047" type="#_x0000_t75" style="position:absolute;width:34060;height:4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">
                  <v:imagedata r:id="rId23" o:title=""/>
                </v:shape>
                <v:shape id="Text Box 42" o:spid="_x0000_s1048" type="#_x0000_t202" style="position:absolute;left:-282;top:45513;width:32003;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731D7CC8" w14:textId="77777777" w:rsidR="0077227A" w:rsidRDefault="0077227A" w:rsidP="0077227A">
                        <w:pPr>
                          <w:pStyle w:val="Head1"/>
                          <w:spacing w:before="240"/>
                          <w:jc w:val="both"/>
                          <w:rPr>
                            <w:b w:val="0"/>
                            <w:color w:val="00B0F0"/>
                            <w:sz w:val="18"/>
                            <w:szCs w:val="14"/>
                          </w:rPr>
                        </w:pPr>
                        <w:r>
                          <w:rPr>
                            <w:b w:val="0"/>
                            <w:color w:val="00B0F0"/>
                            <w:sz w:val="18"/>
                            <w:szCs w:val="14"/>
                          </w:rPr>
                          <w:t>Fig. 7. Comparison of liquid penetration length between experiment, CFD, and machine learning predictions under G1, G2, and G3 conditions for (a)ic8 and (b) e00 fuels.</w:t>
                        </w:r>
                      </w:p>
                      <w:p w14:paraId="4D490C20" w14:textId="77777777" w:rsidR="0077227A" w:rsidRDefault="0077227A" w:rsidP="0077227A">
                        <w:pPr>
                          <w:pStyle w:val="Caption"/>
                          <w:jc w:val="both"/>
                          <w:rPr>
                            <w:i w:val="0"/>
                            <w:noProof/>
                            <w:color w:val="00B0F0"/>
                            <w:szCs w:val="24"/>
                          </w:rPr>
                        </w:pPr>
                      </w:p>
                    </w:txbxContent>
                  </v:textbox>
                </v:shape>
                <w10:wrap type="topAndBottom"/>
              </v:group>
            </w:pict>
          </mc:Fallback>
        </mc:AlternateContent>
      </w:r>
      <w:r w:rsidR="00F479B8" w:rsidRPr="00B50C56">
        <w:rPr>
          <w:b w:val="0"/>
          <w:bCs/>
          <w:sz w:val="18"/>
          <w:szCs w:val="20"/>
        </w:rPr>
        <w:t xml:space="preserve">validation set </w:t>
      </w:r>
      <w:r w:rsidR="00DE2089" w:rsidRPr="00B50C56">
        <w:rPr>
          <w:b w:val="0"/>
          <w:bCs/>
          <w:sz w:val="18"/>
          <w:szCs w:val="20"/>
        </w:rPr>
        <w:t xml:space="preserve">that is held off from the training set so as to </w:t>
      </w:r>
      <w:r w:rsidR="00F479B8" w:rsidRPr="00B50C56">
        <w:rPr>
          <w:b w:val="0"/>
          <w:bCs/>
          <w:sz w:val="18"/>
          <w:szCs w:val="20"/>
        </w:rPr>
        <w:t xml:space="preserve">interrupt </w:t>
      </w:r>
      <w:r w:rsidR="00DE2089" w:rsidRPr="00B50C56">
        <w:rPr>
          <w:b w:val="0"/>
          <w:bCs/>
          <w:sz w:val="18"/>
          <w:szCs w:val="20"/>
        </w:rPr>
        <w:t>the process</w:t>
      </w:r>
      <w:r w:rsidR="00F479B8" w:rsidRPr="00B50C56">
        <w:rPr>
          <w:b w:val="0"/>
          <w:bCs/>
          <w:sz w:val="18"/>
          <w:szCs w:val="20"/>
        </w:rPr>
        <w:t xml:space="preserve"> when</w:t>
      </w:r>
      <w:r w:rsidR="00F7641A" w:rsidRPr="00B50C56">
        <w:rPr>
          <w:b w:val="0"/>
          <w:bCs/>
          <w:sz w:val="18"/>
          <w:szCs w:val="20"/>
        </w:rPr>
        <w:t xml:space="preserve"> the</w:t>
      </w:r>
      <w:r w:rsidR="00F479B8" w:rsidRPr="00B50C56">
        <w:rPr>
          <w:b w:val="0"/>
          <w:bCs/>
          <w:sz w:val="18"/>
          <w:szCs w:val="20"/>
        </w:rPr>
        <w:t xml:space="preserve"> validation error </w:t>
      </w:r>
      <w:r w:rsidR="00DE2089" w:rsidRPr="00B50C56">
        <w:rPr>
          <w:b w:val="0"/>
          <w:bCs/>
          <w:sz w:val="18"/>
          <w:szCs w:val="20"/>
        </w:rPr>
        <w:t xml:space="preserve">increases or does not improve for a certain </w:t>
      </w:r>
      <w:r w:rsidR="00F479B8" w:rsidRPr="00B50C56">
        <w:rPr>
          <w:b w:val="0"/>
          <w:bCs/>
          <w:sz w:val="18"/>
          <w:szCs w:val="20"/>
        </w:rPr>
        <w:t>number of</w:t>
      </w:r>
      <w:r w:rsidR="00F7641A" w:rsidRPr="00B50C56">
        <w:rPr>
          <w:b w:val="0"/>
          <w:bCs/>
          <w:sz w:val="18"/>
          <w:szCs w:val="20"/>
        </w:rPr>
        <w:t xml:space="preserve"> </w:t>
      </w:r>
      <w:r w:rsidR="00F479B8" w:rsidRPr="00B50C56">
        <w:rPr>
          <w:b w:val="0"/>
          <w:bCs/>
          <w:sz w:val="18"/>
          <w:szCs w:val="20"/>
        </w:rPr>
        <w:t xml:space="preserve">consecutive iterations. </w:t>
      </w:r>
      <w:r w:rsidR="00DE2089" w:rsidRPr="00B50C56">
        <w:rPr>
          <w:b w:val="0"/>
          <w:bCs/>
          <w:sz w:val="18"/>
          <w:szCs w:val="20"/>
        </w:rPr>
        <w:t xml:space="preserve">Throughout the process, the weights and biases that give the best validation results are stored and maintained. </w:t>
      </w:r>
      <w:r w:rsidR="00F479B8" w:rsidRPr="00B50C56">
        <w:rPr>
          <w:b w:val="0"/>
          <w:bCs/>
          <w:sz w:val="18"/>
          <w:szCs w:val="20"/>
        </w:rPr>
        <w:t xml:space="preserve">Most of the training showed </w:t>
      </w:r>
      <w:r w:rsidR="00DE2089" w:rsidRPr="00B50C56">
        <w:rPr>
          <w:b w:val="0"/>
          <w:bCs/>
          <w:sz w:val="18"/>
          <w:szCs w:val="20"/>
        </w:rPr>
        <w:t xml:space="preserve">a minimum before the initial 200 iterations and converged to give an optimized model, so the early stopping of 50 consecutive iterations was shown to be sufficient in this work. </w:t>
      </w:r>
      <w:r w:rsidRPr="00B50C56">
        <w:rPr>
          <w:rFonts w:hint="eastAsia"/>
          <w:b w:val="0"/>
          <w:bCs/>
          <w:sz w:val="18"/>
          <w:szCs w:val="20"/>
        </w:rPr>
        <w:t xml:space="preserve">The output covers </w:t>
      </w:r>
      <w:r w:rsidR="00A42147" w:rsidRPr="00B50C56">
        <w:rPr>
          <w:b w:val="0"/>
          <w:bCs/>
          <w:sz w:val="18"/>
          <w:szCs w:val="20"/>
        </w:rPr>
        <w:t>the PLV distribution sequence from</w:t>
      </w:r>
      <w:r w:rsidR="00A42147" w:rsidRPr="00B50C56">
        <w:rPr>
          <w:rFonts w:hint="eastAsia"/>
          <w:b w:val="0"/>
          <w:bCs/>
          <w:sz w:val="18"/>
          <w:szCs w:val="20"/>
        </w:rPr>
        <w:t xml:space="preserve"> </w:t>
      </w:r>
      <w:r w:rsidRPr="00B50C56">
        <w:rPr>
          <w:rFonts w:hint="eastAsia"/>
          <w:b w:val="0"/>
          <w:bCs/>
          <w:sz w:val="18"/>
          <w:szCs w:val="20"/>
        </w:rPr>
        <w:t xml:space="preserve">0 to </w:t>
      </w:r>
      <w:r w:rsidR="005403FB" w:rsidRPr="00B50C56">
        <w:rPr>
          <w:b w:val="0"/>
          <w:bCs/>
          <w:sz w:val="18"/>
          <w:szCs w:val="20"/>
        </w:rPr>
        <w:t>2.0</w:t>
      </w:r>
      <w:r w:rsidRPr="00B50C56">
        <w:rPr>
          <w:rFonts w:hint="eastAsia"/>
          <w:b w:val="0"/>
          <w:bCs/>
          <w:sz w:val="18"/>
          <w:szCs w:val="20"/>
        </w:rPr>
        <w:t xml:space="preserve"> </w:t>
      </w:r>
      <w:proofErr w:type="spellStart"/>
      <w:r w:rsidRPr="00B50C56">
        <w:rPr>
          <w:rFonts w:hint="eastAsia"/>
          <w:b w:val="0"/>
          <w:bCs/>
          <w:sz w:val="18"/>
          <w:szCs w:val="20"/>
        </w:rPr>
        <w:t>ms</w:t>
      </w:r>
      <w:proofErr w:type="spellEnd"/>
      <w:r w:rsidRPr="00B50C56">
        <w:rPr>
          <w:rFonts w:hint="eastAsia"/>
          <w:b w:val="0"/>
          <w:bCs/>
          <w:sz w:val="18"/>
          <w:szCs w:val="20"/>
        </w:rPr>
        <w:t xml:space="preserve"> after the start of </w:t>
      </w:r>
      <w:r w:rsidR="005403FB" w:rsidRPr="00B50C56">
        <w:rPr>
          <w:b w:val="0"/>
          <w:bCs/>
          <w:sz w:val="18"/>
          <w:szCs w:val="20"/>
        </w:rPr>
        <w:t>injection</w:t>
      </w:r>
      <w:r w:rsidRPr="00B50C56">
        <w:rPr>
          <w:rFonts w:hint="eastAsia"/>
          <w:b w:val="0"/>
          <w:bCs/>
          <w:sz w:val="18"/>
          <w:szCs w:val="20"/>
        </w:rPr>
        <w:t>. It</w:t>
      </w:r>
      <w:r w:rsidRPr="00B50C56">
        <w:rPr>
          <w:b w:val="0"/>
          <w:bCs/>
          <w:sz w:val="18"/>
          <w:szCs w:val="20"/>
        </w:rPr>
        <w:t xml:space="preserve"> was essential to perform the so-called training where the weights and biases of all involved neurons are </w:t>
      </w:r>
      <w:r w:rsidR="002170AD" w:rsidRPr="00B50C56">
        <w:rPr>
          <w:b w:val="0"/>
          <w:bCs/>
          <w:sz w:val="18"/>
          <w:szCs w:val="20"/>
        </w:rPr>
        <w:t xml:space="preserve">learned in iterations </w:t>
      </w:r>
      <w:r w:rsidRPr="00B50C56">
        <w:rPr>
          <w:b w:val="0"/>
          <w:bCs/>
          <w:sz w:val="18"/>
          <w:szCs w:val="20"/>
        </w:rPr>
        <w:t xml:space="preserve">before </w:t>
      </w:r>
      <w:r w:rsidR="002170AD" w:rsidRPr="00B50C56">
        <w:rPr>
          <w:b w:val="0"/>
          <w:bCs/>
          <w:sz w:val="18"/>
          <w:szCs w:val="20"/>
        </w:rPr>
        <w:t>deploying th</w:t>
      </w:r>
      <w:r w:rsidRPr="00B50C56">
        <w:rPr>
          <w:b w:val="0"/>
          <w:bCs/>
          <w:sz w:val="18"/>
          <w:szCs w:val="20"/>
        </w:rPr>
        <w:t>e ANN</w:t>
      </w:r>
      <w:r w:rsidR="002170AD" w:rsidRPr="00B50C56">
        <w:rPr>
          <w:b w:val="0"/>
          <w:bCs/>
          <w:sz w:val="18"/>
          <w:szCs w:val="20"/>
        </w:rPr>
        <w:t xml:space="preserve"> for prediction</w:t>
      </w:r>
      <w:r w:rsidRPr="00B50C56">
        <w:rPr>
          <w:b w:val="0"/>
          <w:bCs/>
          <w:sz w:val="18"/>
          <w:szCs w:val="20"/>
        </w:rPr>
        <w:t xml:space="preserve">. This </w:t>
      </w:r>
      <w:r w:rsidR="002170AD" w:rsidRPr="00B50C56">
        <w:rPr>
          <w:b w:val="0"/>
          <w:bCs/>
          <w:sz w:val="18"/>
          <w:szCs w:val="20"/>
        </w:rPr>
        <w:t xml:space="preserve">training </w:t>
      </w:r>
      <w:r w:rsidRPr="00B50C56">
        <w:rPr>
          <w:b w:val="0"/>
          <w:bCs/>
          <w:sz w:val="18"/>
          <w:szCs w:val="20"/>
        </w:rPr>
        <w:t xml:space="preserve">task was carried out as an optimization process </w:t>
      </w:r>
      <w:r w:rsidR="002170AD" w:rsidRPr="00B50C56">
        <w:rPr>
          <w:b w:val="0"/>
          <w:bCs/>
          <w:sz w:val="18"/>
          <w:szCs w:val="20"/>
        </w:rPr>
        <w:t xml:space="preserve">where the objective </w:t>
      </w:r>
      <w:r w:rsidR="005403FB" w:rsidRPr="00B50C56">
        <w:rPr>
          <w:b w:val="0"/>
          <w:bCs/>
          <w:sz w:val="18"/>
          <w:szCs w:val="20"/>
        </w:rPr>
        <w:t>was</w:t>
      </w:r>
      <w:r w:rsidR="002170AD" w:rsidRPr="00B50C56">
        <w:rPr>
          <w:b w:val="0"/>
          <w:bCs/>
          <w:sz w:val="18"/>
          <w:szCs w:val="20"/>
        </w:rPr>
        <w:t xml:space="preserve"> </w:t>
      </w:r>
      <w:r w:rsidRPr="00B50C56">
        <w:rPr>
          <w:b w:val="0"/>
          <w:bCs/>
          <w:sz w:val="18"/>
          <w:szCs w:val="20"/>
        </w:rPr>
        <w:t xml:space="preserve">to minimize the error in predicting the desired output for the input vector of a </w:t>
      </w:r>
      <w:r w:rsidR="002170AD" w:rsidRPr="00B50C56">
        <w:rPr>
          <w:b w:val="0"/>
          <w:bCs/>
          <w:sz w:val="18"/>
          <w:szCs w:val="20"/>
        </w:rPr>
        <w:t xml:space="preserve">training </w:t>
      </w:r>
      <w:r w:rsidRPr="00B50C56">
        <w:rPr>
          <w:b w:val="0"/>
          <w:bCs/>
          <w:sz w:val="18"/>
          <w:szCs w:val="20"/>
        </w:rPr>
        <w:t xml:space="preserve">dataset. </w:t>
      </w:r>
      <w:r w:rsidR="008079F2" w:rsidRPr="00B50C56">
        <w:rPr>
          <w:b w:val="0"/>
          <w:bCs/>
          <w:sz w:val="18"/>
          <w:szCs w:val="20"/>
        </w:rPr>
        <w:t>Oftentimes, the trained network does not properly respond to novel, unobserved inputs outside of the training dataset, which are called “underfitting” and “overfitting” issues. These issues can be addressed by constructing a proper size of the network and hyperparameter tuning. Furthermore, regularization techniques can be applied to the training not only to minimize the training error but also to minimize the weights themselves in the assumption that the true underlying function has a degree of smoothness</w:t>
      </w:r>
      <w:r w:rsidR="002170AD" w:rsidRPr="00B50C56">
        <w:rPr>
          <w:b w:val="0"/>
          <w:bCs/>
          <w:sz w:val="18"/>
          <w:szCs w:val="20"/>
        </w:rPr>
        <w:t>.</w:t>
      </w:r>
      <w:r w:rsidR="008079F2" w:rsidRPr="00B50C56">
        <w:rPr>
          <w:b w:val="0"/>
          <w:bCs/>
          <w:sz w:val="18"/>
          <w:szCs w:val="20"/>
        </w:rPr>
        <w:t xml:space="preserve"> </w:t>
      </w:r>
      <w:r w:rsidR="002170AD" w:rsidRPr="00B50C56">
        <w:rPr>
          <w:b w:val="0"/>
          <w:bCs/>
          <w:sz w:val="18"/>
          <w:szCs w:val="20"/>
        </w:rPr>
        <w:t xml:space="preserve">In this work, we employed the Bayesian regularization technique that seeks a balance between two objectives that minimize the training error while keeping the weights small by estimating the objective function parameters based on the Bayes rule, which leads to a better prediction than non-regularized optimizations </w:t>
      </w:r>
      <w:r w:rsidR="002170AD" w:rsidRPr="00B50C56">
        <w:rPr>
          <w:b w:val="0"/>
          <w:bCs/>
          <w:sz w:val="18"/>
          <w:szCs w:val="20"/>
        </w:rPr>
        <w:fldChar w:fldCharType="begin" w:fldLock="1"/>
      </w:r>
      <w:r w:rsidR="005403FB" w:rsidRPr="00B50C56">
        <w:rPr>
          <w:b w:val="0"/>
          <w:bCs/>
          <w:sz w:val="18"/>
          <w:szCs w:val="20"/>
        </w:rPr>
        <w:instrText>ADDIN CSL_CITATION {"citationItems":[{"id":"ITEM-1","itemData":{"ISBN":"0780341228","author":[{"dropping-particle":"","family":"Foresee","given":"F Dan","non-dropping-particle":"","parse-names":false,"suffix":""},{"dropping-particle":"","family":"Hagan","given":"Martin T","non-dropping-particle":"","parse-names":false,"suffix":""}],"container-title":"Network","id":"ITEM-1","issued":{"date-parts":[["1930"]]},"page":"1930-1935","title":"GAUSS-NEWTON APPROXIMATION TO BAYESIAN LEARNING ** School of Electrical and Computer Engineering","type":"article-journal"},"uris":["http://www.mendeley.com/documents/?uuid=6ef004b7-4026-4e90-b845-a6b0075da6da"]}],"mendeley":{"formattedCitation":"[39]","plainTextFormattedCitation":"[39]","previouslyFormattedCitation":"[39]"},"properties":{"noteIndex":0},"schema":"https://github.com/citation-style-language/schema/raw/master/csl-citation.json"}</w:instrText>
      </w:r>
      <w:r w:rsidR="002170AD" w:rsidRPr="00B50C56">
        <w:rPr>
          <w:b w:val="0"/>
          <w:bCs/>
          <w:sz w:val="18"/>
          <w:szCs w:val="20"/>
        </w:rPr>
        <w:fldChar w:fldCharType="separate"/>
      </w:r>
      <w:r w:rsidR="00D70B7A" w:rsidRPr="00B50C56">
        <w:rPr>
          <w:b w:val="0"/>
          <w:bCs/>
          <w:noProof/>
          <w:sz w:val="18"/>
          <w:szCs w:val="20"/>
        </w:rPr>
        <w:t>[39]</w:t>
      </w:r>
      <w:r w:rsidR="002170AD" w:rsidRPr="00B50C56">
        <w:rPr>
          <w:b w:val="0"/>
          <w:bCs/>
          <w:sz w:val="18"/>
          <w:szCs w:val="20"/>
        </w:rPr>
        <w:fldChar w:fldCharType="end"/>
      </w:r>
      <w:r w:rsidR="002170AD" w:rsidRPr="00B50C56">
        <w:rPr>
          <w:b w:val="0"/>
          <w:bCs/>
          <w:sz w:val="18"/>
          <w:szCs w:val="20"/>
        </w:rPr>
        <w:t xml:space="preserve">. Different combinations of dataset ratios for training, validation, and testing were explored. The best performance was found in 90%, 5%, 5% for training, validation, and test data set, respectively. Meanwhile, a parametric investigation showed the best agreement with 2 hidden layers that have 2 and 5 neurons. An example of regression quality is shown in Appendix for liquid penetration prediction. </w:t>
      </w:r>
    </w:p>
    <w:p w14:paraId="3B26A7A8" w14:textId="3663AA5C" w:rsidR="0026385B" w:rsidRPr="00B50C56" w:rsidRDefault="0026385B" w:rsidP="0026385B">
      <w:pPr>
        <w:pStyle w:val="Head1"/>
        <w:jc w:val="both"/>
      </w:pPr>
      <w:r w:rsidRPr="00B50C56">
        <w:t>Results and discussion</w:t>
      </w:r>
    </w:p>
    <w:p w14:paraId="23C34F3A" w14:textId="7E9D24A3" w:rsidR="00CC70CA" w:rsidRPr="00B50C56" w:rsidRDefault="0026385B" w:rsidP="00CC70CA">
      <w:pPr>
        <w:pStyle w:val="Head1"/>
        <w:jc w:val="both"/>
        <w:rPr>
          <w:b w:val="0"/>
          <w:bCs/>
          <w:sz w:val="18"/>
          <w:szCs w:val="20"/>
        </w:rPr>
      </w:pPr>
      <w:r w:rsidRPr="00B50C56">
        <w:rPr>
          <w:sz w:val="22"/>
          <w:szCs w:val="24"/>
        </w:rPr>
        <w:t>Liquid Penetration Length and Width</w:t>
      </w:r>
      <w:r w:rsidRPr="00B50C56">
        <w:rPr>
          <w:b w:val="0"/>
          <w:bCs/>
          <w:sz w:val="18"/>
          <w:szCs w:val="20"/>
        </w:rPr>
        <w:tab/>
      </w:r>
    </w:p>
    <w:p w14:paraId="2B822E5E" w14:textId="45BDD0A9" w:rsidR="00DB53DE" w:rsidRPr="00B50C56" w:rsidRDefault="00DB53DE" w:rsidP="00DB53DE">
      <w:pPr>
        <w:pStyle w:val="Head1"/>
        <w:jc w:val="both"/>
        <w:rPr>
          <w:b w:val="0"/>
          <w:bCs/>
          <w:sz w:val="18"/>
          <w:szCs w:val="20"/>
        </w:rPr>
      </w:pPr>
      <w:r w:rsidRPr="00B50C56">
        <w:rPr>
          <w:b w:val="0"/>
          <w:bCs/>
          <w:sz w:val="18"/>
          <w:szCs w:val="20"/>
        </w:rPr>
        <w:t>Liquid penetration length and width have been considered as primary parameter</w:t>
      </w:r>
      <w:r w:rsidR="002170AD" w:rsidRPr="00B50C56">
        <w:rPr>
          <w:b w:val="0"/>
          <w:bCs/>
          <w:sz w:val="18"/>
          <w:szCs w:val="20"/>
        </w:rPr>
        <w:t>s</w:t>
      </w:r>
      <w:r w:rsidRPr="00B50C56">
        <w:rPr>
          <w:b w:val="0"/>
          <w:bCs/>
          <w:sz w:val="18"/>
          <w:szCs w:val="20"/>
        </w:rPr>
        <w:t xml:space="preserve"> </w:t>
      </w:r>
      <w:r w:rsidR="00304521" w:rsidRPr="00B50C56">
        <w:rPr>
          <w:b w:val="0"/>
          <w:bCs/>
          <w:sz w:val="18"/>
          <w:szCs w:val="20"/>
        </w:rPr>
        <w:t>for</w:t>
      </w:r>
      <w:r w:rsidRPr="00B50C56">
        <w:rPr>
          <w:b w:val="0"/>
          <w:bCs/>
          <w:sz w:val="18"/>
          <w:szCs w:val="20"/>
        </w:rPr>
        <w:t xml:space="preserve"> CFD validation since they provide overall information in spray morphology. The liquid penetration length and width were measured in the primary viewing angle with </w:t>
      </w:r>
      <w:r w:rsidR="001C6E85" w:rsidRPr="00B50C56">
        <w:rPr>
          <w:b w:val="0"/>
          <w:bCs/>
          <w:sz w:val="18"/>
          <w:szCs w:val="20"/>
        </w:rPr>
        <w:t xml:space="preserve">a </w:t>
      </w:r>
      <w:r w:rsidRPr="00B50C56">
        <w:rPr>
          <w:b w:val="0"/>
          <w:bCs/>
          <w:sz w:val="18"/>
          <w:szCs w:val="20"/>
        </w:rPr>
        <w:t>PLV threshold of                0.2·10</w:t>
      </w:r>
      <w:r w:rsidRPr="00B50C56">
        <w:rPr>
          <w:b w:val="0"/>
          <w:bCs/>
          <w:sz w:val="18"/>
          <w:szCs w:val="20"/>
          <w:vertAlign w:val="superscript"/>
        </w:rPr>
        <w:t>-3</w:t>
      </w:r>
      <w:r w:rsidRPr="00B50C56">
        <w:rPr>
          <w:b w:val="0"/>
          <w:bCs/>
          <w:sz w:val="18"/>
          <w:szCs w:val="20"/>
        </w:rPr>
        <w:t xml:space="preserve"> mm</w:t>
      </w:r>
      <w:r w:rsidRPr="00B50C56">
        <w:rPr>
          <w:b w:val="0"/>
          <w:bCs/>
          <w:sz w:val="18"/>
          <w:szCs w:val="20"/>
          <w:vertAlign w:val="superscript"/>
        </w:rPr>
        <w:t>3</w:t>
      </w:r>
      <w:r w:rsidRPr="00B50C56">
        <w:rPr>
          <w:b w:val="0"/>
          <w:bCs/>
          <w:sz w:val="18"/>
          <w:szCs w:val="20"/>
        </w:rPr>
        <w:t>(liquid)/mm</w:t>
      </w:r>
      <w:r w:rsidRPr="00B50C56">
        <w:rPr>
          <w:b w:val="0"/>
          <w:bCs/>
          <w:sz w:val="18"/>
          <w:szCs w:val="20"/>
          <w:vertAlign w:val="superscript"/>
        </w:rPr>
        <w:t>2</w:t>
      </w:r>
      <w:r w:rsidRPr="00B50C56">
        <w:rPr>
          <w:b w:val="0"/>
          <w:bCs/>
          <w:sz w:val="18"/>
          <w:szCs w:val="20"/>
        </w:rPr>
        <w:t>. The liquid penetration length was defined as the axial farthest length from the nozzle and the width was measured at z=15mm from the nozzle. It has to be reminded that the liquid penetration length and liquid width were measured from an ensemble</w:t>
      </w:r>
      <w:r w:rsidR="001C6E85" w:rsidRPr="00B50C56">
        <w:rPr>
          <w:b w:val="0"/>
          <w:bCs/>
          <w:sz w:val="18"/>
          <w:szCs w:val="20"/>
        </w:rPr>
        <w:t>-</w:t>
      </w:r>
      <w:r w:rsidRPr="00B50C56">
        <w:rPr>
          <w:b w:val="0"/>
          <w:bCs/>
          <w:sz w:val="18"/>
          <w:szCs w:val="20"/>
        </w:rPr>
        <w:t xml:space="preserve">averaged image of 300 injections. In CFD results, the liquid penetration length and width were measured with </w:t>
      </w:r>
      <w:r w:rsidR="00304521" w:rsidRPr="00B50C56">
        <w:rPr>
          <w:b w:val="0"/>
          <w:bCs/>
          <w:sz w:val="18"/>
          <w:szCs w:val="20"/>
        </w:rPr>
        <w:t xml:space="preserve">an </w:t>
      </w:r>
      <w:r w:rsidRPr="00B50C56">
        <w:rPr>
          <w:b w:val="0"/>
          <w:bCs/>
          <w:sz w:val="18"/>
          <w:szCs w:val="20"/>
        </w:rPr>
        <w:t xml:space="preserve">identical definition using PLV. The liquid volume fraction on each computational cell was projected into a plane to sum up the values as described in eq-3. The comparison of liquid penetration length between experiment, CFD, and </w:t>
      </w:r>
      <w:r w:rsidR="007118F0" w:rsidRPr="00B50C56">
        <w:rPr>
          <w:b w:val="0"/>
          <w:bCs/>
          <w:sz w:val="18"/>
          <w:szCs w:val="20"/>
        </w:rPr>
        <w:t>ANN</w:t>
      </w:r>
      <w:r w:rsidRPr="00B50C56">
        <w:rPr>
          <w:b w:val="0"/>
          <w:bCs/>
          <w:sz w:val="18"/>
          <w:szCs w:val="20"/>
        </w:rPr>
        <w:t xml:space="preserve"> is shown in Fig. 7. </w:t>
      </w:r>
      <w:r w:rsidR="00B73E8B" w:rsidRPr="00B50C56">
        <w:rPr>
          <w:b w:val="0"/>
          <w:bCs/>
          <w:sz w:val="18"/>
          <w:szCs w:val="20"/>
        </w:rPr>
        <w:t>It is emphasized that the experimental results of ic8 and e00 were not included in the training data set but used only for comparison</w:t>
      </w:r>
      <w:r w:rsidR="00304521" w:rsidRPr="00B50C56">
        <w:rPr>
          <w:b w:val="0"/>
          <w:bCs/>
          <w:sz w:val="18"/>
          <w:szCs w:val="20"/>
        </w:rPr>
        <w:t xml:space="preserve"> </w:t>
      </w:r>
      <w:r w:rsidR="00B73E8B" w:rsidRPr="00B50C56">
        <w:rPr>
          <w:b w:val="0"/>
          <w:bCs/>
          <w:sz w:val="18"/>
          <w:szCs w:val="20"/>
        </w:rPr>
        <w:t xml:space="preserve">against the </w:t>
      </w:r>
      <w:r w:rsidR="007118F0" w:rsidRPr="00B50C56">
        <w:rPr>
          <w:b w:val="0"/>
          <w:bCs/>
          <w:sz w:val="18"/>
          <w:szCs w:val="20"/>
        </w:rPr>
        <w:t xml:space="preserve">ANN </w:t>
      </w:r>
      <w:r w:rsidR="00B73E8B" w:rsidRPr="00B50C56">
        <w:rPr>
          <w:b w:val="0"/>
          <w:bCs/>
          <w:sz w:val="18"/>
          <w:szCs w:val="20"/>
        </w:rPr>
        <w:t xml:space="preserve">prediction. Experimental result, CFD simulation, and </w:t>
      </w:r>
      <w:r w:rsidR="004E13FC" w:rsidRPr="00B50C56">
        <w:rPr>
          <w:b w:val="0"/>
          <w:bCs/>
          <w:sz w:val="18"/>
          <w:szCs w:val="20"/>
        </w:rPr>
        <w:t>ANN</w:t>
      </w:r>
      <w:r w:rsidR="004E13FC" w:rsidRPr="00B50C56" w:rsidDel="007118F0">
        <w:rPr>
          <w:b w:val="0"/>
          <w:bCs/>
          <w:sz w:val="18"/>
          <w:szCs w:val="20"/>
        </w:rPr>
        <w:t xml:space="preserve"> </w:t>
      </w:r>
      <w:r w:rsidR="004E13FC" w:rsidRPr="00B50C56">
        <w:rPr>
          <w:b w:val="0"/>
          <w:bCs/>
          <w:sz w:val="18"/>
          <w:szCs w:val="20"/>
        </w:rPr>
        <w:t>predictions</w:t>
      </w:r>
      <w:r w:rsidR="00B73E8B" w:rsidRPr="00B50C56">
        <w:rPr>
          <w:b w:val="0"/>
          <w:bCs/>
          <w:sz w:val="18"/>
          <w:szCs w:val="20"/>
        </w:rPr>
        <w:t xml:space="preserve"> are presented by symbol</w:t>
      </w:r>
      <w:r w:rsidR="00304521" w:rsidRPr="00B50C56">
        <w:rPr>
          <w:b w:val="0"/>
          <w:bCs/>
          <w:sz w:val="18"/>
          <w:szCs w:val="20"/>
        </w:rPr>
        <w:t>s</w:t>
      </w:r>
      <w:r w:rsidR="00B73E8B" w:rsidRPr="00B50C56">
        <w:rPr>
          <w:b w:val="0"/>
          <w:bCs/>
          <w:sz w:val="18"/>
          <w:szCs w:val="20"/>
        </w:rPr>
        <w:t>, dotted line, and solid line, respectively.</w:t>
      </w:r>
    </w:p>
    <w:p w14:paraId="2ED6514B" w14:textId="3C14BE9C" w:rsidR="00105274" w:rsidRPr="00B50C56" w:rsidRDefault="00105274" w:rsidP="00105274">
      <w:pPr>
        <w:pStyle w:val="Head1"/>
        <w:jc w:val="both"/>
        <w:rPr>
          <w:b w:val="0"/>
          <w:bCs/>
          <w:sz w:val="18"/>
          <w:szCs w:val="20"/>
        </w:rPr>
      </w:pPr>
      <w:r w:rsidRPr="00B50C56">
        <w:rPr>
          <w:b w:val="0"/>
          <w:bCs/>
          <w:sz w:val="18"/>
          <w:szCs w:val="20"/>
        </w:rPr>
        <w:t xml:space="preserve">It is interesting that the liquid penetration length was longest under </w:t>
      </w:r>
      <w:r w:rsidR="00304521" w:rsidRPr="00B50C56">
        <w:rPr>
          <w:b w:val="0"/>
          <w:bCs/>
          <w:sz w:val="18"/>
          <w:szCs w:val="20"/>
        </w:rPr>
        <w:t xml:space="preserve">the </w:t>
      </w:r>
      <w:r w:rsidRPr="00B50C56">
        <w:rPr>
          <w:b w:val="0"/>
          <w:bCs/>
          <w:sz w:val="18"/>
          <w:szCs w:val="20"/>
        </w:rPr>
        <w:t xml:space="preserve">G2 condition regardless of the fuels. </w:t>
      </w:r>
      <w:r w:rsidR="00B73E8B" w:rsidRPr="00B50C56">
        <w:rPr>
          <w:b w:val="0"/>
          <w:bCs/>
          <w:sz w:val="18"/>
          <w:szCs w:val="20"/>
        </w:rPr>
        <w:t>Despite enhanced vaporization for flash-boiling sprays, the evaporation cooling and plume collapse augmented the spray momentum at its leading edge so that the liquid penetration length increases compared to non-boiling condition</w:t>
      </w:r>
      <w:r w:rsidR="004254BE" w:rsidRPr="00B50C56">
        <w:rPr>
          <w:b w:val="0"/>
          <w:bCs/>
          <w:sz w:val="18"/>
          <w:szCs w:val="20"/>
        </w:rPr>
        <w:t xml:space="preserve"> </w:t>
      </w:r>
      <w:r w:rsidR="004254BE" w:rsidRPr="00B50C56">
        <w:rPr>
          <w:b w:val="0"/>
          <w:bCs/>
          <w:sz w:val="18"/>
          <w:szCs w:val="20"/>
        </w:rPr>
        <w:fldChar w:fldCharType="begin" w:fldLock="1"/>
      </w:r>
      <w:r w:rsidR="00AC50DF" w:rsidRPr="00B50C56">
        <w:rPr>
          <w:b w:val="0"/>
          <w:bCs/>
          <w:sz w:val="18"/>
          <w:szCs w:val="20"/>
        </w:rPr>
        <w:instrText>ADDIN CSL_CITATION {"citationItems":[{"id":"ITEM-1","itemData":{"DOI":"10.1016/j.fuel.2020.118359","ISSN":"00162361","abstract":"Understanding of plume direction and mixture quality in a combustion chamber is crucial to improve engine performance. While a variety of diagnostics using laser and x-ray facilities have been applied to identify plume direction, most applications require sophisticated experimental setup as well as troubleshooting for light attenuation or scattering issues. In this study, we acquire temporally and spatially resolved liquid volume fraction by three-dimensional tomographic reconstruction of ensemble-averaged extinction images to produce unique information on plume movement and growth in the midst of a multi-plume spray. Measurements were carried out in a constant-flow spray vessel coupled with high-speed Mie-scattering, diffused back-illumination extinction, and schlieren imaging. Four different fuels, a single component iso-octane, a multi-component surrogate with di-isobutylene, a multi-component fuel with olefinic molecular structure, and a 70% standardized gasoline 30% ethanol (e30) blend were injected using Engine Combustion Network (ECN) Spray G injector under ECN G2 (50 kPa absolute), G3 (100 kPa absolute), and G3HT (G3 with 393 K ambient temperature) conditions. Planar slices, available from the tomographically reconstructed extinction data, confirmed greater plume-to-plume interaction for the flash-boiling G2 iso-octane condition with an approximately 6° smaller plume direction angle relative to the injector axis, compared to the nozzle drill angle. The olefinic and e30 fuels, which have broader distillation curves, exhibited stronger plume growth and eventual complete spray plume collapse and longer time for evaporation. Using the 3D dataset, we show that factors that increase plume growth also create more interaction between plumes to ultimately reduce the plume direction angle.","author":[{"dropping-particle":"","family":"Hwang","given":"Joonsik","non-dropping-particle":"","parse-names":false,"suffix":""},{"dropping-particle":"","family":"Weiss","given":"Lukas","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M.","non-dropping-particle":"","parse-names":false,"suffix":""},{"dropping-particle":"","family":"Skeen","given":"Scott A.","non-dropping-particle":"","parse-names":false,"suffix":""}],"container-title":"Fuel","id":"ITEM-1","issue":"July","issued":{"date-parts":[["2020"]]},"page":"118359","publisher":"Elsevier","title":"Spatio-temporal identification of plume dynamics by 3D computed tomography using engine combustion network spray G injector and various fuels","type":"article-journal","volume":"280"},"uris":["http://www.mendeley.com/documents/?uuid=1f02c2ac-717e-46e3-91d0-1150c986fe76"]}],"mendeley":{"formattedCitation":"[31]","plainTextFormattedCitation":"[31]","previouslyFormattedCitation":"[31]"},"properties":{"noteIndex":0},"schema":"https://github.com/citation-style-language/schema/raw/master/csl-citation.json"}</w:instrText>
      </w:r>
      <w:r w:rsidR="004254BE" w:rsidRPr="00B50C56">
        <w:rPr>
          <w:b w:val="0"/>
          <w:bCs/>
          <w:sz w:val="18"/>
          <w:szCs w:val="20"/>
        </w:rPr>
        <w:fldChar w:fldCharType="separate"/>
      </w:r>
      <w:r w:rsidR="008B5945" w:rsidRPr="00B50C56">
        <w:rPr>
          <w:b w:val="0"/>
          <w:bCs/>
          <w:noProof/>
          <w:sz w:val="18"/>
          <w:szCs w:val="20"/>
        </w:rPr>
        <w:t>[31]</w:t>
      </w:r>
      <w:r w:rsidR="004254BE" w:rsidRPr="00B50C56">
        <w:rPr>
          <w:b w:val="0"/>
          <w:bCs/>
          <w:sz w:val="18"/>
          <w:szCs w:val="20"/>
        </w:rPr>
        <w:fldChar w:fldCharType="end"/>
      </w:r>
      <w:r w:rsidR="00B73E8B" w:rsidRPr="00B50C56">
        <w:rPr>
          <w:b w:val="0"/>
          <w:bCs/>
          <w:sz w:val="18"/>
          <w:szCs w:val="20"/>
        </w:rPr>
        <w:t>.</w:t>
      </w:r>
      <w:r w:rsidR="00E82BC9" w:rsidRPr="00B50C56">
        <w:rPr>
          <w:b w:val="0"/>
          <w:bCs/>
          <w:sz w:val="18"/>
          <w:szCs w:val="20"/>
        </w:rPr>
        <w:t xml:space="preserve"> The prediction of liquid penetration length especially for flash-boiling sprays is very crucial for engine design since the large momentum of collapsed plumes can lead to fuel impingement on the surface of the combustion chamber. </w:t>
      </w:r>
      <w:r w:rsidR="00B73E8B" w:rsidRPr="00B50C56">
        <w:rPr>
          <w:b w:val="0"/>
          <w:bCs/>
          <w:sz w:val="18"/>
          <w:szCs w:val="20"/>
        </w:rPr>
        <w:t xml:space="preserve"> Fuels with higher vapor pressure such as e00 in this study are known to suffer more </w:t>
      </w:r>
      <w:r w:rsidR="00304521" w:rsidRPr="00B50C56">
        <w:rPr>
          <w:b w:val="0"/>
          <w:bCs/>
          <w:sz w:val="18"/>
          <w:szCs w:val="20"/>
        </w:rPr>
        <w:t xml:space="preserve">from </w:t>
      </w:r>
      <w:r w:rsidR="00B73E8B" w:rsidRPr="00B50C56">
        <w:rPr>
          <w:b w:val="0"/>
          <w:bCs/>
          <w:sz w:val="18"/>
          <w:szCs w:val="20"/>
        </w:rPr>
        <w:t>plume-to-plume interactions under flash-boiling condition</w:t>
      </w:r>
      <w:r w:rsidR="00304521" w:rsidRPr="00B50C56">
        <w:rPr>
          <w:b w:val="0"/>
          <w:bCs/>
          <w:sz w:val="18"/>
          <w:szCs w:val="20"/>
        </w:rPr>
        <w:t>s</w:t>
      </w:r>
      <w:r w:rsidR="00B73E8B" w:rsidRPr="00B50C56">
        <w:rPr>
          <w:b w:val="0"/>
          <w:bCs/>
          <w:sz w:val="18"/>
          <w:szCs w:val="20"/>
        </w:rPr>
        <w:t xml:space="preserve"> due to their greater plume growth. This is the reason </w:t>
      </w:r>
      <w:r w:rsidR="00813059" w:rsidRPr="00B50C56">
        <w:rPr>
          <w:b w:val="0"/>
          <w:bCs/>
          <w:sz w:val="18"/>
          <w:szCs w:val="20"/>
        </w:rPr>
        <w:t>for continuous increase in</w:t>
      </w:r>
      <w:r w:rsidR="00B73E8B" w:rsidRPr="00B50C56">
        <w:rPr>
          <w:b w:val="0"/>
          <w:bCs/>
          <w:sz w:val="18"/>
          <w:szCs w:val="20"/>
        </w:rPr>
        <w:t xml:space="preserve"> liquid penetration </w:t>
      </w:r>
      <w:r w:rsidR="00813059" w:rsidRPr="00B50C56">
        <w:rPr>
          <w:b w:val="0"/>
          <w:bCs/>
          <w:sz w:val="18"/>
          <w:szCs w:val="20"/>
        </w:rPr>
        <w:t xml:space="preserve">for e00 </w:t>
      </w:r>
      <w:r w:rsidR="00B73E8B" w:rsidRPr="00B50C56">
        <w:rPr>
          <w:b w:val="0"/>
          <w:bCs/>
          <w:sz w:val="18"/>
          <w:szCs w:val="20"/>
        </w:rPr>
        <w:t xml:space="preserve">even after 1.5ms after start of injection. Meanwhile, liquid residual time </w:t>
      </w:r>
      <w:r w:rsidR="001C6E85" w:rsidRPr="00B50C56">
        <w:rPr>
          <w:b w:val="0"/>
          <w:bCs/>
          <w:sz w:val="18"/>
          <w:szCs w:val="20"/>
        </w:rPr>
        <w:t xml:space="preserve">is </w:t>
      </w:r>
      <w:r w:rsidR="00B73E8B" w:rsidRPr="00B50C56">
        <w:rPr>
          <w:b w:val="0"/>
          <w:bCs/>
          <w:sz w:val="18"/>
          <w:szCs w:val="20"/>
        </w:rPr>
        <w:t xml:space="preserve">also important since </w:t>
      </w:r>
      <w:r w:rsidR="00E82BC9" w:rsidRPr="00B50C56">
        <w:rPr>
          <w:b w:val="0"/>
          <w:bCs/>
          <w:sz w:val="18"/>
          <w:szCs w:val="20"/>
        </w:rPr>
        <w:t>larger values correspond to higher of fuel impingement on the piston and the combustion chamber</w:t>
      </w:r>
      <w:r w:rsidR="00B73E8B" w:rsidRPr="00B50C56">
        <w:rPr>
          <w:b w:val="0"/>
          <w:bCs/>
          <w:sz w:val="18"/>
          <w:szCs w:val="20"/>
        </w:rPr>
        <w:t xml:space="preserve">. As e00 fuel has large number of heavy species as shown in the distillation curve </w:t>
      </w:r>
      <w:r w:rsidR="00304521" w:rsidRPr="00B50C56">
        <w:rPr>
          <w:b w:val="0"/>
          <w:bCs/>
          <w:sz w:val="18"/>
          <w:szCs w:val="20"/>
        </w:rPr>
        <w:t>of</w:t>
      </w:r>
      <w:r w:rsidR="00B73E8B" w:rsidRPr="00B50C56">
        <w:rPr>
          <w:b w:val="0"/>
          <w:bCs/>
          <w:sz w:val="18"/>
          <w:szCs w:val="20"/>
        </w:rPr>
        <w:t xml:space="preserve"> Fig. 1(a), it </w:t>
      </w:r>
      <w:r w:rsidR="00304521" w:rsidRPr="00B50C56">
        <w:rPr>
          <w:b w:val="0"/>
          <w:bCs/>
          <w:sz w:val="18"/>
          <w:szCs w:val="20"/>
        </w:rPr>
        <w:t>requires a</w:t>
      </w:r>
      <w:r w:rsidR="00B73E8B" w:rsidRPr="00B50C56">
        <w:rPr>
          <w:b w:val="0"/>
          <w:bCs/>
          <w:sz w:val="18"/>
          <w:szCs w:val="20"/>
        </w:rPr>
        <w:t xml:space="preserve"> longer time</w:t>
      </w:r>
      <w:r w:rsidR="00304521" w:rsidRPr="00B50C56">
        <w:rPr>
          <w:b w:val="0"/>
          <w:bCs/>
          <w:sz w:val="18"/>
          <w:szCs w:val="20"/>
        </w:rPr>
        <w:t xml:space="preserve"> period</w:t>
      </w:r>
      <w:r w:rsidR="00B73E8B" w:rsidRPr="00B50C56">
        <w:rPr>
          <w:b w:val="0"/>
          <w:bCs/>
          <w:sz w:val="18"/>
          <w:szCs w:val="20"/>
        </w:rPr>
        <w:t xml:space="preserve"> to </w:t>
      </w:r>
      <w:r w:rsidR="00304521" w:rsidRPr="00B50C56">
        <w:rPr>
          <w:b w:val="0"/>
          <w:bCs/>
          <w:sz w:val="18"/>
          <w:szCs w:val="20"/>
        </w:rPr>
        <w:t xml:space="preserve">achieve </w:t>
      </w:r>
      <w:r w:rsidR="00B73E8B" w:rsidRPr="00B50C56">
        <w:rPr>
          <w:b w:val="0"/>
          <w:bCs/>
          <w:sz w:val="18"/>
          <w:szCs w:val="20"/>
        </w:rPr>
        <w:t>full evaporation. For example, ic8 fuel had full evaporation at 1.3ms after start of injection, however</w:t>
      </w:r>
      <w:r w:rsidR="007D2167" w:rsidRPr="00B50C56">
        <w:rPr>
          <w:b w:val="0"/>
          <w:bCs/>
          <w:sz w:val="18"/>
          <w:szCs w:val="20"/>
        </w:rPr>
        <w:t>,</w:t>
      </w:r>
      <w:r w:rsidR="00B73E8B" w:rsidRPr="00B50C56">
        <w:rPr>
          <w:b w:val="0"/>
          <w:bCs/>
          <w:sz w:val="18"/>
          <w:szCs w:val="20"/>
        </w:rPr>
        <w:t xml:space="preserve"> the liquid </w:t>
      </w:r>
      <w:r w:rsidR="00A42147" w:rsidRPr="00B50C56">
        <w:rPr>
          <w:b w:val="0"/>
          <w:bCs/>
          <w:sz w:val="18"/>
          <w:szCs w:val="20"/>
        </w:rPr>
        <w:t xml:space="preserve">e00 </w:t>
      </w:r>
      <w:r w:rsidR="00B73E8B" w:rsidRPr="00B50C56">
        <w:rPr>
          <w:b w:val="0"/>
          <w:bCs/>
          <w:sz w:val="18"/>
          <w:szCs w:val="20"/>
        </w:rPr>
        <w:t xml:space="preserve">fuel </w:t>
      </w:r>
      <w:r w:rsidR="001C6E85" w:rsidRPr="00B50C56">
        <w:rPr>
          <w:b w:val="0"/>
          <w:bCs/>
          <w:sz w:val="18"/>
          <w:szCs w:val="20"/>
        </w:rPr>
        <w:t xml:space="preserve">was </w:t>
      </w:r>
      <w:r w:rsidR="00B73E8B" w:rsidRPr="00B50C56">
        <w:rPr>
          <w:b w:val="0"/>
          <w:bCs/>
          <w:sz w:val="18"/>
          <w:szCs w:val="20"/>
        </w:rPr>
        <w:t xml:space="preserve">still observed after 1.5ms.  </w:t>
      </w:r>
    </w:p>
    <w:p w14:paraId="034CC1AD" w14:textId="7C70D865" w:rsidR="00983DD9" w:rsidRPr="00B50C56" w:rsidRDefault="00B73E8B" w:rsidP="00105274">
      <w:pPr>
        <w:pStyle w:val="Head1"/>
        <w:jc w:val="both"/>
        <w:rPr>
          <w:b w:val="0"/>
          <w:bCs/>
          <w:sz w:val="18"/>
          <w:szCs w:val="20"/>
        </w:rPr>
      </w:pPr>
      <w:r w:rsidRPr="00B50C56">
        <w:rPr>
          <w:b w:val="0"/>
          <w:bCs/>
          <w:sz w:val="18"/>
          <w:szCs w:val="20"/>
        </w:rPr>
        <w:t>In terms of prediction accuracy, i</w:t>
      </w:r>
      <w:r w:rsidR="00E65DB4" w:rsidRPr="00B50C56">
        <w:rPr>
          <w:b w:val="0"/>
          <w:bCs/>
          <w:sz w:val="18"/>
          <w:szCs w:val="20"/>
        </w:rPr>
        <w:t xml:space="preserve">t is shown that the CFD results had a good agreement for both fuels under G1 and G3 condition where plumes have fairly constant plume direction angle. </w:t>
      </w:r>
      <w:r w:rsidR="00AF1D8E" w:rsidRPr="00B50C56">
        <w:rPr>
          <w:b w:val="0"/>
          <w:bCs/>
          <w:sz w:val="18"/>
          <w:szCs w:val="20"/>
        </w:rPr>
        <w:t>However, under flash-boiling condition</w:t>
      </w:r>
      <w:r w:rsidR="00E82BC9" w:rsidRPr="00B50C56">
        <w:rPr>
          <w:b w:val="0"/>
          <w:bCs/>
          <w:sz w:val="18"/>
          <w:szCs w:val="20"/>
        </w:rPr>
        <w:t>s</w:t>
      </w:r>
      <w:r w:rsidR="00AF1D8E" w:rsidRPr="00B50C56">
        <w:rPr>
          <w:b w:val="0"/>
          <w:bCs/>
          <w:sz w:val="18"/>
          <w:szCs w:val="20"/>
        </w:rPr>
        <w:t xml:space="preserve"> associated with complicated plume dynamics</w:t>
      </w:r>
      <w:r w:rsidR="00E82BC9" w:rsidRPr="00B50C56">
        <w:rPr>
          <w:b w:val="0"/>
          <w:bCs/>
          <w:sz w:val="18"/>
          <w:szCs w:val="20"/>
        </w:rPr>
        <w:t xml:space="preserve">, as </w:t>
      </w:r>
      <w:r w:rsidR="00006E1C" w:rsidRPr="00B50C56">
        <w:rPr>
          <w:b w:val="0"/>
          <w:bCs/>
          <w:sz w:val="18"/>
          <w:szCs w:val="20"/>
        </w:rPr>
        <w:t>confirmed</w:t>
      </w:r>
      <w:r w:rsidR="00AF1D8E" w:rsidRPr="00B50C56">
        <w:rPr>
          <w:b w:val="0"/>
          <w:bCs/>
          <w:sz w:val="18"/>
          <w:szCs w:val="20"/>
        </w:rPr>
        <w:t xml:space="preserve"> in Fig. 5, the accuracy of CFD prediction </w:t>
      </w:r>
      <w:r w:rsidR="005D57FB" w:rsidRPr="00B50C56">
        <w:rPr>
          <w:b w:val="0"/>
          <w:bCs/>
          <w:sz w:val="18"/>
          <w:szCs w:val="20"/>
        </w:rPr>
        <w:t xml:space="preserve">is </w:t>
      </w:r>
      <w:r w:rsidR="00AF1D8E" w:rsidRPr="00B50C56">
        <w:rPr>
          <w:b w:val="0"/>
          <w:bCs/>
          <w:sz w:val="18"/>
          <w:szCs w:val="20"/>
        </w:rPr>
        <w:t xml:space="preserve">deteriorated. In the previous research, </w:t>
      </w:r>
      <w:r w:rsidR="005D57FB" w:rsidRPr="00B50C56">
        <w:rPr>
          <w:b w:val="0"/>
          <w:bCs/>
          <w:sz w:val="18"/>
          <w:szCs w:val="20"/>
        </w:rPr>
        <w:t xml:space="preserve">CFD parameter settings for plume direction angle and plume cone angle have been tuned in comparison to experiment </w:t>
      </w:r>
      <w:r w:rsidR="00AC50DF" w:rsidRPr="00B50C56">
        <w:rPr>
          <w:b w:val="0"/>
          <w:bCs/>
          <w:sz w:val="18"/>
          <w:szCs w:val="20"/>
        </w:rPr>
        <w:fldChar w:fldCharType="begin" w:fldLock="1"/>
      </w:r>
      <w:r w:rsidR="00B20350" w:rsidRPr="00B50C56">
        <w:rPr>
          <w:b w:val="0"/>
          <w:bCs/>
          <w:sz w:val="18"/>
          <w:szCs w:val="20"/>
        </w:rPr>
        <w:instrText>ADDIN CSL_CITATION {"citationItems":[{"id":"ITEM-1","itemData":{"DOI":"10.4271/2017-01-0837","ISSN":"1946-3960","abstract":"AbstractModeling plume interaction and collapse for direct-injection gasoline sprays is important because of its impact on fuel-air mixing and engine performance. Nevertheless, the aerodynamic interaction between plumes and the complicated two-phase coupling of the evaporating spray has shown to be notoriously difficult to predict. With the availability of high-speed (100 kHz) Particle Image Velocimetry (PIV) experimental data, we compare velocity field predictions between plumes to observe the full temporal evolution leading up to plume merging and complete spray collapse. The target “Spray G” operating conditions of the Engine Combustion Network (ECN) is the focus of the work, including parametric variations in ambient gas temperature. We apply both LES and RANS spray models in different CFD platforms, outlining features of the spray that are most critical to model in order to predict the correct aerodynamics and fuel-air mixing.","author":[{"dropping-particle":"","family":"Sphicas","given":"Panos","non-dropping-particle":"","parse-names":false,"suffix":""},{"dropping-particle":"","family":"Pickett","given":"Lyle M","non-dropping-particle":"","parse-names":false,"suffix":""},{"dropping-particle":"","family":"Skeen","given":"Scott","non-dropping-particle":"","parse-names":false,"suffix":""},{"dropping-particle":"","family":"Frank","given":"Jonathan","non-dropping-particle":"","parse-names":false,"suffix":""},{"dropping-particle":"","family":"Lucchini","given":"Tommaso","non-dropping-particle":"","parse-names":false,"suffix":""},{"dropping-particle":"","family":"Sinoir","given":"David","non-dropping-particle":"","parse-names":false,"suffix":""},{"dropping-particle":"","family":"D'Errico","given":"Gianluca","non-dropping-particle":"","parse-names":false,"suffix":""},{"dropping-particle":"","family":"Saha","given":"Kaushik","non-dropping-particle":"","parse-names":false,"suffix":""},{"dropping-particle":"","family":"Som","given":"Sibendu","non-dropping-particle":"","parse-names":false,"suffix":""}],"container-title":"SAE International Journal of Fuels and Lubricants","id":"ITEM-1","issue":"1","issued":{"date-parts":[["2017"]]},"page":"184-201","title":"A Comparison of Experimental and Modeled Velocity in Gasoline Direct-Injection Sprays with Plume Interaction and Collapse","type":"article-journal","volume":"10"},"uris":["http://www.mendeley.com/documents/?uuid=58933e4e-6142-436a-83e1-57b5588da37c"]}],"mendeley":{"formattedCitation":"[9]","plainTextFormattedCitation":"[9]","previouslyFormattedCitation":"[9]"},"properties":{"noteIndex":0},"schema":"https://github.com/citation-style-language/schema/raw/master/csl-citation.json"}</w:instrText>
      </w:r>
      <w:r w:rsidR="00AC50DF" w:rsidRPr="00B50C56">
        <w:rPr>
          <w:b w:val="0"/>
          <w:bCs/>
          <w:sz w:val="18"/>
          <w:szCs w:val="20"/>
        </w:rPr>
        <w:fldChar w:fldCharType="separate"/>
      </w:r>
      <w:r w:rsidR="00AC50DF" w:rsidRPr="00B50C56">
        <w:rPr>
          <w:b w:val="0"/>
          <w:bCs/>
          <w:noProof/>
          <w:sz w:val="18"/>
          <w:szCs w:val="20"/>
        </w:rPr>
        <w:t>[9]</w:t>
      </w:r>
      <w:r w:rsidR="00AC50DF" w:rsidRPr="00B50C56">
        <w:rPr>
          <w:b w:val="0"/>
          <w:bCs/>
          <w:sz w:val="18"/>
          <w:szCs w:val="20"/>
        </w:rPr>
        <w:fldChar w:fldCharType="end"/>
      </w:r>
      <w:r w:rsidR="00AF1D8E" w:rsidRPr="00B50C56">
        <w:rPr>
          <w:b w:val="0"/>
          <w:bCs/>
          <w:sz w:val="18"/>
          <w:szCs w:val="20"/>
        </w:rPr>
        <w:t xml:space="preserve">. </w:t>
      </w:r>
      <w:r w:rsidR="005D57FB" w:rsidRPr="00B50C56">
        <w:rPr>
          <w:b w:val="0"/>
          <w:bCs/>
          <w:sz w:val="18"/>
          <w:szCs w:val="20"/>
        </w:rPr>
        <w:t xml:space="preserve">While </w:t>
      </w:r>
      <w:r w:rsidR="00AF1D8E" w:rsidRPr="00B50C56">
        <w:rPr>
          <w:b w:val="0"/>
          <w:bCs/>
          <w:sz w:val="18"/>
          <w:szCs w:val="20"/>
        </w:rPr>
        <w:t xml:space="preserve">the CFD simulation for </w:t>
      </w:r>
      <w:r w:rsidR="00E82BC9" w:rsidRPr="00B50C56">
        <w:rPr>
          <w:b w:val="0"/>
          <w:bCs/>
          <w:sz w:val="18"/>
          <w:szCs w:val="20"/>
        </w:rPr>
        <w:t xml:space="preserve">the </w:t>
      </w:r>
      <w:r w:rsidR="00AF1D8E" w:rsidRPr="00B50C56">
        <w:rPr>
          <w:b w:val="0"/>
          <w:bCs/>
          <w:sz w:val="18"/>
          <w:szCs w:val="20"/>
        </w:rPr>
        <w:t xml:space="preserve">G2 condition has been attempted for several years in </w:t>
      </w:r>
      <w:r w:rsidR="007D2167" w:rsidRPr="00B50C56">
        <w:rPr>
          <w:b w:val="0"/>
          <w:bCs/>
          <w:sz w:val="18"/>
          <w:szCs w:val="20"/>
        </w:rPr>
        <w:t xml:space="preserve">the </w:t>
      </w:r>
      <w:r w:rsidR="00AF1D8E" w:rsidRPr="00B50C56">
        <w:rPr>
          <w:b w:val="0"/>
          <w:bCs/>
          <w:sz w:val="18"/>
          <w:szCs w:val="20"/>
        </w:rPr>
        <w:t xml:space="preserve">ECN community, </w:t>
      </w:r>
      <w:r w:rsidR="005D57FB" w:rsidRPr="00B50C56">
        <w:rPr>
          <w:b w:val="0"/>
          <w:bCs/>
          <w:sz w:val="18"/>
          <w:szCs w:val="20"/>
        </w:rPr>
        <w:t xml:space="preserve">prediction of the spray topology under flare flash-boiling conditions is still challenging even by multi-physics CFD simulations with tuning parameters allowed. </w:t>
      </w:r>
      <w:r w:rsidR="00E82BC9" w:rsidRPr="00B50C56">
        <w:rPr>
          <w:b w:val="0"/>
          <w:bCs/>
          <w:sz w:val="18"/>
          <w:szCs w:val="20"/>
        </w:rPr>
        <w:t>W</w:t>
      </w:r>
      <w:r w:rsidR="00983DD9" w:rsidRPr="00B50C56">
        <w:rPr>
          <w:b w:val="0"/>
          <w:bCs/>
          <w:sz w:val="18"/>
          <w:szCs w:val="20"/>
        </w:rPr>
        <w:t>ith regard</w:t>
      </w:r>
      <w:r w:rsidR="005D57FB" w:rsidRPr="00B50C56">
        <w:rPr>
          <w:b w:val="0"/>
          <w:bCs/>
          <w:sz w:val="18"/>
          <w:szCs w:val="20"/>
        </w:rPr>
        <w:t>s</w:t>
      </w:r>
      <w:r w:rsidR="00983DD9" w:rsidRPr="00B50C56">
        <w:rPr>
          <w:b w:val="0"/>
          <w:bCs/>
          <w:sz w:val="18"/>
          <w:szCs w:val="20"/>
        </w:rPr>
        <w:t xml:space="preserve"> to the predictive capability of the </w:t>
      </w:r>
      <w:r w:rsidR="002170AD" w:rsidRPr="00B50C56">
        <w:rPr>
          <w:b w:val="0"/>
          <w:bCs/>
          <w:sz w:val="18"/>
          <w:szCs w:val="20"/>
        </w:rPr>
        <w:t xml:space="preserve">ANN </w:t>
      </w:r>
      <w:r w:rsidR="00E82BC9" w:rsidRPr="00B50C56">
        <w:rPr>
          <w:b w:val="0"/>
          <w:bCs/>
          <w:sz w:val="18"/>
          <w:szCs w:val="20"/>
        </w:rPr>
        <w:t>methodology</w:t>
      </w:r>
      <w:r w:rsidR="00983DD9" w:rsidRPr="00B50C56">
        <w:rPr>
          <w:b w:val="0"/>
          <w:bCs/>
          <w:sz w:val="18"/>
          <w:szCs w:val="20"/>
        </w:rPr>
        <w:t xml:space="preserve"> </w:t>
      </w:r>
      <w:r w:rsidR="00AF1D8E" w:rsidRPr="00B50C56">
        <w:rPr>
          <w:b w:val="0"/>
          <w:bCs/>
          <w:sz w:val="18"/>
          <w:szCs w:val="20"/>
        </w:rPr>
        <w:t>good</w:t>
      </w:r>
      <w:r w:rsidR="00983DD9" w:rsidRPr="00B50C56">
        <w:rPr>
          <w:b w:val="0"/>
          <w:bCs/>
          <w:sz w:val="18"/>
          <w:szCs w:val="20"/>
        </w:rPr>
        <w:t xml:space="preserve"> agreement with experimental results was </w:t>
      </w:r>
      <w:r w:rsidR="00983DD9" w:rsidRPr="00B50C56">
        <w:rPr>
          <w:b w:val="0"/>
          <w:bCs/>
          <w:sz w:val="18"/>
          <w:szCs w:val="20"/>
        </w:rPr>
        <w:lastRenderedPageBreak/>
        <w:t xml:space="preserve">accomplished </w:t>
      </w:r>
      <w:r w:rsidR="00E82BC9" w:rsidRPr="00B50C56">
        <w:rPr>
          <w:b w:val="0"/>
          <w:bCs/>
          <w:sz w:val="18"/>
          <w:szCs w:val="20"/>
        </w:rPr>
        <w:t xml:space="preserve">and, in fact, under </w:t>
      </w:r>
      <w:r w:rsidR="00AF1D8E" w:rsidRPr="00B50C56">
        <w:rPr>
          <w:b w:val="0"/>
          <w:bCs/>
          <w:sz w:val="18"/>
          <w:szCs w:val="20"/>
        </w:rPr>
        <w:t xml:space="preserve">all </w:t>
      </w:r>
      <w:r w:rsidR="00E82BC9" w:rsidRPr="00B50C56">
        <w:rPr>
          <w:b w:val="0"/>
          <w:bCs/>
          <w:sz w:val="18"/>
          <w:szCs w:val="20"/>
        </w:rPr>
        <w:t>examined</w:t>
      </w:r>
      <w:r w:rsidR="00AF1D8E" w:rsidRPr="00B50C56">
        <w:rPr>
          <w:b w:val="0"/>
          <w:bCs/>
          <w:sz w:val="18"/>
          <w:szCs w:val="20"/>
        </w:rPr>
        <w:t xml:space="preserve"> conditions</w:t>
      </w:r>
      <w:r w:rsidR="00983DD9" w:rsidRPr="00B50C56">
        <w:rPr>
          <w:b w:val="0"/>
          <w:bCs/>
          <w:sz w:val="18"/>
          <w:szCs w:val="20"/>
        </w:rPr>
        <w:t xml:space="preserve">. </w:t>
      </w:r>
      <w:r w:rsidR="00AF1D8E" w:rsidRPr="00B50C56">
        <w:rPr>
          <w:b w:val="0"/>
          <w:bCs/>
          <w:sz w:val="18"/>
          <w:szCs w:val="20"/>
        </w:rPr>
        <w:t xml:space="preserve">Contrary to the CFD simulation which needs </w:t>
      </w:r>
      <w:r w:rsidR="00105274" w:rsidRPr="00B50C56">
        <w:rPr>
          <w:b w:val="0"/>
          <w:bCs/>
          <w:sz w:val="18"/>
          <w:szCs w:val="20"/>
        </w:rPr>
        <w:t xml:space="preserve">numerous sub-models, </w:t>
      </w:r>
      <w:r w:rsidR="002170AD" w:rsidRPr="00B50C56">
        <w:rPr>
          <w:b w:val="0"/>
          <w:bCs/>
          <w:sz w:val="18"/>
          <w:szCs w:val="20"/>
        </w:rPr>
        <w:t xml:space="preserve">the ANN </w:t>
      </w:r>
      <w:r w:rsidR="00105274" w:rsidRPr="00B50C56">
        <w:rPr>
          <w:b w:val="0"/>
          <w:bCs/>
          <w:sz w:val="18"/>
          <w:szCs w:val="20"/>
        </w:rPr>
        <w:t>does not re</w:t>
      </w:r>
      <w:r w:rsidR="002170AD" w:rsidRPr="00B50C56">
        <w:rPr>
          <w:b w:val="0"/>
          <w:bCs/>
          <w:sz w:val="18"/>
          <w:szCs w:val="20"/>
        </w:rPr>
        <w:t xml:space="preserve">ly on </w:t>
      </w:r>
      <w:r w:rsidR="00105274" w:rsidRPr="00B50C56">
        <w:rPr>
          <w:b w:val="0"/>
          <w:bCs/>
          <w:sz w:val="18"/>
          <w:szCs w:val="20"/>
        </w:rPr>
        <w:t xml:space="preserve">those </w:t>
      </w:r>
      <w:r w:rsidR="002170AD" w:rsidRPr="00B50C56">
        <w:rPr>
          <w:b w:val="0"/>
          <w:bCs/>
          <w:sz w:val="18"/>
          <w:szCs w:val="20"/>
        </w:rPr>
        <w:t xml:space="preserve">underlying physical </w:t>
      </w:r>
      <w:r w:rsidR="00105274" w:rsidRPr="00B50C56">
        <w:rPr>
          <w:b w:val="0"/>
          <w:bCs/>
          <w:sz w:val="18"/>
          <w:szCs w:val="20"/>
        </w:rPr>
        <w:t xml:space="preserve">assumptions but using neural network </w:t>
      </w:r>
      <w:r w:rsidR="002170AD" w:rsidRPr="00B50C56">
        <w:rPr>
          <w:b w:val="0"/>
          <w:bCs/>
          <w:sz w:val="18"/>
          <w:szCs w:val="20"/>
        </w:rPr>
        <w:t xml:space="preserve">it directly finds the specific relationship between inputs and outputs. </w:t>
      </w:r>
      <w:r w:rsidR="00105274" w:rsidRPr="00B50C56">
        <w:rPr>
          <w:b w:val="0"/>
          <w:bCs/>
          <w:sz w:val="18"/>
          <w:szCs w:val="20"/>
        </w:rPr>
        <w:t xml:space="preserve">Thus, the prediction even under flash-boiling condition could maintain </w:t>
      </w:r>
      <w:r w:rsidR="00E82BC9" w:rsidRPr="00B50C56">
        <w:rPr>
          <w:b w:val="0"/>
          <w:bCs/>
          <w:sz w:val="18"/>
          <w:szCs w:val="20"/>
        </w:rPr>
        <w:t xml:space="preserve">its </w:t>
      </w:r>
      <w:r w:rsidR="00105274" w:rsidRPr="00B50C56">
        <w:rPr>
          <w:b w:val="0"/>
          <w:bCs/>
          <w:sz w:val="18"/>
          <w:szCs w:val="20"/>
        </w:rPr>
        <w:t xml:space="preserve">accuracy. </w:t>
      </w:r>
      <w:r w:rsidR="00CE0DE9" w:rsidRPr="00B50C56">
        <w:rPr>
          <w:b w:val="0"/>
          <w:bCs/>
          <w:sz w:val="18"/>
          <w:szCs w:val="20"/>
        </w:rPr>
        <w:t xml:space="preserve">The </w:t>
      </w:r>
      <w:r w:rsidR="007118F0" w:rsidRPr="00B50C56">
        <w:rPr>
          <w:b w:val="0"/>
          <w:bCs/>
          <w:sz w:val="18"/>
          <w:szCs w:val="20"/>
        </w:rPr>
        <w:t>ANN</w:t>
      </w:r>
      <w:r w:rsidR="00CE0DE9" w:rsidRPr="00B50C56">
        <w:rPr>
          <w:b w:val="0"/>
          <w:bCs/>
          <w:sz w:val="18"/>
          <w:szCs w:val="20"/>
        </w:rPr>
        <w:t xml:space="preserve"> showed better prediction not only for the liquid penetration length but also for the liquid residual time. </w:t>
      </w:r>
      <w:r w:rsidR="00105274" w:rsidRPr="00B50C56">
        <w:rPr>
          <w:b w:val="0"/>
          <w:bCs/>
          <w:sz w:val="18"/>
          <w:szCs w:val="20"/>
        </w:rPr>
        <w:t>T</w:t>
      </w:r>
      <w:r w:rsidR="00983DD9" w:rsidRPr="00B50C56">
        <w:rPr>
          <w:b w:val="0"/>
          <w:bCs/>
          <w:sz w:val="18"/>
          <w:szCs w:val="20"/>
        </w:rPr>
        <w:t xml:space="preserve">he maximum discrepancies </w:t>
      </w:r>
      <w:r w:rsidR="00CE0DE9" w:rsidRPr="00B50C56">
        <w:rPr>
          <w:b w:val="0"/>
          <w:bCs/>
          <w:sz w:val="18"/>
          <w:szCs w:val="20"/>
        </w:rPr>
        <w:t xml:space="preserve">in entire test matrix </w:t>
      </w:r>
      <w:r w:rsidR="00983DD9" w:rsidRPr="00B50C56">
        <w:rPr>
          <w:b w:val="0"/>
          <w:bCs/>
          <w:sz w:val="18"/>
          <w:szCs w:val="20"/>
        </w:rPr>
        <w:t xml:space="preserve">between the </w:t>
      </w:r>
      <w:r w:rsidR="009C502D" w:rsidRPr="00B50C56">
        <w:rPr>
          <w:b w:val="0"/>
          <w:bCs/>
          <w:sz w:val="18"/>
          <w:szCs w:val="20"/>
        </w:rPr>
        <w:t>ANN</w:t>
      </w:r>
      <w:r w:rsidR="009C502D" w:rsidRPr="00B50C56" w:rsidDel="007118F0">
        <w:rPr>
          <w:b w:val="0"/>
          <w:bCs/>
          <w:sz w:val="18"/>
          <w:szCs w:val="20"/>
        </w:rPr>
        <w:t xml:space="preserve"> </w:t>
      </w:r>
      <w:r w:rsidR="009C502D" w:rsidRPr="00B50C56">
        <w:rPr>
          <w:b w:val="0"/>
          <w:bCs/>
          <w:sz w:val="18"/>
          <w:szCs w:val="20"/>
        </w:rPr>
        <w:t>predictions</w:t>
      </w:r>
      <w:r w:rsidR="00983DD9" w:rsidRPr="00B50C56">
        <w:rPr>
          <w:b w:val="0"/>
          <w:bCs/>
          <w:sz w:val="18"/>
          <w:szCs w:val="20"/>
        </w:rPr>
        <w:t xml:space="preserve"> and the experimental data regarding the liquid penetration length</w:t>
      </w:r>
      <w:r w:rsidR="00105274" w:rsidRPr="00B50C56">
        <w:rPr>
          <w:b w:val="0"/>
          <w:bCs/>
          <w:sz w:val="18"/>
          <w:szCs w:val="20"/>
        </w:rPr>
        <w:t xml:space="preserve"> for ic8 and e00</w:t>
      </w:r>
      <w:r w:rsidR="00983DD9" w:rsidRPr="00B50C56">
        <w:rPr>
          <w:b w:val="0"/>
          <w:bCs/>
          <w:sz w:val="18"/>
          <w:szCs w:val="20"/>
        </w:rPr>
        <w:t xml:space="preserve"> during the injection period were </w:t>
      </w:r>
      <w:r w:rsidR="00AC50DF" w:rsidRPr="00B50C56">
        <w:rPr>
          <w:b w:val="0"/>
          <w:bCs/>
          <w:sz w:val="18"/>
          <w:szCs w:val="20"/>
        </w:rPr>
        <w:t>2.9</w:t>
      </w:r>
      <w:r w:rsidR="00983DD9" w:rsidRPr="00B50C56">
        <w:rPr>
          <w:b w:val="0"/>
          <w:bCs/>
          <w:sz w:val="18"/>
          <w:szCs w:val="20"/>
        </w:rPr>
        <w:t xml:space="preserve"> mm (</w:t>
      </w:r>
      <w:r w:rsidR="00AC50DF" w:rsidRPr="00B50C56">
        <w:rPr>
          <w:b w:val="0"/>
          <w:bCs/>
          <w:sz w:val="18"/>
          <w:szCs w:val="20"/>
        </w:rPr>
        <w:t>6.9</w:t>
      </w:r>
      <w:r w:rsidR="00983DD9" w:rsidRPr="00B50C56">
        <w:rPr>
          <w:b w:val="0"/>
          <w:bCs/>
          <w:sz w:val="18"/>
          <w:szCs w:val="20"/>
        </w:rPr>
        <w:t xml:space="preserve">% error) and </w:t>
      </w:r>
      <w:r w:rsidR="00AC50DF" w:rsidRPr="00B50C56">
        <w:rPr>
          <w:b w:val="0"/>
          <w:bCs/>
          <w:sz w:val="18"/>
          <w:szCs w:val="20"/>
        </w:rPr>
        <w:t>1.8</w:t>
      </w:r>
      <w:r w:rsidR="00983DD9" w:rsidRPr="00B50C56">
        <w:rPr>
          <w:b w:val="0"/>
          <w:bCs/>
          <w:sz w:val="18"/>
          <w:szCs w:val="20"/>
        </w:rPr>
        <w:t xml:space="preserve"> mm (</w:t>
      </w:r>
      <w:r w:rsidR="00AC50DF" w:rsidRPr="00B50C56">
        <w:rPr>
          <w:b w:val="0"/>
          <w:bCs/>
          <w:sz w:val="18"/>
          <w:szCs w:val="20"/>
        </w:rPr>
        <w:t>2.3</w:t>
      </w:r>
      <w:r w:rsidR="00983DD9" w:rsidRPr="00B50C56">
        <w:rPr>
          <w:b w:val="0"/>
          <w:bCs/>
          <w:sz w:val="18"/>
          <w:szCs w:val="20"/>
        </w:rPr>
        <w:t xml:space="preserve">%), respectively. </w:t>
      </w:r>
      <w:r w:rsidR="00105274" w:rsidRPr="00B50C56">
        <w:rPr>
          <w:b w:val="0"/>
          <w:bCs/>
          <w:sz w:val="18"/>
          <w:szCs w:val="20"/>
        </w:rPr>
        <w:t>This error turned out to be smaller than our previous attempt to acquire the liquid penetration length based on the predicted PLV map</w:t>
      </w:r>
      <w:r w:rsidR="00035E90" w:rsidRPr="00B50C56">
        <w:rPr>
          <w:b w:val="0"/>
          <w:bCs/>
          <w:sz w:val="18"/>
          <w:szCs w:val="20"/>
        </w:rPr>
        <w:t xml:space="preserve"> </w:t>
      </w:r>
      <w:r w:rsidR="00035E90" w:rsidRPr="00B50C56">
        <w:rPr>
          <w:b w:val="0"/>
          <w:bCs/>
          <w:sz w:val="18"/>
          <w:szCs w:val="20"/>
        </w:rPr>
        <w:fldChar w:fldCharType="begin" w:fldLock="1"/>
      </w:r>
      <w:r w:rsidR="004F50F5" w:rsidRPr="00B50C56">
        <w:rPr>
          <w:b w:val="0"/>
          <w:bCs/>
          <w:sz w:val="18"/>
          <w:szCs w:val="20"/>
        </w:rPr>
        <w:instrText>ADDIN CSL_CITATION {"citationItems":[{"id":"ITEM-1","itemData":{"DOI":"10.1016/j.fuel.2021.120444","ISSN":"00162361","abstract":"Spray and air–fuel mixing in gasoline direct-injection (GDI) engines play a crucial role in combustion and emission characteristics. While a variety of phenomenological spray models and computational fluid dynamics (CFD) simulations have been applied to identify air–fuel mixture distribution, most research efforts so far were concentrated on single axial-nozzle injectors and limited range of ambient conditions. Especially, the prediction of flash-boiling sprays in multi-hole injectors remains a great challenge due to the lack of understanding of the complicated two-phase flow dynamics. For the specific conditions, the question can arise concerning the capability of machine-learning algorithms to predict complex flash-boiling sprays. We developed a machine-learning algorithm, as a simple variant of linear regression, that is capable of predicting the spray 3D topology for various fuels and ambient conditions. A series of spray experiments were carried out in a constant-flow spray vessel coupled with high-speed diffused back-illumination extinction imaging to produce a data set for algorithm training. Nine different test fuels, including single component iso-octane (ic8) and multi-component EEE gasoline, that cover a wide range of fuel properties were injected using Engine Combustion Network (ECN) Spray G injector under ECN G2 (50 kPa absolute), G3 (100 kPa absolute), and G3HT (G3 with 393 K ambient temperature) conditions. Among the test fuels, ic8ib2 (ic8 80%, iso-butanol 20% v/v) and EEE gasoline were specified as target fuels for spray prediction by the machine-learning algorithm, thus they were not included in the training data. The macroscopic spray analysis based on projected liquid volume (PLV) and computed tomographic (CT) reconstruction showed that the spray prediction by the machine-learning algorithm showed excellent agreement with true values from the experimental data. The maximum differences in liquid penetration for ic8ib2 and EEE fuel were 3.6 mm (7.3% error) and 1.3 mm (2.32% error), respectively. The 3D spray predicted had a consistent trend to experimental data showing slight plume movement for ic8ib2 but complete spray collapsing for EEE gasoline fuel. The plume direction angle enabled by the CT data showed differences up to 2° compared to true values during the injection period. The quantitative validation results showed that the machine-learning algorithm is capable of predicting spray performance with nine input features (fuel prop…","author":[{"dropping-particle":"","family":"Hwang","given":"Joonsik","non-dropping-particle":"","parse-names":false,"suffix":""},{"dropping-particle":"","family":"Lee","given":"Philku","non-dropping-particle":"","parse-names":false,"suffix":""},{"dropping-particle":"","family":"Mun","given":"Sungkwang","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Gavaises","given":"Manolis","non-dropping-particle":"","parse-names":false,"suffix":""}],"container-title":"Fuel","id":"ITEM-1","issued":{"date-parts":[["2021"]]},"page":"120444","publisher":"Elsevier Ltd","title":"Machine-learning enabled prediction of 3D spray under engine combustion network spray G conditions","type":"article-journal","volume":"293"},"uris":["http://www.mendeley.com/documents/?uuid=ae3a35d7-ddae-4a82-9660-a35c28306129"]}],"mendeley":{"formattedCitation":"[28]","plainTextFormattedCitation":"[28]","previouslyFormattedCitation":"[28]"},"properties":{"noteIndex":0},"schema":"https://github.com/citation-style-language/schema/raw/master/csl-citation.json"}</w:instrText>
      </w:r>
      <w:r w:rsidR="00035E90" w:rsidRPr="00B50C56">
        <w:rPr>
          <w:b w:val="0"/>
          <w:bCs/>
          <w:sz w:val="18"/>
          <w:szCs w:val="20"/>
        </w:rPr>
        <w:fldChar w:fldCharType="separate"/>
      </w:r>
      <w:r w:rsidR="007C5429" w:rsidRPr="00B50C56">
        <w:rPr>
          <w:b w:val="0"/>
          <w:bCs/>
          <w:noProof/>
          <w:sz w:val="18"/>
          <w:szCs w:val="20"/>
        </w:rPr>
        <w:t>[28]</w:t>
      </w:r>
      <w:r w:rsidR="00035E90" w:rsidRPr="00B50C56">
        <w:rPr>
          <w:b w:val="0"/>
          <w:bCs/>
          <w:sz w:val="18"/>
          <w:szCs w:val="20"/>
        </w:rPr>
        <w:fldChar w:fldCharType="end"/>
      </w:r>
      <w:r w:rsidR="00105274" w:rsidRPr="00B50C56">
        <w:rPr>
          <w:b w:val="0"/>
          <w:bCs/>
          <w:sz w:val="18"/>
          <w:szCs w:val="20"/>
        </w:rPr>
        <w:t xml:space="preserve">. This implies that using penetration data derived from the experimental image can save a lot of </w:t>
      </w:r>
      <w:r w:rsidR="00E82BC9" w:rsidRPr="00B50C56">
        <w:rPr>
          <w:b w:val="0"/>
          <w:bCs/>
          <w:sz w:val="18"/>
          <w:szCs w:val="20"/>
        </w:rPr>
        <w:t xml:space="preserve">computational </w:t>
      </w:r>
      <w:r w:rsidR="00105274" w:rsidRPr="00B50C56">
        <w:rPr>
          <w:b w:val="0"/>
          <w:bCs/>
          <w:sz w:val="18"/>
          <w:szCs w:val="20"/>
        </w:rPr>
        <w:t xml:space="preserve">cost for parameter prediction, however, it should be noted that in this method, the </w:t>
      </w:r>
      <w:r w:rsidR="00E82BC9" w:rsidRPr="00B50C56">
        <w:rPr>
          <w:b w:val="0"/>
          <w:bCs/>
          <w:sz w:val="18"/>
          <w:szCs w:val="20"/>
        </w:rPr>
        <w:t>ANN</w:t>
      </w:r>
      <w:r w:rsidR="00105274" w:rsidRPr="00B50C56">
        <w:rPr>
          <w:b w:val="0"/>
          <w:bCs/>
          <w:sz w:val="18"/>
          <w:szCs w:val="20"/>
        </w:rPr>
        <w:t xml:space="preserve"> </w:t>
      </w:r>
      <w:r w:rsidR="001B354E" w:rsidRPr="00B50C56">
        <w:rPr>
          <w:b w:val="0"/>
          <w:bCs/>
          <w:sz w:val="18"/>
          <w:szCs w:val="20"/>
        </w:rPr>
        <w:t>was not used to</w:t>
      </w:r>
      <w:r w:rsidR="00FA51AC" w:rsidRPr="00B50C56">
        <w:rPr>
          <w:b w:val="0"/>
          <w:bCs/>
          <w:sz w:val="18"/>
          <w:szCs w:val="20"/>
        </w:rPr>
        <w:t xml:space="preserve"> predict entire PLV map to </w:t>
      </w:r>
      <w:r w:rsidR="001B354E" w:rsidRPr="00B50C56">
        <w:rPr>
          <w:b w:val="0"/>
          <w:bCs/>
          <w:sz w:val="18"/>
          <w:szCs w:val="20"/>
        </w:rPr>
        <w:t>measure</w:t>
      </w:r>
      <w:r w:rsidR="00FA51AC" w:rsidRPr="00B50C56">
        <w:rPr>
          <w:b w:val="0"/>
          <w:bCs/>
          <w:sz w:val="18"/>
          <w:szCs w:val="20"/>
        </w:rPr>
        <w:t xml:space="preserve"> spray </w:t>
      </w:r>
      <w:r w:rsidR="004E13FC" w:rsidRPr="00B50C56">
        <w:rPr>
          <w:b w:val="0"/>
          <w:bCs/>
          <w:sz w:val="18"/>
          <w:szCs w:val="20"/>
        </w:rPr>
        <w:t>parameters,</w:t>
      </w:r>
      <w:r w:rsidR="007D301F" w:rsidRPr="00B50C56">
        <w:rPr>
          <w:b w:val="0"/>
          <w:bCs/>
          <w:sz w:val="18"/>
          <w:szCs w:val="20"/>
        </w:rPr>
        <w:t xml:space="preserve"> </w:t>
      </w:r>
      <w:r w:rsidR="00FA51AC" w:rsidRPr="00B50C56">
        <w:rPr>
          <w:b w:val="0"/>
          <w:bCs/>
          <w:sz w:val="18"/>
          <w:szCs w:val="20"/>
        </w:rPr>
        <w:t xml:space="preserve">so the prediction is limited within a range of </w:t>
      </w:r>
      <w:r w:rsidR="007D301F" w:rsidRPr="00B50C56">
        <w:rPr>
          <w:b w:val="0"/>
          <w:bCs/>
          <w:sz w:val="18"/>
          <w:szCs w:val="20"/>
        </w:rPr>
        <w:t>training dataset</w:t>
      </w:r>
      <w:r w:rsidR="001B354E" w:rsidRPr="00B50C56">
        <w:rPr>
          <w:b w:val="0"/>
          <w:bCs/>
          <w:sz w:val="18"/>
          <w:szCs w:val="20"/>
        </w:rPr>
        <w:t xml:space="preserve"> (liquid penetration, width at 15mm, LVF at 15mm, and plume direction angle at 15mm)</w:t>
      </w:r>
      <w:r w:rsidR="00FA51AC" w:rsidRPr="00B50C56">
        <w:rPr>
          <w:b w:val="0"/>
          <w:bCs/>
          <w:sz w:val="18"/>
          <w:szCs w:val="20"/>
        </w:rPr>
        <w:t>.</w:t>
      </w:r>
    </w:p>
    <w:p w14:paraId="48098472" w14:textId="633B5D49" w:rsidR="00125EF8" w:rsidRPr="00B50C56" w:rsidRDefault="000A259F" w:rsidP="00983DD9">
      <w:pPr>
        <w:pStyle w:val="Head1"/>
        <w:jc w:val="both"/>
        <w:rPr>
          <w:b w:val="0"/>
          <w:bCs/>
          <w:sz w:val="18"/>
          <w:szCs w:val="20"/>
        </w:rPr>
      </w:pPr>
      <w:r w:rsidRPr="00B50C56">
        <w:rPr>
          <w:b w:val="0"/>
          <w:bCs/>
          <w:noProof/>
          <w:sz w:val="18"/>
          <w:szCs w:val="20"/>
        </w:rPr>
        <mc:AlternateContent>
          <mc:Choice Requires="wpg">
            <w:drawing>
              <wp:anchor distT="0" distB="0" distL="114300" distR="114300" simplePos="0" relativeHeight="251698176" behindDoc="0" locked="0" layoutInCell="1" allowOverlap="1" wp14:anchorId="7776B3A6" wp14:editId="0A94494E">
                <wp:simplePos x="0" y="0"/>
                <wp:positionH relativeFrom="column">
                  <wp:posOffset>3976</wp:posOffset>
                </wp:positionH>
                <wp:positionV relativeFrom="paragraph">
                  <wp:posOffset>1597384</wp:posOffset>
                </wp:positionV>
                <wp:extent cx="3200400" cy="4897563"/>
                <wp:effectExtent l="0" t="0" r="0" b="17780"/>
                <wp:wrapTopAndBottom/>
                <wp:docPr id="20" name="Group 20"/>
                <wp:cNvGraphicFramePr/>
                <a:graphic xmlns:a="http://schemas.openxmlformats.org/drawingml/2006/main">
                  <a:graphicData uri="http://schemas.microsoft.com/office/word/2010/wordprocessingGroup">
                    <wpg:wgp>
                      <wpg:cNvGrpSpPr/>
                      <wpg:grpSpPr>
                        <a:xfrm>
                          <a:off x="0" y="0"/>
                          <a:ext cx="3200400" cy="4897563"/>
                          <a:chOff x="0" y="9650"/>
                          <a:chExt cx="3200400" cy="4900161"/>
                        </a:xfrm>
                      </wpg:grpSpPr>
                      <wps:wsp>
                        <wps:cNvPr id="45" name="Text Box 45"/>
                        <wps:cNvSpPr txBox="1"/>
                        <wps:spPr>
                          <a:xfrm>
                            <a:off x="0" y="4288781"/>
                            <a:ext cx="3200400" cy="621030"/>
                          </a:xfrm>
                          <a:prstGeom prst="rect">
                            <a:avLst/>
                          </a:prstGeom>
                          <a:noFill/>
                          <a:ln>
                            <a:noFill/>
                          </a:ln>
                        </wps:spPr>
                        <wps:txbx>
                          <w:txbxContent>
                            <w:p w14:paraId="54EFBA49" w14:textId="77777777" w:rsidR="0077227A" w:rsidRDefault="0077227A" w:rsidP="0077227A">
                              <w:pPr>
                                <w:pStyle w:val="Head1"/>
                                <w:spacing w:before="240"/>
                                <w:jc w:val="both"/>
                                <w:rPr>
                                  <w:b w:val="0"/>
                                  <w:color w:val="00B0F0"/>
                                  <w:sz w:val="18"/>
                                  <w:szCs w:val="14"/>
                                </w:rPr>
                              </w:pPr>
                              <w:r>
                                <w:rPr>
                                  <w:b w:val="0"/>
                                  <w:color w:val="00B0F0"/>
                                  <w:sz w:val="18"/>
                                  <w:szCs w:val="14"/>
                                </w:rPr>
                                <w:t>Fig. 8. Comparison of liquid width (at z=15mm) between experiment, CFD, and machine learning predictions under G1, G2, and G3 conditions for (a)ic8 and (b) e00 fuels.</w:t>
                              </w:r>
                            </w:p>
                            <w:p w14:paraId="0BCA5B9D" w14:textId="77777777" w:rsidR="0077227A" w:rsidRDefault="0077227A" w:rsidP="0077227A">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 name="Picture 18"/>
                          <pic:cNvPicPr>
                            <a:picLocks noChangeAspect="1"/>
                          </pic:cNvPicPr>
                        </pic:nvPicPr>
                        <pic:blipFill rotWithShape="1">
                          <a:blip r:embed="rId24" cstate="print">
                            <a:extLst>
                              <a:ext uri="{28A0092B-C50C-407E-A947-70E740481C1C}">
                                <a14:useLocalDpi xmlns:a14="http://schemas.microsoft.com/office/drawing/2010/main" val="0"/>
                              </a:ext>
                            </a:extLst>
                          </a:blip>
                          <a:srcRect t="323" r="8166" b="10"/>
                          <a:stretch/>
                        </pic:blipFill>
                        <pic:spPr bwMode="auto">
                          <a:xfrm>
                            <a:off x="136478" y="9650"/>
                            <a:ext cx="2902688" cy="4386638"/>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776B3A6" id="Group 20" o:spid="_x0000_s1049" style="position:absolute;left:0;text-align:left;margin-left:.3pt;margin-top:125.8pt;width:252pt;height:385.65pt;z-index:251698176;mso-height-relative:margin" coordorigin=",96" coordsize="32004,49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">
                <v:shape id="Text Box 45" o:spid="_x0000_s1050" type="#_x0000_t202" style="position:absolute;top:42887;width:32004;height:6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54EFBA49" w14:textId="77777777" w:rsidR="0077227A" w:rsidRDefault="0077227A" w:rsidP="0077227A">
                        <w:pPr>
                          <w:pStyle w:val="Head1"/>
                          <w:spacing w:before="240"/>
                          <w:jc w:val="both"/>
                          <w:rPr>
                            <w:b w:val="0"/>
                            <w:color w:val="00B0F0"/>
                            <w:sz w:val="18"/>
                            <w:szCs w:val="14"/>
                          </w:rPr>
                        </w:pPr>
                        <w:r>
                          <w:rPr>
                            <w:b w:val="0"/>
                            <w:color w:val="00B0F0"/>
                            <w:sz w:val="18"/>
                            <w:szCs w:val="14"/>
                          </w:rPr>
                          <w:t>Fig. 8. Comparison of liquid width (at z=15mm) between experiment, CFD, and machine learning predictions under G1, G2, and G3 conditions for (a)ic8 and (b) e00 fuels.</w:t>
                        </w:r>
                      </w:p>
                      <w:p w14:paraId="0BCA5B9D" w14:textId="77777777" w:rsidR="0077227A" w:rsidRDefault="0077227A" w:rsidP="0077227A">
                        <w:pPr>
                          <w:pStyle w:val="Caption"/>
                          <w:jc w:val="both"/>
                          <w:rPr>
                            <w:i w:val="0"/>
                            <w:noProof/>
                            <w:color w:val="00B0F0"/>
                            <w:szCs w:val="24"/>
                          </w:rPr>
                        </w:pPr>
                      </w:p>
                    </w:txbxContent>
                  </v:textbox>
                </v:shape>
                <v:shape id="Picture 18" o:spid="_x0000_s1051" type="#_x0000_t75" style="position:absolute;left:1364;top:96;width:29027;height:4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">
                  <v:imagedata r:id="rId25" o:title="" croptop="212f" cropbottom="7f" cropright="5352f"/>
                </v:shape>
                <w10:wrap type="topAndBottom"/>
              </v:group>
            </w:pict>
          </mc:Fallback>
        </mc:AlternateContent>
      </w:r>
      <w:r w:rsidR="00CE0DE9" w:rsidRPr="00B50C56">
        <w:rPr>
          <w:b w:val="0"/>
          <w:bCs/>
          <w:sz w:val="18"/>
          <w:szCs w:val="20"/>
        </w:rPr>
        <w:t xml:space="preserve">The results for liquid width measured at z=15mm are shown in Fig. 8. It is noted that this is not a single plume width but the maximum </w:t>
      </w:r>
      <w:r w:rsidR="00FA51AC" w:rsidRPr="00B50C56">
        <w:rPr>
          <w:b w:val="0"/>
          <w:bCs/>
          <w:sz w:val="18"/>
          <w:szCs w:val="20"/>
        </w:rPr>
        <w:t xml:space="preserve">spray outline </w:t>
      </w:r>
      <w:r w:rsidR="00CE0DE9" w:rsidRPr="00B50C56">
        <w:rPr>
          <w:b w:val="0"/>
          <w:bCs/>
          <w:sz w:val="18"/>
          <w:szCs w:val="20"/>
        </w:rPr>
        <w:t xml:space="preserve">width in </w:t>
      </w:r>
      <w:r w:rsidR="007D2167" w:rsidRPr="00B50C56">
        <w:rPr>
          <w:b w:val="0"/>
          <w:bCs/>
          <w:sz w:val="18"/>
          <w:szCs w:val="20"/>
        </w:rPr>
        <w:t xml:space="preserve">the </w:t>
      </w:r>
      <w:r w:rsidR="00CE0DE9" w:rsidRPr="00B50C56">
        <w:rPr>
          <w:b w:val="0"/>
          <w:bCs/>
          <w:sz w:val="18"/>
          <w:szCs w:val="20"/>
        </w:rPr>
        <w:t xml:space="preserve">entire spray domain. </w:t>
      </w:r>
      <w:r w:rsidR="00125EF8" w:rsidRPr="00B50C56">
        <w:rPr>
          <w:b w:val="0"/>
          <w:bCs/>
          <w:sz w:val="18"/>
          <w:szCs w:val="20"/>
        </w:rPr>
        <w:t xml:space="preserve">The results are presented in the same manner as the penetration length. As discussed above, the flash-boiling sprays have longer penetration length due </w:t>
      </w:r>
      <w:r w:rsidR="00FA51AC" w:rsidRPr="00B50C56">
        <w:rPr>
          <w:b w:val="0"/>
          <w:bCs/>
          <w:sz w:val="18"/>
          <w:szCs w:val="20"/>
        </w:rPr>
        <w:t xml:space="preserve">to the discrete plume collapsing to the injector centerline </w:t>
      </w:r>
      <w:r w:rsidR="00125EF8" w:rsidRPr="00B50C56">
        <w:rPr>
          <w:b w:val="0"/>
          <w:bCs/>
          <w:sz w:val="18"/>
          <w:szCs w:val="20"/>
        </w:rPr>
        <w:t xml:space="preserve">thus the narrower liquid width </w:t>
      </w:r>
      <w:r w:rsidR="00DE2832" w:rsidRPr="00B50C56">
        <w:rPr>
          <w:b w:val="0"/>
          <w:bCs/>
          <w:sz w:val="18"/>
          <w:szCs w:val="20"/>
        </w:rPr>
        <w:t>observed</w:t>
      </w:r>
      <w:r w:rsidR="00125EF8" w:rsidRPr="00B50C56">
        <w:rPr>
          <w:b w:val="0"/>
          <w:bCs/>
          <w:sz w:val="18"/>
          <w:szCs w:val="20"/>
        </w:rPr>
        <w:t xml:space="preserve"> under flash-boiling condition for both fuels. The liquid </w:t>
      </w:r>
      <w:r w:rsidR="00125EF8" w:rsidRPr="00B50C56">
        <w:rPr>
          <w:b w:val="0"/>
          <w:bCs/>
          <w:sz w:val="18"/>
          <w:szCs w:val="20"/>
        </w:rPr>
        <w:t xml:space="preserve">width under </w:t>
      </w:r>
      <w:r w:rsidR="00DE2832" w:rsidRPr="00B50C56">
        <w:rPr>
          <w:b w:val="0"/>
          <w:bCs/>
          <w:sz w:val="18"/>
          <w:szCs w:val="20"/>
        </w:rPr>
        <w:t xml:space="preserve">the </w:t>
      </w:r>
      <w:r w:rsidR="00125EF8" w:rsidRPr="00B50C56">
        <w:rPr>
          <w:b w:val="0"/>
          <w:bCs/>
          <w:sz w:val="18"/>
          <w:szCs w:val="20"/>
        </w:rPr>
        <w:t xml:space="preserve">G1 </w:t>
      </w:r>
      <w:r w:rsidR="00DE2832" w:rsidRPr="00B50C56">
        <w:rPr>
          <w:b w:val="0"/>
          <w:bCs/>
          <w:sz w:val="18"/>
          <w:szCs w:val="20"/>
        </w:rPr>
        <w:t xml:space="preserve">condition </w:t>
      </w:r>
      <w:r w:rsidR="00125EF8" w:rsidRPr="00B50C56">
        <w:rPr>
          <w:b w:val="0"/>
          <w:bCs/>
          <w:sz w:val="18"/>
          <w:szCs w:val="20"/>
        </w:rPr>
        <w:t xml:space="preserve">showed the smallest values due to </w:t>
      </w:r>
      <w:r w:rsidR="00813059" w:rsidRPr="00B50C56">
        <w:rPr>
          <w:b w:val="0"/>
          <w:bCs/>
          <w:sz w:val="18"/>
          <w:szCs w:val="20"/>
        </w:rPr>
        <w:t xml:space="preserve">higher ambient density and </w:t>
      </w:r>
      <w:r w:rsidR="00125EF8" w:rsidRPr="00B50C56">
        <w:rPr>
          <w:b w:val="0"/>
          <w:bCs/>
          <w:sz w:val="18"/>
          <w:szCs w:val="20"/>
        </w:rPr>
        <w:t xml:space="preserve">faster evaporation under elevated temperature, </w:t>
      </w:r>
      <w:r w:rsidR="00DE2832" w:rsidRPr="00B50C56">
        <w:rPr>
          <w:b w:val="0"/>
          <w:bCs/>
          <w:sz w:val="18"/>
          <w:szCs w:val="20"/>
        </w:rPr>
        <w:t xml:space="preserve">whereas </w:t>
      </w:r>
      <w:r w:rsidR="00125EF8" w:rsidRPr="00B50C56">
        <w:rPr>
          <w:b w:val="0"/>
          <w:bCs/>
          <w:sz w:val="18"/>
          <w:szCs w:val="20"/>
        </w:rPr>
        <w:t>the liquid width under</w:t>
      </w:r>
      <w:r w:rsidR="00DE2832" w:rsidRPr="00B50C56">
        <w:rPr>
          <w:b w:val="0"/>
          <w:bCs/>
          <w:sz w:val="18"/>
          <w:szCs w:val="20"/>
        </w:rPr>
        <w:t xml:space="preserve"> the</w:t>
      </w:r>
      <w:r w:rsidR="00125EF8" w:rsidRPr="00B50C56">
        <w:rPr>
          <w:b w:val="0"/>
          <w:bCs/>
          <w:sz w:val="18"/>
          <w:szCs w:val="20"/>
        </w:rPr>
        <w:t xml:space="preserve"> G2 </w:t>
      </w:r>
      <w:r w:rsidR="00DE2832" w:rsidRPr="00B50C56">
        <w:rPr>
          <w:b w:val="0"/>
          <w:bCs/>
          <w:sz w:val="18"/>
          <w:szCs w:val="20"/>
        </w:rPr>
        <w:t xml:space="preserve">condition </w:t>
      </w:r>
      <w:r w:rsidR="00125EF8" w:rsidRPr="00B50C56">
        <w:rPr>
          <w:b w:val="0"/>
          <w:bCs/>
          <w:sz w:val="18"/>
          <w:szCs w:val="20"/>
        </w:rPr>
        <w:t>was smaller than</w:t>
      </w:r>
      <w:r w:rsidR="00DE2832" w:rsidRPr="00B50C56">
        <w:rPr>
          <w:b w:val="0"/>
          <w:bCs/>
          <w:sz w:val="18"/>
          <w:szCs w:val="20"/>
        </w:rPr>
        <w:t xml:space="preserve"> the</w:t>
      </w:r>
      <w:r w:rsidR="00125EF8" w:rsidRPr="00B50C56">
        <w:rPr>
          <w:b w:val="0"/>
          <w:bCs/>
          <w:sz w:val="18"/>
          <w:szCs w:val="20"/>
        </w:rPr>
        <w:t xml:space="preserve"> G3 condition. The e00 fuel had the largest value at the beginning of </w:t>
      </w:r>
      <w:r w:rsidR="00DE2832" w:rsidRPr="00B50C56">
        <w:rPr>
          <w:b w:val="0"/>
          <w:bCs/>
          <w:sz w:val="18"/>
          <w:szCs w:val="20"/>
        </w:rPr>
        <w:t xml:space="preserve">the injection event due to the formation of </w:t>
      </w:r>
      <w:r w:rsidR="00125EF8" w:rsidRPr="00B50C56">
        <w:rPr>
          <w:b w:val="0"/>
          <w:bCs/>
          <w:sz w:val="18"/>
          <w:szCs w:val="20"/>
        </w:rPr>
        <w:t xml:space="preserve">a large recirculation zone in the leading edge, however, the liquid width had a rapid </w:t>
      </w:r>
      <w:r w:rsidR="00DE2832" w:rsidRPr="00B50C56">
        <w:rPr>
          <w:b w:val="0"/>
          <w:bCs/>
          <w:sz w:val="18"/>
          <w:szCs w:val="20"/>
        </w:rPr>
        <w:t xml:space="preserve">decrease </w:t>
      </w:r>
      <w:r w:rsidR="00125EF8" w:rsidRPr="00B50C56">
        <w:rPr>
          <w:b w:val="0"/>
          <w:bCs/>
          <w:sz w:val="18"/>
          <w:szCs w:val="20"/>
        </w:rPr>
        <w:t xml:space="preserve">as complete collapse occurred. </w:t>
      </w:r>
    </w:p>
    <w:p w14:paraId="59B59D1F" w14:textId="13B34CC0" w:rsidR="00B14981" w:rsidRPr="00B50C56" w:rsidRDefault="00D52CD5" w:rsidP="00983DD9">
      <w:pPr>
        <w:pStyle w:val="Head1"/>
        <w:jc w:val="both"/>
        <w:rPr>
          <w:b w:val="0"/>
          <w:sz w:val="18"/>
          <w:szCs w:val="18"/>
        </w:rPr>
      </w:pPr>
      <w:r w:rsidRPr="00B50C56">
        <w:rPr>
          <w:b w:val="0"/>
          <w:sz w:val="18"/>
          <w:szCs w:val="18"/>
        </w:rPr>
        <w:t xml:space="preserve">Liquid width results can provide additional morphological information. </w:t>
      </w:r>
      <w:r w:rsidR="005D57FB" w:rsidRPr="00B50C56">
        <w:rPr>
          <w:b w:val="0"/>
          <w:sz w:val="18"/>
          <w:szCs w:val="18"/>
        </w:rPr>
        <w:t xml:space="preserve">Under </w:t>
      </w:r>
      <w:r w:rsidR="00006E1C" w:rsidRPr="00B50C56">
        <w:rPr>
          <w:b w:val="0"/>
          <w:sz w:val="18"/>
          <w:szCs w:val="18"/>
        </w:rPr>
        <w:t xml:space="preserve">the </w:t>
      </w:r>
      <w:r w:rsidR="005D57FB" w:rsidRPr="00B50C56">
        <w:rPr>
          <w:b w:val="0"/>
          <w:sz w:val="18"/>
          <w:szCs w:val="18"/>
        </w:rPr>
        <w:t xml:space="preserve">G2 condition, the liquid width from the CFD simulation appears relatively flat compared to decreasing trend with time shown in the high-speed imaging experiment. This is a sign that CFD does not capture plume collapse towards the injector axis and underestimates flash-boiling evaporation by showing longer liquid penetration and wider liquid width. </w:t>
      </w:r>
      <w:r w:rsidRPr="00B50C56">
        <w:rPr>
          <w:b w:val="0"/>
          <w:sz w:val="18"/>
          <w:szCs w:val="18"/>
        </w:rPr>
        <w:t xml:space="preserve">Detailed comparison of local LVF will </w:t>
      </w:r>
      <w:r w:rsidR="00813059" w:rsidRPr="00B50C56">
        <w:rPr>
          <w:b w:val="0"/>
          <w:sz w:val="18"/>
          <w:szCs w:val="18"/>
        </w:rPr>
        <w:t xml:space="preserve">elucidate </w:t>
      </w:r>
      <w:r w:rsidR="00DE2832" w:rsidRPr="00B50C56">
        <w:rPr>
          <w:b w:val="0"/>
          <w:sz w:val="18"/>
          <w:szCs w:val="18"/>
        </w:rPr>
        <w:t xml:space="preserve">the </w:t>
      </w:r>
      <w:r w:rsidR="00813059" w:rsidRPr="00B50C56">
        <w:rPr>
          <w:b w:val="0"/>
          <w:sz w:val="18"/>
          <w:szCs w:val="18"/>
        </w:rPr>
        <w:t xml:space="preserve">plume dynamics </w:t>
      </w:r>
      <w:r w:rsidRPr="00B50C56">
        <w:rPr>
          <w:b w:val="0"/>
          <w:sz w:val="18"/>
          <w:szCs w:val="18"/>
        </w:rPr>
        <w:t xml:space="preserve">in the next section. On the other hand, the CFD simulation overestimated evaporation under </w:t>
      </w:r>
      <w:r w:rsidR="007D2167" w:rsidRPr="00B50C56">
        <w:rPr>
          <w:b w:val="0"/>
          <w:sz w:val="18"/>
          <w:szCs w:val="18"/>
        </w:rPr>
        <w:t xml:space="preserve">the </w:t>
      </w:r>
      <w:r w:rsidRPr="00B50C56">
        <w:rPr>
          <w:b w:val="0"/>
          <w:sz w:val="18"/>
          <w:szCs w:val="18"/>
        </w:rPr>
        <w:t xml:space="preserve">G1 condition showing </w:t>
      </w:r>
      <w:r w:rsidR="001C6E85" w:rsidRPr="00B50C56">
        <w:rPr>
          <w:b w:val="0"/>
          <w:sz w:val="18"/>
          <w:szCs w:val="18"/>
        </w:rPr>
        <w:t xml:space="preserve">a </w:t>
      </w:r>
      <w:r w:rsidRPr="00B50C56">
        <w:rPr>
          <w:b w:val="0"/>
          <w:sz w:val="18"/>
          <w:szCs w:val="18"/>
        </w:rPr>
        <w:t xml:space="preserve">much shorter liquid width compared to the experimental results. The </w:t>
      </w:r>
      <w:r w:rsidR="004E13FC" w:rsidRPr="00B50C56">
        <w:rPr>
          <w:b w:val="0"/>
          <w:bCs/>
          <w:sz w:val="18"/>
          <w:szCs w:val="20"/>
        </w:rPr>
        <w:t>ANN</w:t>
      </w:r>
      <w:r w:rsidR="004E13FC" w:rsidRPr="00B50C56" w:rsidDel="007118F0">
        <w:rPr>
          <w:b w:val="0"/>
          <w:sz w:val="18"/>
          <w:szCs w:val="18"/>
        </w:rPr>
        <w:t xml:space="preserve"> </w:t>
      </w:r>
      <w:r w:rsidR="004E13FC" w:rsidRPr="00B50C56">
        <w:rPr>
          <w:b w:val="0"/>
          <w:sz w:val="18"/>
          <w:szCs w:val="18"/>
        </w:rPr>
        <w:t>prediction</w:t>
      </w:r>
      <w:r w:rsidRPr="00B50C56">
        <w:rPr>
          <w:b w:val="0"/>
          <w:sz w:val="18"/>
          <w:szCs w:val="18"/>
        </w:rPr>
        <w:t xml:space="preserve"> showed </w:t>
      </w:r>
      <w:r w:rsidR="001C6E85" w:rsidRPr="00B50C56">
        <w:rPr>
          <w:b w:val="0"/>
          <w:sz w:val="18"/>
          <w:szCs w:val="18"/>
        </w:rPr>
        <w:t xml:space="preserve">a </w:t>
      </w:r>
      <w:r w:rsidRPr="00B50C56">
        <w:rPr>
          <w:b w:val="0"/>
          <w:sz w:val="18"/>
          <w:szCs w:val="18"/>
        </w:rPr>
        <w:t>consistent trend compared to the experiment</w:t>
      </w:r>
      <w:r w:rsidR="00813059" w:rsidRPr="00B50C56">
        <w:rPr>
          <w:b w:val="0"/>
          <w:sz w:val="18"/>
          <w:szCs w:val="18"/>
        </w:rPr>
        <w:t xml:space="preserve"> regardless of fuels and ambient conditions</w:t>
      </w:r>
      <w:r w:rsidRPr="00B50C56">
        <w:rPr>
          <w:b w:val="0"/>
          <w:sz w:val="18"/>
          <w:szCs w:val="18"/>
        </w:rPr>
        <w:t xml:space="preserve">. The maximum discrepancies in </w:t>
      </w:r>
      <w:r w:rsidR="001C6E85" w:rsidRPr="00B50C56">
        <w:rPr>
          <w:b w:val="0"/>
          <w:sz w:val="18"/>
          <w:szCs w:val="18"/>
        </w:rPr>
        <w:t xml:space="preserve">the </w:t>
      </w:r>
      <w:r w:rsidRPr="00B50C56">
        <w:rPr>
          <w:b w:val="0"/>
          <w:sz w:val="18"/>
          <w:szCs w:val="18"/>
        </w:rPr>
        <w:t xml:space="preserve">entire test matrix between the </w:t>
      </w:r>
      <w:r w:rsidR="004E13FC" w:rsidRPr="00B50C56">
        <w:rPr>
          <w:b w:val="0"/>
          <w:bCs/>
          <w:sz w:val="18"/>
          <w:szCs w:val="20"/>
        </w:rPr>
        <w:t>ANN</w:t>
      </w:r>
      <w:r w:rsidR="004E13FC" w:rsidRPr="00B50C56" w:rsidDel="007118F0">
        <w:rPr>
          <w:b w:val="0"/>
          <w:sz w:val="18"/>
          <w:szCs w:val="18"/>
        </w:rPr>
        <w:t xml:space="preserve"> </w:t>
      </w:r>
      <w:r w:rsidR="004E13FC" w:rsidRPr="00B50C56">
        <w:rPr>
          <w:b w:val="0"/>
          <w:sz w:val="18"/>
          <w:szCs w:val="18"/>
        </w:rPr>
        <w:t>predictions</w:t>
      </w:r>
      <w:r w:rsidRPr="00B50C56">
        <w:rPr>
          <w:b w:val="0"/>
          <w:sz w:val="18"/>
          <w:szCs w:val="18"/>
        </w:rPr>
        <w:t xml:space="preserve"> and the experimental data regarding the liquid width for ic8 and e00 during the injection period were </w:t>
      </w:r>
      <w:r w:rsidR="00913BEE" w:rsidRPr="00B50C56">
        <w:rPr>
          <w:b w:val="0"/>
          <w:sz w:val="18"/>
          <w:szCs w:val="18"/>
        </w:rPr>
        <w:t>0.6</w:t>
      </w:r>
      <w:r w:rsidRPr="00B50C56">
        <w:rPr>
          <w:b w:val="0"/>
          <w:sz w:val="18"/>
          <w:szCs w:val="18"/>
        </w:rPr>
        <w:t xml:space="preserve"> mm (</w:t>
      </w:r>
      <w:r w:rsidR="00913BEE" w:rsidRPr="00B50C56">
        <w:rPr>
          <w:b w:val="0"/>
          <w:sz w:val="18"/>
          <w:szCs w:val="18"/>
        </w:rPr>
        <w:t>2</w:t>
      </w:r>
      <w:r w:rsidRPr="00B50C56">
        <w:rPr>
          <w:b w:val="0"/>
          <w:sz w:val="18"/>
          <w:szCs w:val="18"/>
        </w:rPr>
        <w:t xml:space="preserve">% error) and </w:t>
      </w:r>
      <w:r w:rsidR="00913BEE" w:rsidRPr="00B50C56">
        <w:rPr>
          <w:b w:val="0"/>
          <w:sz w:val="18"/>
          <w:szCs w:val="18"/>
        </w:rPr>
        <w:t>0.8</w:t>
      </w:r>
      <w:r w:rsidRPr="00B50C56">
        <w:rPr>
          <w:b w:val="0"/>
          <w:sz w:val="18"/>
          <w:szCs w:val="18"/>
        </w:rPr>
        <w:t xml:space="preserve"> mm (</w:t>
      </w:r>
      <w:r w:rsidR="00913BEE" w:rsidRPr="00B50C56">
        <w:rPr>
          <w:b w:val="0"/>
          <w:sz w:val="18"/>
          <w:szCs w:val="18"/>
        </w:rPr>
        <w:t>2.22</w:t>
      </w:r>
      <w:r w:rsidRPr="00B50C56">
        <w:rPr>
          <w:b w:val="0"/>
          <w:sz w:val="18"/>
          <w:szCs w:val="18"/>
        </w:rPr>
        <w:t>%), respectively.</w:t>
      </w:r>
    </w:p>
    <w:p w14:paraId="642223F3" w14:textId="4609F316" w:rsidR="005C11D8" w:rsidRPr="00B50C56" w:rsidRDefault="00D52CD5" w:rsidP="00261108">
      <w:pPr>
        <w:pStyle w:val="Head1"/>
        <w:jc w:val="both"/>
        <w:rPr>
          <w:sz w:val="22"/>
          <w:szCs w:val="24"/>
        </w:rPr>
      </w:pPr>
      <w:r w:rsidRPr="00B50C56">
        <w:rPr>
          <w:sz w:val="22"/>
          <w:szCs w:val="24"/>
        </w:rPr>
        <w:t>Liquid Volume Fraction (LVF)</w:t>
      </w:r>
    </w:p>
    <w:p w14:paraId="47397CBA" w14:textId="6431993A" w:rsidR="00E72A8E" w:rsidRPr="00B50C56" w:rsidRDefault="005C11D8" w:rsidP="00FB5CDD">
      <w:pPr>
        <w:pStyle w:val="Head1"/>
        <w:jc w:val="both"/>
        <w:rPr>
          <w:b w:val="0"/>
          <w:bCs/>
          <w:sz w:val="18"/>
          <w:szCs w:val="20"/>
        </w:rPr>
      </w:pPr>
      <w:r w:rsidRPr="00B50C56">
        <w:rPr>
          <w:b w:val="0"/>
          <w:bCs/>
          <w:sz w:val="18"/>
          <w:szCs w:val="20"/>
        </w:rPr>
        <w:t xml:space="preserve">The comparison of averaged LVF through </w:t>
      </w:r>
      <w:r w:rsidR="00DE2832" w:rsidRPr="00B50C56">
        <w:rPr>
          <w:b w:val="0"/>
          <w:bCs/>
          <w:sz w:val="18"/>
          <w:szCs w:val="20"/>
        </w:rPr>
        <w:t xml:space="preserve">the </w:t>
      </w:r>
      <w:r w:rsidRPr="00B50C56">
        <w:rPr>
          <w:b w:val="0"/>
          <w:bCs/>
          <w:sz w:val="18"/>
          <w:szCs w:val="20"/>
        </w:rPr>
        <w:t xml:space="preserve">plume center </w:t>
      </w:r>
      <w:r w:rsidR="00DE2832" w:rsidRPr="00B50C56">
        <w:rPr>
          <w:b w:val="0"/>
          <w:bCs/>
          <w:sz w:val="18"/>
          <w:szCs w:val="20"/>
        </w:rPr>
        <w:t xml:space="preserve">of the </w:t>
      </w:r>
      <w:r w:rsidRPr="00B50C56">
        <w:rPr>
          <w:b w:val="0"/>
          <w:bCs/>
          <w:sz w:val="18"/>
          <w:szCs w:val="20"/>
        </w:rPr>
        <w:t>3D spray</w:t>
      </w:r>
      <w:r w:rsidR="00DE2832" w:rsidRPr="00B50C56">
        <w:rPr>
          <w:b w:val="0"/>
          <w:bCs/>
          <w:sz w:val="18"/>
          <w:szCs w:val="20"/>
        </w:rPr>
        <w:t>, as</w:t>
      </w:r>
      <w:r w:rsidRPr="00B50C56">
        <w:rPr>
          <w:b w:val="0"/>
          <w:bCs/>
          <w:sz w:val="18"/>
          <w:szCs w:val="20"/>
        </w:rPr>
        <w:t xml:space="preserve"> enabled by CT reconstruction</w:t>
      </w:r>
      <w:r w:rsidR="00DE2832" w:rsidRPr="00B50C56">
        <w:rPr>
          <w:b w:val="0"/>
          <w:bCs/>
          <w:sz w:val="18"/>
          <w:szCs w:val="20"/>
        </w:rPr>
        <w:t>,</w:t>
      </w:r>
      <w:r w:rsidRPr="00B50C56">
        <w:rPr>
          <w:b w:val="0"/>
          <w:bCs/>
          <w:sz w:val="18"/>
          <w:szCs w:val="20"/>
        </w:rPr>
        <w:t xml:space="preserve"> is shown in Fig. 9. The LVF result presented here was acquired at 15mm</w:t>
      </w:r>
      <w:r w:rsidR="001C4FAD" w:rsidRPr="00B50C56">
        <w:rPr>
          <w:b w:val="0"/>
          <w:bCs/>
          <w:sz w:val="18"/>
          <w:szCs w:val="20"/>
        </w:rPr>
        <w:t xml:space="preserve"> </w:t>
      </w:r>
      <w:r w:rsidRPr="00B50C56">
        <w:rPr>
          <w:b w:val="0"/>
          <w:bCs/>
          <w:sz w:val="18"/>
          <w:szCs w:val="20"/>
        </w:rPr>
        <w:t xml:space="preserve">from the nozzle </w:t>
      </w:r>
      <w:r w:rsidR="00202E24" w:rsidRPr="00B50C56">
        <w:rPr>
          <w:b w:val="0"/>
          <w:bCs/>
          <w:sz w:val="18"/>
          <w:szCs w:val="20"/>
        </w:rPr>
        <w:t xml:space="preserve">in </w:t>
      </w:r>
      <w:r w:rsidR="001C6E85" w:rsidRPr="00B50C56">
        <w:rPr>
          <w:b w:val="0"/>
          <w:bCs/>
          <w:sz w:val="18"/>
          <w:szCs w:val="20"/>
        </w:rPr>
        <w:t xml:space="preserve">the </w:t>
      </w:r>
      <w:proofErr w:type="spellStart"/>
      <w:r w:rsidR="00202E24" w:rsidRPr="00B50C56">
        <w:rPr>
          <w:b w:val="0"/>
          <w:bCs/>
          <w:sz w:val="18"/>
          <w:szCs w:val="20"/>
        </w:rPr>
        <w:t>xy</w:t>
      </w:r>
      <w:proofErr w:type="spellEnd"/>
      <w:r w:rsidR="00202E24" w:rsidRPr="00B50C56">
        <w:rPr>
          <w:b w:val="0"/>
          <w:bCs/>
          <w:sz w:val="18"/>
          <w:szCs w:val="20"/>
        </w:rPr>
        <w:t xml:space="preserve"> plane (refer to Fig. 2) </w:t>
      </w:r>
      <w:r w:rsidRPr="00B50C56">
        <w:rPr>
          <w:b w:val="0"/>
          <w:bCs/>
          <w:sz w:val="18"/>
          <w:szCs w:val="20"/>
        </w:rPr>
        <w:t xml:space="preserve">but </w:t>
      </w:r>
      <w:r w:rsidR="001C6E85" w:rsidRPr="00B50C56">
        <w:rPr>
          <w:b w:val="0"/>
          <w:bCs/>
          <w:sz w:val="18"/>
          <w:szCs w:val="20"/>
        </w:rPr>
        <w:t xml:space="preserve">at </w:t>
      </w:r>
      <w:r w:rsidRPr="00B50C56">
        <w:rPr>
          <w:b w:val="0"/>
          <w:bCs/>
          <w:sz w:val="18"/>
          <w:szCs w:val="20"/>
        </w:rPr>
        <w:t xml:space="preserve">different timing after </w:t>
      </w:r>
      <w:r w:rsidR="001C6E85" w:rsidRPr="00B50C56">
        <w:rPr>
          <w:b w:val="0"/>
          <w:bCs/>
          <w:sz w:val="18"/>
          <w:szCs w:val="20"/>
        </w:rPr>
        <w:t xml:space="preserve">the </w:t>
      </w:r>
      <w:r w:rsidRPr="00B50C56">
        <w:rPr>
          <w:b w:val="0"/>
          <w:bCs/>
          <w:sz w:val="18"/>
          <w:szCs w:val="20"/>
        </w:rPr>
        <w:t>start of injection. LVF data from the CFD simulation were also analyzed at</w:t>
      </w:r>
      <w:r w:rsidR="00DE2832" w:rsidRPr="00B50C56">
        <w:rPr>
          <w:b w:val="0"/>
          <w:bCs/>
          <w:sz w:val="18"/>
          <w:szCs w:val="20"/>
        </w:rPr>
        <w:t xml:space="preserve"> an</w:t>
      </w:r>
      <w:r w:rsidRPr="00B50C56">
        <w:rPr>
          <w:b w:val="0"/>
          <w:bCs/>
          <w:sz w:val="18"/>
          <w:szCs w:val="20"/>
        </w:rPr>
        <w:t xml:space="preserve"> identical axial location and timing. </w:t>
      </w:r>
      <w:r w:rsidR="00261108" w:rsidRPr="00B50C56">
        <w:rPr>
          <w:b w:val="0"/>
          <w:bCs/>
          <w:sz w:val="18"/>
          <w:szCs w:val="20"/>
        </w:rPr>
        <w:t xml:space="preserve">It is </w:t>
      </w:r>
      <w:r w:rsidR="001C4FAD" w:rsidRPr="00B50C56">
        <w:rPr>
          <w:b w:val="0"/>
          <w:bCs/>
          <w:sz w:val="18"/>
          <w:szCs w:val="20"/>
        </w:rPr>
        <w:t xml:space="preserve">emphasized here the LVF acquired in the experiment </w:t>
      </w:r>
      <w:r w:rsidR="00261108" w:rsidRPr="00B50C56">
        <w:rPr>
          <w:b w:val="0"/>
          <w:bCs/>
          <w:sz w:val="18"/>
          <w:szCs w:val="20"/>
        </w:rPr>
        <w:t xml:space="preserve">is </w:t>
      </w:r>
      <w:r w:rsidR="001C4FAD" w:rsidRPr="00B50C56">
        <w:rPr>
          <w:b w:val="0"/>
          <w:bCs/>
          <w:sz w:val="18"/>
          <w:szCs w:val="20"/>
        </w:rPr>
        <w:t xml:space="preserve">a </w:t>
      </w:r>
      <w:r w:rsidR="00261108" w:rsidRPr="00B50C56">
        <w:rPr>
          <w:b w:val="0"/>
          <w:bCs/>
          <w:sz w:val="18"/>
          <w:szCs w:val="20"/>
        </w:rPr>
        <w:t>quantitative</w:t>
      </w:r>
      <w:r w:rsidR="001C4FAD" w:rsidRPr="00B50C56">
        <w:rPr>
          <w:b w:val="0"/>
          <w:bCs/>
          <w:sz w:val="18"/>
          <w:szCs w:val="20"/>
        </w:rPr>
        <w:t xml:space="preserve"> parameter so direct comparison between experiment and CFD simulation was facilitated. </w:t>
      </w:r>
      <w:r w:rsidR="00786BAD" w:rsidRPr="00B50C56">
        <w:rPr>
          <w:b w:val="0"/>
          <w:bCs/>
          <w:sz w:val="18"/>
          <w:szCs w:val="20"/>
        </w:rPr>
        <w:t xml:space="preserve">However, </w:t>
      </w:r>
      <w:r w:rsidR="001B354E" w:rsidRPr="00B50C56">
        <w:rPr>
          <w:b w:val="0"/>
          <w:bCs/>
          <w:sz w:val="18"/>
          <w:szCs w:val="20"/>
        </w:rPr>
        <w:t xml:space="preserve">measured </w:t>
      </w:r>
      <w:r w:rsidR="00786BAD" w:rsidRPr="00B50C56">
        <w:rPr>
          <w:b w:val="0"/>
          <w:bCs/>
          <w:sz w:val="18"/>
          <w:szCs w:val="20"/>
        </w:rPr>
        <w:t xml:space="preserve">local LVF </w:t>
      </w:r>
      <w:r w:rsidR="001B354E" w:rsidRPr="00B50C56">
        <w:rPr>
          <w:b w:val="0"/>
          <w:bCs/>
          <w:sz w:val="18"/>
          <w:szCs w:val="20"/>
        </w:rPr>
        <w:t>at the</w:t>
      </w:r>
      <w:r w:rsidR="00786BAD" w:rsidRPr="00B50C56">
        <w:rPr>
          <w:b w:val="0"/>
          <w:bCs/>
          <w:sz w:val="18"/>
          <w:szCs w:val="20"/>
        </w:rPr>
        <w:t xml:space="preserve"> core of spray plume</w:t>
      </w:r>
      <w:r w:rsidR="001B354E" w:rsidRPr="00B50C56">
        <w:rPr>
          <w:b w:val="0"/>
          <w:bCs/>
          <w:sz w:val="18"/>
          <w:szCs w:val="20"/>
        </w:rPr>
        <w:t xml:space="preserve"> </w:t>
      </w:r>
      <w:r w:rsidR="003E5C9C" w:rsidRPr="00B50C56">
        <w:rPr>
          <w:b w:val="0"/>
          <w:bCs/>
          <w:sz w:val="18"/>
          <w:szCs w:val="20"/>
        </w:rPr>
        <w:t>may</w:t>
      </w:r>
      <w:r w:rsidR="001B354E" w:rsidRPr="00B50C56">
        <w:rPr>
          <w:b w:val="0"/>
          <w:bCs/>
          <w:sz w:val="18"/>
          <w:szCs w:val="20"/>
        </w:rPr>
        <w:t xml:space="preserve"> </w:t>
      </w:r>
      <w:r w:rsidR="00786BAD" w:rsidRPr="00B50C56">
        <w:rPr>
          <w:b w:val="0"/>
          <w:bCs/>
          <w:sz w:val="18"/>
          <w:szCs w:val="20"/>
        </w:rPr>
        <w:t xml:space="preserve">suffer from optical thickness, multiple scattering, and droplet diameter. </w:t>
      </w:r>
      <w:r w:rsidR="00816775" w:rsidRPr="00B50C56">
        <w:rPr>
          <w:b w:val="0"/>
          <w:bCs/>
          <w:sz w:val="18"/>
          <w:szCs w:val="20"/>
        </w:rPr>
        <w:t>For example, at z=15mm, the experimental measurements still have a certain level of uncertainties in LVF at the center of plume</w:t>
      </w:r>
      <w:r w:rsidR="00CD0A31" w:rsidRPr="00B50C56">
        <w:rPr>
          <w:b w:val="0"/>
          <w:bCs/>
          <w:sz w:val="18"/>
          <w:szCs w:val="20"/>
        </w:rPr>
        <w:t xml:space="preserve"> thus </w:t>
      </w:r>
      <w:r w:rsidR="00816775" w:rsidRPr="00B50C56">
        <w:rPr>
          <w:b w:val="0"/>
          <w:bCs/>
          <w:sz w:val="18"/>
          <w:szCs w:val="20"/>
        </w:rPr>
        <w:t xml:space="preserve">we </w:t>
      </w:r>
      <w:r w:rsidR="001C4FAD" w:rsidRPr="00B50C56">
        <w:rPr>
          <w:b w:val="0"/>
          <w:bCs/>
          <w:sz w:val="18"/>
          <w:szCs w:val="20"/>
        </w:rPr>
        <w:t>kept the major analysis at z=</w:t>
      </w:r>
      <w:r w:rsidR="00CD0A31" w:rsidRPr="00B50C56">
        <w:rPr>
          <w:b w:val="0"/>
          <w:bCs/>
          <w:sz w:val="18"/>
          <w:szCs w:val="20"/>
        </w:rPr>
        <w:t>30</w:t>
      </w:r>
      <w:r w:rsidR="001C4FAD" w:rsidRPr="00B50C56">
        <w:rPr>
          <w:b w:val="0"/>
          <w:bCs/>
          <w:sz w:val="18"/>
          <w:szCs w:val="20"/>
        </w:rPr>
        <w:t xml:space="preserve">mm to present </w:t>
      </w:r>
      <w:r w:rsidR="00E14541" w:rsidRPr="00B50C56">
        <w:rPr>
          <w:b w:val="0"/>
          <w:bCs/>
          <w:sz w:val="18"/>
          <w:szCs w:val="20"/>
        </w:rPr>
        <w:t xml:space="preserve">the comparison under </w:t>
      </w:r>
      <w:r w:rsidR="001C4FAD" w:rsidRPr="00B50C56">
        <w:rPr>
          <w:b w:val="0"/>
          <w:bCs/>
          <w:sz w:val="18"/>
          <w:szCs w:val="20"/>
        </w:rPr>
        <w:t xml:space="preserve">all </w:t>
      </w:r>
      <w:r w:rsidR="00E14541" w:rsidRPr="00B50C56">
        <w:rPr>
          <w:b w:val="0"/>
          <w:bCs/>
          <w:sz w:val="18"/>
          <w:szCs w:val="20"/>
        </w:rPr>
        <w:t>conditions</w:t>
      </w:r>
      <w:r w:rsidR="00CD0A31" w:rsidRPr="00B50C56">
        <w:rPr>
          <w:b w:val="0"/>
          <w:bCs/>
          <w:sz w:val="18"/>
          <w:szCs w:val="20"/>
        </w:rPr>
        <w:t xml:space="preserve">. </w:t>
      </w:r>
      <w:r w:rsidR="00DE2832" w:rsidRPr="00B50C56">
        <w:rPr>
          <w:b w:val="0"/>
          <w:bCs/>
          <w:sz w:val="18"/>
          <w:szCs w:val="20"/>
        </w:rPr>
        <w:t xml:space="preserve">Again, the ANN </w:t>
      </w:r>
      <w:r w:rsidR="001C4FAD" w:rsidRPr="00B50C56">
        <w:rPr>
          <w:b w:val="0"/>
          <w:bCs/>
          <w:sz w:val="18"/>
          <w:szCs w:val="20"/>
        </w:rPr>
        <w:t>prediction shown in this figure is not</w:t>
      </w:r>
      <w:r w:rsidR="007D301F" w:rsidRPr="00B50C56">
        <w:rPr>
          <w:b w:val="0"/>
          <w:bCs/>
          <w:sz w:val="18"/>
          <w:szCs w:val="20"/>
        </w:rPr>
        <w:t xml:space="preserve"> based on</w:t>
      </w:r>
      <w:r w:rsidR="001C4FAD" w:rsidRPr="00B50C56">
        <w:rPr>
          <w:b w:val="0"/>
          <w:bCs/>
          <w:sz w:val="18"/>
          <w:szCs w:val="20"/>
        </w:rPr>
        <w:t xml:space="preserve"> the </w:t>
      </w:r>
      <w:r w:rsidR="00DE2832" w:rsidRPr="00B50C56">
        <w:rPr>
          <w:b w:val="0"/>
          <w:bCs/>
          <w:sz w:val="18"/>
          <w:szCs w:val="20"/>
        </w:rPr>
        <w:t xml:space="preserve">raw </w:t>
      </w:r>
      <w:r w:rsidR="001C4FAD" w:rsidRPr="00B50C56">
        <w:rPr>
          <w:b w:val="0"/>
          <w:bCs/>
          <w:sz w:val="18"/>
          <w:szCs w:val="20"/>
        </w:rPr>
        <w:t xml:space="preserve">image prediction but </w:t>
      </w:r>
      <w:r w:rsidR="00DE2832" w:rsidRPr="00B50C56">
        <w:rPr>
          <w:b w:val="0"/>
          <w:bCs/>
          <w:sz w:val="18"/>
          <w:szCs w:val="20"/>
        </w:rPr>
        <w:t xml:space="preserve">post-processed </w:t>
      </w:r>
      <w:r w:rsidR="001C4FAD" w:rsidRPr="00B50C56">
        <w:rPr>
          <w:b w:val="0"/>
          <w:bCs/>
          <w:sz w:val="18"/>
          <w:szCs w:val="20"/>
        </w:rPr>
        <w:t xml:space="preserve">LVF data from the experiment. </w:t>
      </w:r>
    </w:p>
    <w:p w14:paraId="3FBE7FC6" w14:textId="538AD735" w:rsidR="00B14981" w:rsidRPr="00B50C56" w:rsidRDefault="00261108" w:rsidP="00672B3A">
      <w:pPr>
        <w:pStyle w:val="Head1"/>
        <w:jc w:val="both"/>
        <w:rPr>
          <w:b w:val="0"/>
          <w:bCs/>
          <w:sz w:val="18"/>
          <w:szCs w:val="20"/>
        </w:rPr>
      </w:pPr>
      <w:r w:rsidRPr="00B50C56">
        <w:rPr>
          <w:b w:val="0"/>
          <w:bCs/>
          <w:sz w:val="18"/>
          <w:szCs w:val="20"/>
        </w:rPr>
        <w:t xml:space="preserve">The overall </w:t>
      </w:r>
      <w:r w:rsidR="001C4FAD" w:rsidRPr="00B50C56">
        <w:rPr>
          <w:b w:val="0"/>
          <w:bCs/>
          <w:sz w:val="18"/>
          <w:szCs w:val="20"/>
        </w:rPr>
        <w:t xml:space="preserve">spray </w:t>
      </w:r>
      <w:r w:rsidRPr="00B50C56">
        <w:rPr>
          <w:b w:val="0"/>
          <w:bCs/>
          <w:sz w:val="18"/>
          <w:szCs w:val="20"/>
        </w:rPr>
        <w:t xml:space="preserve">behavior </w:t>
      </w:r>
      <w:r w:rsidR="001C4FAD" w:rsidRPr="00B50C56">
        <w:rPr>
          <w:b w:val="0"/>
          <w:bCs/>
          <w:sz w:val="18"/>
          <w:szCs w:val="20"/>
        </w:rPr>
        <w:t xml:space="preserve">shown in the line-of-sight measurement can be </w:t>
      </w:r>
      <w:r w:rsidR="00B65757" w:rsidRPr="00B50C56">
        <w:rPr>
          <w:b w:val="0"/>
          <w:bCs/>
          <w:sz w:val="18"/>
          <w:szCs w:val="20"/>
        </w:rPr>
        <w:t>confirmed</w:t>
      </w:r>
      <w:r w:rsidR="001C4FAD" w:rsidRPr="00B50C56">
        <w:rPr>
          <w:b w:val="0"/>
          <w:bCs/>
          <w:sz w:val="18"/>
          <w:szCs w:val="20"/>
        </w:rPr>
        <w:t xml:space="preserve"> in detail with LVF information.</w:t>
      </w:r>
      <w:r w:rsidR="00E72A8E" w:rsidRPr="00B50C56">
        <w:rPr>
          <w:b w:val="0"/>
          <w:bCs/>
          <w:sz w:val="18"/>
          <w:szCs w:val="20"/>
        </w:rPr>
        <w:t xml:space="preserve"> Ic8 showed overall lower LVF than e00 that has not only light but also heavy species. Ic8 had plume movement mainly under </w:t>
      </w:r>
      <w:r w:rsidR="00DE2832" w:rsidRPr="00B50C56">
        <w:rPr>
          <w:b w:val="0"/>
          <w:bCs/>
          <w:sz w:val="18"/>
          <w:szCs w:val="20"/>
        </w:rPr>
        <w:t xml:space="preserve">the </w:t>
      </w:r>
      <w:r w:rsidR="00E72A8E" w:rsidRPr="00B50C56">
        <w:rPr>
          <w:b w:val="0"/>
          <w:bCs/>
          <w:sz w:val="18"/>
          <w:szCs w:val="20"/>
        </w:rPr>
        <w:t xml:space="preserve">G1 and G2 conditions and it showed stable plume location under </w:t>
      </w:r>
      <w:r w:rsidR="00DE2832" w:rsidRPr="00B50C56">
        <w:rPr>
          <w:b w:val="0"/>
          <w:bCs/>
          <w:sz w:val="18"/>
          <w:szCs w:val="20"/>
        </w:rPr>
        <w:t xml:space="preserve">the </w:t>
      </w:r>
      <w:r w:rsidR="00E72A8E" w:rsidRPr="00B50C56">
        <w:rPr>
          <w:b w:val="0"/>
          <w:bCs/>
          <w:sz w:val="18"/>
          <w:szCs w:val="20"/>
        </w:rPr>
        <w:t xml:space="preserve">G3 condition. On the other hand, as predicted in the line-of-sight measurement, e00 fuel had significant plume merging under </w:t>
      </w:r>
      <w:r w:rsidR="00DE2832" w:rsidRPr="00B50C56">
        <w:rPr>
          <w:b w:val="0"/>
          <w:bCs/>
          <w:sz w:val="18"/>
          <w:szCs w:val="20"/>
        </w:rPr>
        <w:t xml:space="preserve">the </w:t>
      </w:r>
      <w:r w:rsidR="00E72A8E" w:rsidRPr="00B50C56">
        <w:rPr>
          <w:b w:val="0"/>
          <w:bCs/>
          <w:sz w:val="18"/>
          <w:szCs w:val="20"/>
        </w:rPr>
        <w:t xml:space="preserve">G2 condition due to severe plume to plume interaction. </w:t>
      </w:r>
      <w:r w:rsidR="005C1B8F" w:rsidRPr="00B50C56">
        <w:rPr>
          <w:b w:val="0"/>
          <w:bCs/>
          <w:sz w:val="18"/>
          <w:szCs w:val="20"/>
        </w:rPr>
        <w:t xml:space="preserve">In terms of prediction accuracy, the </w:t>
      </w:r>
      <w:r w:rsidR="007118F0" w:rsidRPr="00B50C56">
        <w:rPr>
          <w:b w:val="0"/>
          <w:bCs/>
          <w:sz w:val="18"/>
          <w:szCs w:val="20"/>
        </w:rPr>
        <w:t>ANN</w:t>
      </w:r>
      <w:r w:rsidR="005C1B8F" w:rsidRPr="00B50C56">
        <w:rPr>
          <w:b w:val="0"/>
          <w:bCs/>
          <w:sz w:val="18"/>
          <w:szCs w:val="20"/>
        </w:rPr>
        <w:t xml:space="preserve"> algorithm was able to </w:t>
      </w:r>
      <w:r w:rsidR="004D41CF" w:rsidRPr="00B50C56">
        <w:rPr>
          <w:b w:val="0"/>
          <w:bCs/>
          <w:sz w:val="18"/>
          <w:szCs w:val="20"/>
        </w:rPr>
        <w:t>precisely capture</w:t>
      </w:r>
      <w:r w:rsidR="00DE2832" w:rsidRPr="00B50C56">
        <w:rPr>
          <w:b w:val="0"/>
          <w:bCs/>
          <w:sz w:val="18"/>
          <w:szCs w:val="20"/>
        </w:rPr>
        <w:t xml:space="preserve"> the</w:t>
      </w:r>
      <w:r w:rsidR="00B65757" w:rsidRPr="00B50C56">
        <w:rPr>
          <w:b w:val="0"/>
          <w:bCs/>
          <w:sz w:val="18"/>
          <w:szCs w:val="20"/>
        </w:rPr>
        <w:t xml:space="preserve"> </w:t>
      </w:r>
      <w:r w:rsidR="005C1B8F" w:rsidRPr="00B50C56">
        <w:rPr>
          <w:b w:val="0"/>
          <w:bCs/>
          <w:sz w:val="18"/>
          <w:szCs w:val="20"/>
        </w:rPr>
        <w:t xml:space="preserve">plume dynamics. It had a certain </w:t>
      </w:r>
      <w:r w:rsidR="00B65757" w:rsidRPr="00B50C56">
        <w:rPr>
          <w:b w:val="0"/>
          <w:bCs/>
          <w:sz w:val="18"/>
          <w:szCs w:val="20"/>
        </w:rPr>
        <w:t xml:space="preserve">level of </w:t>
      </w:r>
      <w:r w:rsidR="005C1B8F" w:rsidRPr="00B50C56">
        <w:rPr>
          <w:b w:val="0"/>
          <w:bCs/>
          <w:sz w:val="18"/>
          <w:szCs w:val="20"/>
        </w:rPr>
        <w:t xml:space="preserve">error in LVF prediction at 0.37ms </w:t>
      </w:r>
      <w:r w:rsidR="00DE2832" w:rsidRPr="00B50C56">
        <w:rPr>
          <w:b w:val="0"/>
          <w:bCs/>
          <w:sz w:val="18"/>
          <w:szCs w:val="20"/>
        </w:rPr>
        <w:t>for the</w:t>
      </w:r>
      <w:r w:rsidR="005C1B8F" w:rsidRPr="00B50C56">
        <w:rPr>
          <w:b w:val="0"/>
          <w:bCs/>
          <w:sz w:val="18"/>
          <w:szCs w:val="20"/>
        </w:rPr>
        <w:t xml:space="preserve"> G2 condition</w:t>
      </w:r>
      <w:r w:rsidR="00DE2832" w:rsidRPr="00B50C56">
        <w:rPr>
          <w:b w:val="0"/>
          <w:bCs/>
          <w:sz w:val="18"/>
          <w:szCs w:val="20"/>
        </w:rPr>
        <w:t xml:space="preserve"> of e00</w:t>
      </w:r>
      <w:r w:rsidR="005C1B8F" w:rsidRPr="00B50C56">
        <w:rPr>
          <w:b w:val="0"/>
          <w:bCs/>
          <w:sz w:val="18"/>
          <w:szCs w:val="20"/>
        </w:rPr>
        <w:t xml:space="preserve">, however, the </w:t>
      </w:r>
      <w:r w:rsidR="007118F0" w:rsidRPr="00B50C56">
        <w:rPr>
          <w:b w:val="0"/>
          <w:bCs/>
          <w:sz w:val="18"/>
          <w:szCs w:val="20"/>
        </w:rPr>
        <w:t>ANN</w:t>
      </w:r>
      <w:r w:rsidR="007118F0" w:rsidRPr="00B50C56" w:rsidDel="007118F0">
        <w:rPr>
          <w:b w:val="0"/>
          <w:bCs/>
          <w:sz w:val="18"/>
          <w:szCs w:val="20"/>
        </w:rPr>
        <w:t xml:space="preserve"> </w:t>
      </w:r>
      <w:r w:rsidR="005C1B8F" w:rsidRPr="00B50C56">
        <w:rPr>
          <w:b w:val="0"/>
          <w:bCs/>
          <w:sz w:val="18"/>
          <w:szCs w:val="20"/>
        </w:rPr>
        <w:t xml:space="preserve">was able to predict </w:t>
      </w:r>
      <w:r w:rsidR="00DE2832" w:rsidRPr="00B50C56">
        <w:rPr>
          <w:b w:val="0"/>
          <w:bCs/>
          <w:sz w:val="18"/>
          <w:szCs w:val="20"/>
        </w:rPr>
        <w:t xml:space="preserve">the </w:t>
      </w:r>
      <w:r w:rsidR="005C1B8F" w:rsidRPr="00B50C56">
        <w:rPr>
          <w:b w:val="0"/>
          <w:bCs/>
          <w:sz w:val="18"/>
          <w:szCs w:val="20"/>
        </w:rPr>
        <w:t xml:space="preserve">complete plume collapse. This result showed a better performance in terms of prediction accuracy and calculation cost compared to the previous approach that used </w:t>
      </w:r>
      <w:r w:rsidR="007D301F" w:rsidRPr="00B50C56">
        <w:rPr>
          <w:b w:val="0"/>
          <w:bCs/>
          <w:sz w:val="18"/>
          <w:szCs w:val="20"/>
        </w:rPr>
        <w:t xml:space="preserve">linear regression model to predict PLV maps in 301 by 301 image resolution and 3D CT routine to acquire local LVF </w:t>
      </w:r>
      <w:r w:rsidR="007D301F" w:rsidRPr="00B50C56">
        <w:rPr>
          <w:b w:val="0"/>
          <w:bCs/>
          <w:sz w:val="18"/>
          <w:szCs w:val="20"/>
        </w:rPr>
        <w:fldChar w:fldCharType="begin" w:fldLock="1"/>
      </w:r>
      <w:r w:rsidR="0019544B" w:rsidRPr="00B50C56">
        <w:rPr>
          <w:b w:val="0"/>
          <w:bCs/>
          <w:sz w:val="18"/>
          <w:szCs w:val="20"/>
        </w:rPr>
        <w:instrText>ADDIN CSL_CITATION {"citationItems":[{"id":"ITEM-1","itemData":{"DOI":"10.1016/j.fuel.2021.120444","ISSN":"00162361","abstract":"Spray and air–fuel mixing in gasoline direct-injection (GDI) engines play a crucial role in combustion and emission characteristics. While a variety of phenomenological spray models and computational fluid dynamics (CFD) simulations have been applied to identify air–fuel mixture distribution, most research efforts so far were concentrated on single axial-nozzle injectors and limited range of ambient conditions. Especially, the prediction of flash-boiling sprays in multi-hole injectors remains a great challenge due to the lack of understanding of the complicated two-phase flow dynamics. For the specific conditions, the question can arise concerning the capability of machine-learning algorithms to predict complex flash-boiling sprays. We developed a machine-learning algorithm, as a simple variant of linear regression, that is capable of predicting the spray 3D topology for various fuels and ambient conditions. A series of spray experiments were carried out in a constant-flow spray vessel coupled with high-speed diffused back-illumination extinction imaging to produce a data set for algorithm training. Nine different test fuels, including single component iso-octane (ic8) and multi-component EEE gasoline, that cover a wide range of fuel properties were injected using Engine Combustion Network (ECN) Spray G injector under ECN G2 (50 kPa absolute), G3 (100 kPa absolute), and G3HT (G3 with 393 K ambient temperature) conditions. Among the test fuels, ic8ib2 (ic8 80%, iso-butanol 20% v/v) and EEE gasoline were specified as target fuels for spray prediction by the machine-learning algorithm, thus they were not included in the training data. The macroscopic spray analysis based on projected liquid volume (PLV) and computed tomographic (CT) reconstruction showed that the spray prediction by the machine-learning algorithm showed excellent agreement with true values from the experimental data. The maximum differences in liquid penetration for ic8ib2 and EEE fuel were 3.6 mm (7.3% error) and 1.3 mm (2.32% error), respectively. The 3D spray predicted had a consistent trend to experimental data showing slight plume movement for ic8ib2 but complete spray collapsing for EEE gasoline fuel. The plume direction angle enabled by the CT data showed differences up to 2° compared to true values during the injection period. The quantitative validation results showed that the machine-learning algorithm is capable of predicting spray performance with nine input features (fuel prop…","author":[{"dropping-particle":"","family":"Hwang","given":"Joonsik","non-dropping-particle":"","parse-names":false,"suffix":""},{"dropping-particle":"","family":"Lee","given":"Philku","non-dropping-particle":"","parse-names":false,"suffix":""},{"dropping-particle":"","family":"Mun","given":"Sungkwang","non-dropping-particle":"","parse-names":false,"suffix":""},{"dropping-particle":"","family":"Karathanassis","given":"Ioannis K.","non-dropping-particle":"","parse-names":false,"suffix":""},{"dropping-particle":"","family":"Koukouvinis","given":"Phoevos","non-dropping-particle":"","parse-names":false,"suffix":""},{"dropping-particle":"","family":"Pickett","given":"Lyle M.","non-dropping-particle":"","parse-names":false,"suffix":""},{"dropping-particle":"","family":"Gavaises","given":"Manolis","non-dropping-particle":"","parse-names":false,"suffix":""}],"container-title":"Fuel","id":"ITEM-1","issued":{"date-parts":[["2021"]]},"page":"120444","publisher":"Elsevier Ltd","title":"Machine-learning enabled prediction of 3D spray under engine combustion network spray G conditions","type":"article-journal","volume":"293"},"uris":["http://www.mendeley.com/documents/?uuid=ae3a35d7-ddae-4a82-9660-a35c28306129"]}],"mendeley":{"formattedCitation":"[28]","plainTextFormattedCitation":"[28]","previouslyFormattedCitation":"[28]"},"properties":{"noteIndex":0},"schema":"https://github.com/citation-style-language/schema/raw/master/csl-citation.json"}</w:instrText>
      </w:r>
      <w:r w:rsidR="007D301F" w:rsidRPr="00B50C56">
        <w:rPr>
          <w:b w:val="0"/>
          <w:bCs/>
          <w:sz w:val="18"/>
          <w:szCs w:val="20"/>
        </w:rPr>
        <w:fldChar w:fldCharType="separate"/>
      </w:r>
      <w:r w:rsidR="007D301F" w:rsidRPr="00B50C56">
        <w:rPr>
          <w:b w:val="0"/>
          <w:bCs/>
          <w:noProof/>
          <w:sz w:val="18"/>
          <w:szCs w:val="20"/>
        </w:rPr>
        <w:t>[28]</w:t>
      </w:r>
      <w:r w:rsidR="007D301F" w:rsidRPr="00B50C56">
        <w:rPr>
          <w:b w:val="0"/>
          <w:bCs/>
          <w:sz w:val="18"/>
          <w:szCs w:val="20"/>
        </w:rPr>
        <w:fldChar w:fldCharType="end"/>
      </w:r>
      <w:r w:rsidR="005C1B8F" w:rsidRPr="00B50C56">
        <w:rPr>
          <w:b w:val="0"/>
          <w:bCs/>
          <w:sz w:val="18"/>
          <w:szCs w:val="20"/>
        </w:rPr>
        <w:t xml:space="preserve">. </w:t>
      </w:r>
      <w:r w:rsidR="001C6E85" w:rsidRPr="00B50C56">
        <w:rPr>
          <w:b w:val="0"/>
          <w:bCs/>
          <w:sz w:val="18"/>
          <w:szCs w:val="20"/>
        </w:rPr>
        <w:t>O</w:t>
      </w:r>
      <w:r w:rsidR="005C1B8F" w:rsidRPr="00B50C56">
        <w:rPr>
          <w:b w:val="0"/>
          <w:bCs/>
          <w:sz w:val="18"/>
          <w:szCs w:val="20"/>
        </w:rPr>
        <w:t xml:space="preserve">n the contrary to the previous </w:t>
      </w:r>
      <w:r w:rsidR="001B354E" w:rsidRPr="00B50C56">
        <w:rPr>
          <w:b w:val="0"/>
          <w:bCs/>
          <w:sz w:val="18"/>
          <w:szCs w:val="20"/>
        </w:rPr>
        <w:t xml:space="preserve">linear regression </w:t>
      </w:r>
      <w:r w:rsidR="005C1B8F" w:rsidRPr="00B50C56">
        <w:rPr>
          <w:b w:val="0"/>
          <w:bCs/>
          <w:sz w:val="18"/>
          <w:szCs w:val="20"/>
        </w:rPr>
        <w:t xml:space="preserve">model that </w:t>
      </w:r>
      <w:r w:rsidR="001B354E" w:rsidRPr="00B50C56">
        <w:rPr>
          <w:b w:val="0"/>
          <w:bCs/>
          <w:sz w:val="18"/>
          <w:szCs w:val="20"/>
        </w:rPr>
        <w:t>showed larger discrepancy on</w:t>
      </w:r>
      <w:r w:rsidR="005C1B8F" w:rsidRPr="00B50C56">
        <w:rPr>
          <w:b w:val="0"/>
          <w:bCs/>
          <w:sz w:val="18"/>
          <w:szCs w:val="20"/>
        </w:rPr>
        <w:t xml:space="preserve"> </w:t>
      </w:r>
      <w:r w:rsidR="00DE2832" w:rsidRPr="00B50C56">
        <w:rPr>
          <w:b w:val="0"/>
          <w:bCs/>
          <w:sz w:val="18"/>
          <w:szCs w:val="20"/>
        </w:rPr>
        <w:t xml:space="preserve">the </w:t>
      </w:r>
      <w:r w:rsidR="005C1B8F" w:rsidRPr="00B50C56">
        <w:rPr>
          <w:b w:val="0"/>
          <w:bCs/>
          <w:sz w:val="18"/>
          <w:szCs w:val="20"/>
        </w:rPr>
        <w:t xml:space="preserve">LVF profile, the ANN approach in this study showed </w:t>
      </w:r>
      <w:r w:rsidR="00B65757" w:rsidRPr="00B50C56">
        <w:rPr>
          <w:b w:val="0"/>
          <w:bCs/>
          <w:sz w:val="18"/>
          <w:szCs w:val="20"/>
        </w:rPr>
        <w:t>better</w:t>
      </w:r>
      <w:r w:rsidR="005C1B8F" w:rsidRPr="00B50C56">
        <w:rPr>
          <w:b w:val="0"/>
          <w:bCs/>
          <w:sz w:val="18"/>
          <w:szCs w:val="20"/>
        </w:rPr>
        <w:t xml:space="preserve"> agreement on the level of LVF. On the other hand, CFD simulation results </w:t>
      </w:r>
      <w:r w:rsidR="00DE2832" w:rsidRPr="00B50C56">
        <w:rPr>
          <w:b w:val="0"/>
          <w:bCs/>
          <w:sz w:val="18"/>
          <w:szCs w:val="20"/>
        </w:rPr>
        <w:t>showed a higher peak</w:t>
      </w:r>
      <w:r w:rsidR="005C1B8F" w:rsidRPr="00B50C56">
        <w:rPr>
          <w:b w:val="0"/>
          <w:bCs/>
          <w:sz w:val="18"/>
          <w:szCs w:val="20"/>
        </w:rPr>
        <w:t xml:space="preserve"> of the LVF compared to the experimental result. The peak of the LVF under G1 condition was at least 2.5 times larger than </w:t>
      </w:r>
      <w:r w:rsidR="00DE2832" w:rsidRPr="00B50C56">
        <w:rPr>
          <w:b w:val="0"/>
          <w:bCs/>
          <w:sz w:val="18"/>
          <w:szCs w:val="20"/>
        </w:rPr>
        <w:t xml:space="preserve">the </w:t>
      </w:r>
      <w:r w:rsidR="005C1B8F" w:rsidRPr="00B50C56">
        <w:rPr>
          <w:b w:val="0"/>
          <w:bCs/>
          <w:sz w:val="18"/>
          <w:szCs w:val="20"/>
        </w:rPr>
        <w:t>experiment regardless of fuels.</w:t>
      </w:r>
      <w:r w:rsidR="008A2CB8" w:rsidRPr="00B50C56">
        <w:rPr>
          <w:b w:val="0"/>
          <w:bCs/>
          <w:sz w:val="18"/>
          <w:szCs w:val="20"/>
        </w:rPr>
        <w:t xml:space="preserve"> This </w:t>
      </w:r>
      <w:r w:rsidR="008A2CB8" w:rsidRPr="00B50C56">
        <w:rPr>
          <w:b w:val="0"/>
          <w:bCs/>
          <w:sz w:val="18"/>
          <w:szCs w:val="20"/>
        </w:rPr>
        <w:lastRenderedPageBreak/>
        <w:t xml:space="preserve">corresponds to an experimental result with minimum 2.5 times larger droplet diameter assumption in PLV measurement. </w:t>
      </w:r>
      <w:r w:rsidR="005C1B8F" w:rsidRPr="00B50C56">
        <w:rPr>
          <w:b w:val="0"/>
          <w:bCs/>
          <w:sz w:val="18"/>
          <w:szCs w:val="20"/>
        </w:rPr>
        <w:t xml:space="preserve">Considering the fact of the narrower liquid width predicted by </w:t>
      </w:r>
      <w:r w:rsidR="00DE2832" w:rsidRPr="00B50C56">
        <w:rPr>
          <w:b w:val="0"/>
          <w:bCs/>
          <w:sz w:val="18"/>
          <w:szCs w:val="20"/>
        </w:rPr>
        <w:t xml:space="preserve">the </w:t>
      </w:r>
      <w:r w:rsidR="005C1B8F" w:rsidRPr="00B50C56">
        <w:rPr>
          <w:b w:val="0"/>
          <w:bCs/>
          <w:sz w:val="18"/>
          <w:szCs w:val="20"/>
        </w:rPr>
        <w:t>CFD in the previous section,</w:t>
      </w:r>
      <w:r w:rsidR="00DE2832" w:rsidRPr="00B50C56">
        <w:rPr>
          <w:b w:val="0"/>
          <w:bCs/>
          <w:sz w:val="18"/>
          <w:szCs w:val="20"/>
        </w:rPr>
        <w:t xml:space="preserve"> it becomes apparent that adjustment </w:t>
      </w:r>
      <w:r w:rsidR="00CF0F88" w:rsidRPr="00B50C56">
        <w:rPr>
          <w:b w:val="0"/>
          <w:bCs/>
          <w:sz w:val="18"/>
          <w:szCs w:val="20"/>
        </w:rPr>
        <w:t xml:space="preserve">is needed in the plume cone angle or the evaporation model to enhance its accuracy. </w:t>
      </w:r>
      <w:r w:rsidR="00752D52" w:rsidRPr="00B50C56">
        <w:rPr>
          <w:b w:val="0"/>
          <w:bCs/>
          <w:sz w:val="18"/>
          <w:szCs w:val="20"/>
        </w:rPr>
        <w:t xml:space="preserve">Meanwhile, under </w:t>
      </w:r>
      <w:r w:rsidR="00CF0F88" w:rsidRPr="00B50C56">
        <w:rPr>
          <w:b w:val="0"/>
          <w:bCs/>
          <w:sz w:val="18"/>
          <w:szCs w:val="20"/>
        </w:rPr>
        <w:t xml:space="preserve">the </w:t>
      </w:r>
      <w:r w:rsidR="00752D52" w:rsidRPr="00B50C56">
        <w:rPr>
          <w:b w:val="0"/>
          <w:bCs/>
          <w:sz w:val="18"/>
          <w:szCs w:val="20"/>
        </w:rPr>
        <w:t xml:space="preserve">G2 condition the detection of plume movement by </w:t>
      </w:r>
      <w:r w:rsidR="00CF0F88" w:rsidRPr="00B50C56">
        <w:rPr>
          <w:b w:val="0"/>
          <w:bCs/>
          <w:sz w:val="18"/>
          <w:szCs w:val="20"/>
        </w:rPr>
        <w:t xml:space="preserve">the </w:t>
      </w:r>
      <w:r w:rsidR="00752D52" w:rsidRPr="00B50C56">
        <w:rPr>
          <w:b w:val="0"/>
          <w:bCs/>
          <w:sz w:val="18"/>
          <w:szCs w:val="20"/>
        </w:rPr>
        <w:t>CFD simulation seem</w:t>
      </w:r>
      <w:r w:rsidR="00CC4CE0" w:rsidRPr="00B50C56">
        <w:rPr>
          <w:b w:val="0"/>
          <w:bCs/>
          <w:sz w:val="18"/>
          <w:szCs w:val="20"/>
        </w:rPr>
        <w:t>s</w:t>
      </w:r>
      <w:r w:rsidR="00752D52" w:rsidRPr="00B50C56">
        <w:rPr>
          <w:b w:val="0"/>
          <w:bCs/>
          <w:sz w:val="18"/>
          <w:szCs w:val="20"/>
        </w:rPr>
        <w:t xml:space="preserve"> challenging as much lower LVF </w:t>
      </w:r>
      <w:r w:rsidR="00CF0F88" w:rsidRPr="00B50C56">
        <w:rPr>
          <w:b w:val="0"/>
          <w:bCs/>
          <w:sz w:val="18"/>
          <w:szCs w:val="20"/>
        </w:rPr>
        <w:t xml:space="preserve">values </w:t>
      </w:r>
      <w:r w:rsidR="00752D52" w:rsidRPr="00B50C56">
        <w:rPr>
          <w:b w:val="0"/>
          <w:bCs/>
          <w:sz w:val="18"/>
          <w:szCs w:val="20"/>
        </w:rPr>
        <w:t>and stationary plume profile</w:t>
      </w:r>
      <w:r w:rsidR="00CF0F88" w:rsidRPr="00B50C56">
        <w:rPr>
          <w:b w:val="0"/>
          <w:bCs/>
          <w:sz w:val="18"/>
          <w:szCs w:val="20"/>
        </w:rPr>
        <w:t>s were obtained</w:t>
      </w:r>
      <w:r w:rsidR="00752D52" w:rsidRPr="00B50C56">
        <w:rPr>
          <w:b w:val="0"/>
          <w:bCs/>
          <w:sz w:val="18"/>
          <w:szCs w:val="20"/>
        </w:rPr>
        <w:t xml:space="preserve">. This result indicates that the validation of CFD simulation should be accompanied not only </w:t>
      </w:r>
      <w:r w:rsidR="00CF0F88" w:rsidRPr="00B50C56">
        <w:rPr>
          <w:b w:val="0"/>
          <w:bCs/>
          <w:sz w:val="18"/>
          <w:szCs w:val="20"/>
        </w:rPr>
        <w:t xml:space="preserve">by </w:t>
      </w:r>
      <w:r w:rsidR="00752D52" w:rsidRPr="00B50C56">
        <w:rPr>
          <w:b w:val="0"/>
          <w:bCs/>
          <w:sz w:val="18"/>
          <w:szCs w:val="20"/>
        </w:rPr>
        <w:t xml:space="preserve">the macroscopic spray characterization using liquid penetration length </w:t>
      </w:r>
      <w:r w:rsidR="00752D52" w:rsidRPr="00B50C56">
        <w:rPr>
          <w:b w:val="0"/>
          <w:bCs/>
          <w:sz w:val="18"/>
          <w:szCs w:val="20"/>
        </w:rPr>
        <w:t xml:space="preserve">and width, but also local spray profile such as LVF. In the meanwhile, the CFD simulation showed relatively good agreement with </w:t>
      </w:r>
      <w:r w:rsidR="00CF0F88" w:rsidRPr="00B50C56">
        <w:rPr>
          <w:b w:val="0"/>
          <w:bCs/>
          <w:sz w:val="18"/>
          <w:szCs w:val="20"/>
        </w:rPr>
        <w:t xml:space="preserve">the </w:t>
      </w:r>
      <w:r w:rsidR="00752D52" w:rsidRPr="00B50C56">
        <w:rPr>
          <w:b w:val="0"/>
          <w:bCs/>
          <w:sz w:val="18"/>
          <w:szCs w:val="20"/>
        </w:rPr>
        <w:t xml:space="preserve">experiment under </w:t>
      </w:r>
      <w:r w:rsidR="00CF0F88" w:rsidRPr="00B50C56">
        <w:rPr>
          <w:b w:val="0"/>
          <w:bCs/>
          <w:sz w:val="18"/>
          <w:szCs w:val="20"/>
        </w:rPr>
        <w:t xml:space="preserve">the </w:t>
      </w:r>
      <w:r w:rsidR="00752D52" w:rsidRPr="00B50C56">
        <w:rPr>
          <w:b w:val="0"/>
          <w:bCs/>
          <w:sz w:val="18"/>
          <w:szCs w:val="20"/>
        </w:rPr>
        <w:t xml:space="preserve">G3 condition that is </w:t>
      </w:r>
      <w:r w:rsidR="00CF0F88" w:rsidRPr="00B50C56">
        <w:rPr>
          <w:b w:val="0"/>
          <w:bCs/>
          <w:sz w:val="18"/>
          <w:szCs w:val="20"/>
        </w:rPr>
        <w:t xml:space="preserve">a </w:t>
      </w:r>
      <w:r w:rsidR="00752D52" w:rsidRPr="00B50C56">
        <w:rPr>
          <w:b w:val="0"/>
          <w:bCs/>
          <w:sz w:val="18"/>
          <w:szCs w:val="20"/>
        </w:rPr>
        <w:t>fairly moderate ambient condition compared to G1-high temperature/pressure, and G2-flash-</w:t>
      </w:r>
      <w:r w:rsidR="00CD0A31" w:rsidRPr="00B50C56">
        <w:rPr>
          <w:b w:val="0"/>
          <w:bCs/>
          <w:noProof/>
          <w:sz w:val="18"/>
          <w:szCs w:val="20"/>
        </w:rPr>
        <mc:AlternateContent>
          <mc:Choice Requires="wpg">
            <w:drawing>
              <wp:anchor distT="0" distB="0" distL="114300" distR="114300" simplePos="0" relativeHeight="251702272" behindDoc="0" locked="0" layoutInCell="1" allowOverlap="1" wp14:anchorId="4F1CCF4E" wp14:editId="22478C20">
                <wp:simplePos x="0" y="0"/>
                <wp:positionH relativeFrom="column">
                  <wp:posOffset>10633</wp:posOffset>
                </wp:positionH>
                <wp:positionV relativeFrom="paragraph">
                  <wp:posOffset>1398484</wp:posOffset>
                </wp:positionV>
                <wp:extent cx="6659245" cy="7162748"/>
                <wp:effectExtent l="0" t="0" r="8255" b="635"/>
                <wp:wrapTopAndBottom/>
                <wp:docPr id="24" name="Group 24"/>
                <wp:cNvGraphicFramePr/>
                <a:graphic xmlns:a="http://schemas.openxmlformats.org/drawingml/2006/main">
                  <a:graphicData uri="http://schemas.microsoft.com/office/word/2010/wordprocessingGroup">
                    <wpg:wgp>
                      <wpg:cNvGrpSpPr/>
                      <wpg:grpSpPr>
                        <a:xfrm>
                          <a:off x="0" y="0"/>
                          <a:ext cx="6659245" cy="7162748"/>
                          <a:chOff x="0" y="-440262"/>
                          <a:chExt cx="6162675" cy="7163478"/>
                        </a:xfrm>
                      </wpg:grpSpPr>
                      <wps:wsp>
                        <wps:cNvPr id="47" name="Text Box 47"/>
                        <wps:cNvSpPr txBox="1"/>
                        <wps:spPr>
                          <a:xfrm>
                            <a:off x="0" y="6237027"/>
                            <a:ext cx="6162675" cy="486189"/>
                          </a:xfrm>
                          <a:prstGeom prst="rect">
                            <a:avLst/>
                          </a:prstGeom>
                          <a:noFill/>
                          <a:ln>
                            <a:noFill/>
                          </a:ln>
                        </wps:spPr>
                        <wps:txbx>
                          <w:txbxContent>
                            <w:p w14:paraId="64154976" w14:textId="4C2C94AE" w:rsidR="0077227A" w:rsidRDefault="0077227A" w:rsidP="0077227A">
                              <w:pPr>
                                <w:pStyle w:val="Head1"/>
                                <w:spacing w:before="240"/>
                                <w:jc w:val="both"/>
                                <w:rPr>
                                  <w:b w:val="0"/>
                                  <w:color w:val="00B0F0"/>
                                  <w:sz w:val="18"/>
                                  <w:szCs w:val="14"/>
                                </w:rPr>
                              </w:pPr>
                              <w:r>
                                <w:rPr>
                                  <w:b w:val="0"/>
                                  <w:color w:val="00B0F0"/>
                                  <w:sz w:val="18"/>
                                  <w:szCs w:val="14"/>
                                </w:rPr>
                                <w:t>Fig. 9. Comparison of LVF (at z=15mm) between experiment, CFD, and machine learning predictions under G1, G2, and G3 conditions for (a)ic8 and (b) e00 fuels. The LVF profile (through plume center) on each plume was averaged</w:t>
                              </w:r>
                              <w:r w:rsidR="00F7641A">
                                <w:rPr>
                                  <w:b w:val="0"/>
                                  <w:color w:val="00B0F0"/>
                                  <w:sz w:val="18"/>
                                  <w:szCs w:val="14"/>
                                </w:rPr>
                                <w:t xml:space="preserve"> for all 8 plumes</w:t>
                              </w:r>
                              <w:r>
                                <w:rPr>
                                  <w:b w:val="0"/>
                                  <w:color w:val="00B0F0"/>
                                  <w:sz w:val="18"/>
                                  <w:szCs w:val="14"/>
                                </w:rPr>
                                <w:t>.</w:t>
                              </w:r>
                            </w:p>
                            <w:p w14:paraId="1FB02FBA" w14:textId="77777777" w:rsidR="0077227A" w:rsidRDefault="0077227A" w:rsidP="0077227A">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 name="Picture 2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76172" y="-440262"/>
                            <a:ext cx="5467008" cy="6948776"/>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F1CCF4E" id="Group 24" o:spid="_x0000_s1052" style="position:absolute;left:0;text-align:left;margin-left:.85pt;margin-top:110.1pt;width:524.35pt;height:564pt;z-index:251702272;mso-width-relative:margin;mso-height-relative:margin" coordorigin=",-4402" coordsize="61626,71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">
                <v:shape id="Text Box 47" o:spid="_x0000_s1053" type="#_x0000_t202" style="position:absolute;top:62370;width:61626;height:4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64154976" w14:textId="4C2C94AE" w:rsidR="0077227A" w:rsidRDefault="0077227A" w:rsidP="0077227A">
                        <w:pPr>
                          <w:pStyle w:val="Head1"/>
                          <w:spacing w:before="240"/>
                          <w:jc w:val="both"/>
                          <w:rPr>
                            <w:b w:val="0"/>
                            <w:color w:val="00B0F0"/>
                            <w:sz w:val="18"/>
                            <w:szCs w:val="14"/>
                          </w:rPr>
                        </w:pPr>
                        <w:r>
                          <w:rPr>
                            <w:b w:val="0"/>
                            <w:color w:val="00B0F0"/>
                            <w:sz w:val="18"/>
                            <w:szCs w:val="14"/>
                          </w:rPr>
                          <w:t>Fig. 9. Comparison of LVF (at z=15mm) between experiment, CFD, and machine learning predictions under G1, G2, and G3 conditions for (a)ic8 and (b) e00 fuels. The LVF profile (through plume center) on each plume was averaged</w:t>
                        </w:r>
                        <w:r w:rsidR="00F7641A">
                          <w:rPr>
                            <w:b w:val="0"/>
                            <w:color w:val="00B0F0"/>
                            <w:sz w:val="18"/>
                            <w:szCs w:val="14"/>
                          </w:rPr>
                          <w:t xml:space="preserve"> for all 8 plumes</w:t>
                        </w:r>
                        <w:r>
                          <w:rPr>
                            <w:b w:val="0"/>
                            <w:color w:val="00B0F0"/>
                            <w:sz w:val="18"/>
                            <w:szCs w:val="14"/>
                          </w:rPr>
                          <w:t>.</w:t>
                        </w:r>
                      </w:p>
                      <w:p w14:paraId="1FB02FBA" w14:textId="77777777" w:rsidR="0077227A" w:rsidRDefault="0077227A" w:rsidP="0077227A">
                        <w:pPr>
                          <w:pStyle w:val="Caption"/>
                          <w:jc w:val="both"/>
                          <w:rPr>
                            <w:i w:val="0"/>
                            <w:noProof/>
                            <w:color w:val="00B0F0"/>
                            <w:szCs w:val="24"/>
                          </w:rPr>
                        </w:pPr>
                      </w:p>
                    </w:txbxContent>
                  </v:textbox>
                </v:shape>
                <v:shape id="Picture 23" o:spid="_x0000_s1054" type="#_x0000_t75" style="position:absolute;left:4761;top:-4402;width:54670;height:69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">
                  <v:imagedata r:id="rId27" o:title=""/>
                </v:shape>
                <w10:wrap type="topAndBottom"/>
              </v:group>
            </w:pict>
          </mc:Fallback>
        </mc:AlternateContent>
      </w:r>
      <w:r w:rsidR="00752D52" w:rsidRPr="00B50C56">
        <w:rPr>
          <w:b w:val="0"/>
          <w:bCs/>
          <w:sz w:val="18"/>
          <w:szCs w:val="20"/>
        </w:rPr>
        <w:t>boiling condition</w:t>
      </w:r>
      <w:r w:rsidR="00CF0F88" w:rsidRPr="00B50C56">
        <w:rPr>
          <w:b w:val="0"/>
          <w:bCs/>
          <w:sz w:val="18"/>
          <w:szCs w:val="20"/>
        </w:rPr>
        <w:t>s</w:t>
      </w:r>
      <w:r w:rsidR="00752D52" w:rsidRPr="00B50C56">
        <w:rPr>
          <w:b w:val="0"/>
          <w:bCs/>
          <w:sz w:val="18"/>
          <w:szCs w:val="20"/>
        </w:rPr>
        <w:t>. However</w:t>
      </w:r>
      <w:r w:rsidR="001C6E85" w:rsidRPr="00B50C56">
        <w:rPr>
          <w:b w:val="0"/>
          <w:bCs/>
          <w:sz w:val="18"/>
          <w:szCs w:val="20"/>
        </w:rPr>
        <w:t>,</w:t>
      </w:r>
      <w:r w:rsidR="00752D52" w:rsidRPr="00B50C56">
        <w:rPr>
          <w:b w:val="0"/>
          <w:bCs/>
          <w:sz w:val="18"/>
          <w:szCs w:val="20"/>
        </w:rPr>
        <w:t xml:space="preserve"> still under G3 condition, the maximum </w:t>
      </w:r>
      <w:r w:rsidR="00752D52" w:rsidRPr="00B50C56">
        <w:rPr>
          <w:b w:val="0"/>
          <w:bCs/>
          <w:sz w:val="18"/>
          <w:szCs w:val="20"/>
        </w:rPr>
        <w:lastRenderedPageBreak/>
        <w:t>error of LVF prediction by CFD was up to 63% compared to the experiment.</w:t>
      </w:r>
      <w:r w:rsidR="0077227A" w:rsidRPr="00B50C56">
        <w:rPr>
          <w:noProof/>
        </w:rPr>
        <w:t xml:space="preserve"> </w:t>
      </w:r>
    </w:p>
    <w:p w14:paraId="18871A74" w14:textId="2C2C0D19" w:rsidR="005B32EE" w:rsidRPr="00B50C56" w:rsidRDefault="00B14981" w:rsidP="00E72A8E">
      <w:pPr>
        <w:pStyle w:val="Head1"/>
        <w:jc w:val="both"/>
        <w:rPr>
          <w:b w:val="0"/>
          <w:bCs/>
          <w:sz w:val="18"/>
          <w:szCs w:val="20"/>
        </w:rPr>
      </w:pPr>
      <w:r w:rsidRPr="00B50C56">
        <w:rPr>
          <w:sz w:val="22"/>
          <w:szCs w:val="24"/>
        </w:rPr>
        <w:t>Pl</w:t>
      </w:r>
      <w:r w:rsidR="005B32EE" w:rsidRPr="00B50C56">
        <w:rPr>
          <w:sz w:val="22"/>
          <w:szCs w:val="24"/>
        </w:rPr>
        <w:t>ume Direction Angle</w:t>
      </w:r>
    </w:p>
    <w:p w14:paraId="0A59BABA" w14:textId="63E43A7B" w:rsidR="00B14981" w:rsidRPr="00B50C56" w:rsidRDefault="00DD0BF0" w:rsidP="00E72A8E">
      <w:pPr>
        <w:pStyle w:val="Head1"/>
        <w:jc w:val="both"/>
        <w:rPr>
          <w:b w:val="0"/>
          <w:bCs/>
          <w:sz w:val="18"/>
          <w:szCs w:val="20"/>
        </w:rPr>
      </w:pPr>
      <w:r w:rsidRPr="00B50C56">
        <w:rPr>
          <w:b w:val="0"/>
          <w:bCs/>
          <w:sz w:val="18"/>
          <w:szCs w:val="20"/>
        </w:rPr>
        <w:t xml:space="preserve">Understanding the plume direction is essential to assess air-fuel mixing in an engine cylinder. The plume direction angle is also an important boundary condition for CFD </w:t>
      </w:r>
      <w:proofErr w:type="gramStart"/>
      <w:r w:rsidRPr="00B50C56">
        <w:rPr>
          <w:b w:val="0"/>
          <w:bCs/>
          <w:sz w:val="18"/>
          <w:szCs w:val="20"/>
        </w:rPr>
        <w:t>simulation</w:t>
      </w:r>
      <w:r w:rsidR="00CF0F88" w:rsidRPr="00B50C56">
        <w:rPr>
          <w:b w:val="0"/>
          <w:bCs/>
          <w:sz w:val="18"/>
          <w:szCs w:val="20"/>
        </w:rPr>
        <w:t>s,</w:t>
      </w:r>
      <w:proofErr w:type="gramEnd"/>
      <w:r w:rsidRPr="00B50C56">
        <w:rPr>
          <w:b w:val="0"/>
          <w:bCs/>
          <w:sz w:val="18"/>
          <w:szCs w:val="20"/>
        </w:rPr>
        <w:t xml:space="preserve"> thus the evaluation of plume direction angle was carried out from 3D spray results. The plume direction angle was defined as an angle between the axis corresponding to the plume center and</w:t>
      </w:r>
      <w:r w:rsidR="00CF0F88" w:rsidRPr="00B50C56">
        <w:rPr>
          <w:b w:val="0"/>
          <w:bCs/>
          <w:sz w:val="18"/>
          <w:szCs w:val="20"/>
        </w:rPr>
        <w:t xml:space="preserve"> the</w:t>
      </w:r>
      <w:r w:rsidRPr="00B50C56">
        <w:rPr>
          <w:b w:val="0"/>
          <w:bCs/>
          <w:sz w:val="18"/>
          <w:szCs w:val="20"/>
        </w:rPr>
        <w:t xml:space="preserve"> inject</w:t>
      </w:r>
      <w:r w:rsidR="0077227A" w:rsidRPr="00B50C56">
        <w:rPr>
          <w:lang w:eastAsia="ko-KR"/>
        </w:rPr>
        <w:t xml:space="preserve"> </w:t>
      </w:r>
      <w:r w:rsidRPr="00B50C56">
        <w:rPr>
          <w:b w:val="0"/>
          <w:bCs/>
          <w:sz w:val="18"/>
          <w:szCs w:val="20"/>
        </w:rPr>
        <w:t>or axis</w:t>
      </w:r>
      <w:r w:rsidR="001B354E" w:rsidRPr="00B50C56">
        <w:rPr>
          <w:b w:val="0"/>
          <w:bCs/>
          <w:sz w:val="18"/>
          <w:szCs w:val="20"/>
        </w:rPr>
        <w:t xml:space="preserve"> at z=15mm</w:t>
      </w:r>
      <w:r w:rsidRPr="00B50C56">
        <w:rPr>
          <w:b w:val="0"/>
          <w:bCs/>
          <w:sz w:val="18"/>
          <w:szCs w:val="20"/>
        </w:rPr>
        <w:t xml:space="preserve">. The plume center was selected at the 99% peak LVF position (refer </w:t>
      </w:r>
      <w:r w:rsidR="001C6E85" w:rsidRPr="00B50C56">
        <w:rPr>
          <w:b w:val="0"/>
          <w:bCs/>
          <w:sz w:val="18"/>
          <w:szCs w:val="20"/>
        </w:rPr>
        <w:t xml:space="preserve">to </w:t>
      </w:r>
      <w:r w:rsidRPr="00B50C56">
        <w:rPr>
          <w:b w:val="0"/>
          <w:bCs/>
          <w:sz w:val="18"/>
          <w:szCs w:val="20"/>
        </w:rPr>
        <w:t xml:space="preserve">Fig. 9) to eliminate bias induced by the skewed shape of plumes. </w:t>
      </w:r>
      <w:bookmarkStart w:id="2" w:name="_Hlk91162837"/>
      <w:r w:rsidRPr="00B50C56">
        <w:rPr>
          <w:b w:val="0"/>
          <w:bCs/>
          <w:sz w:val="18"/>
          <w:szCs w:val="20"/>
        </w:rPr>
        <w:t xml:space="preserve">The </w:t>
      </w:r>
      <w:r w:rsidR="009C502D" w:rsidRPr="00B50C56">
        <w:rPr>
          <w:b w:val="0"/>
          <w:bCs/>
          <w:sz w:val="18"/>
          <w:szCs w:val="20"/>
        </w:rPr>
        <w:t>results corresponding</w:t>
      </w:r>
      <w:r w:rsidR="00F7641A" w:rsidRPr="00B50C56">
        <w:rPr>
          <w:b w:val="0"/>
          <w:bCs/>
          <w:sz w:val="18"/>
          <w:szCs w:val="20"/>
        </w:rPr>
        <w:t xml:space="preserve"> to</w:t>
      </w:r>
      <w:r w:rsidR="001C6E85" w:rsidRPr="00B50C56">
        <w:rPr>
          <w:b w:val="0"/>
          <w:bCs/>
          <w:sz w:val="18"/>
          <w:szCs w:val="20"/>
        </w:rPr>
        <w:t xml:space="preserve"> </w:t>
      </w:r>
      <w:r w:rsidRPr="00B50C56">
        <w:rPr>
          <w:b w:val="0"/>
          <w:bCs/>
          <w:sz w:val="18"/>
          <w:szCs w:val="20"/>
        </w:rPr>
        <w:t>plume direction angle</w:t>
      </w:r>
      <w:r w:rsidR="002178FF" w:rsidRPr="00B50C56">
        <w:rPr>
          <w:b w:val="0"/>
          <w:bCs/>
          <w:sz w:val="18"/>
          <w:szCs w:val="20"/>
        </w:rPr>
        <w:t xml:space="preserve"> </w:t>
      </w:r>
      <w:r w:rsidR="00F7641A" w:rsidRPr="00B50C56">
        <w:rPr>
          <w:b w:val="0"/>
          <w:bCs/>
          <w:sz w:val="18"/>
          <w:szCs w:val="20"/>
        </w:rPr>
        <w:t>with</w:t>
      </w:r>
      <w:r w:rsidR="002178FF" w:rsidRPr="00B50C56">
        <w:rPr>
          <w:b w:val="0"/>
          <w:bCs/>
          <w:sz w:val="18"/>
          <w:szCs w:val="20"/>
        </w:rPr>
        <w:t xml:space="preserve"> time after start of injection (</w:t>
      </w:r>
      <w:proofErr w:type="spellStart"/>
      <w:r w:rsidR="002178FF" w:rsidRPr="00B50C56">
        <w:rPr>
          <w:b w:val="0"/>
          <w:bCs/>
          <w:sz w:val="18"/>
          <w:szCs w:val="20"/>
        </w:rPr>
        <w:t>aSOI</w:t>
      </w:r>
      <w:proofErr w:type="spellEnd"/>
      <w:r w:rsidR="002178FF" w:rsidRPr="00B50C56">
        <w:rPr>
          <w:b w:val="0"/>
          <w:bCs/>
          <w:sz w:val="18"/>
          <w:szCs w:val="20"/>
        </w:rPr>
        <w:t>)</w:t>
      </w:r>
      <w:r w:rsidRPr="00B50C56">
        <w:rPr>
          <w:b w:val="0"/>
          <w:bCs/>
          <w:sz w:val="18"/>
          <w:szCs w:val="20"/>
        </w:rPr>
        <w:t xml:space="preserve"> </w:t>
      </w:r>
      <w:r w:rsidR="00F7641A" w:rsidRPr="00B50C56">
        <w:rPr>
          <w:b w:val="0"/>
          <w:bCs/>
          <w:sz w:val="18"/>
          <w:szCs w:val="20"/>
        </w:rPr>
        <w:t>are</w:t>
      </w:r>
      <w:r w:rsidRPr="00B50C56">
        <w:rPr>
          <w:b w:val="0"/>
          <w:bCs/>
          <w:sz w:val="18"/>
          <w:szCs w:val="20"/>
        </w:rPr>
        <w:t xml:space="preserve"> shown in Fig. 10. </w:t>
      </w:r>
      <w:bookmarkEnd w:id="2"/>
    </w:p>
    <w:p w14:paraId="05BC822D" w14:textId="0DD8E864" w:rsidR="00B14981" w:rsidRPr="00B50C56" w:rsidRDefault="00F30E92" w:rsidP="00DB2DA2">
      <w:pPr>
        <w:pStyle w:val="Head1"/>
        <w:jc w:val="both"/>
        <w:rPr>
          <w:b w:val="0"/>
          <w:bCs/>
          <w:sz w:val="18"/>
          <w:szCs w:val="20"/>
        </w:rPr>
      </w:pPr>
      <w:r w:rsidRPr="00B50C56">
        <w:rPr>
          <w:b w:val="0"/>
          <w:bCs/>
          <w:noProof/>
          <w:sz w:val="18"/>
          <w:szCs w:val="20"/>
        </w:rPr>
        <mc:AlternateContent>
          <mc:Choice Requires="wpg">
            <w:drawing>
              <wp:anchor distT="0" distB="0" distL="114300" distR="114300" simplePos="0" relativeHeight="251700224" behindDoc="0" locked="0" layoutInCell="1" allowOverlap="1" wp14:anchorId="72F6804D" wp14:editId="519BFEC4">
                <wp:simplePos x="0" y="0"/>
                <wp:positionH relativeFrom="margin">
                  <wp:align>left</wp:align>
                </wp:positionH>
                <wp:positionV relativeFrom="paragraph">
                  <wp:posOffset>2103150</wp:posOffset>
                </wp:positionV>
                <wp:extent cx="3369945" cy="4890135"/>
                <wp:effectExtent l="0" t="0" r="1905" b="5715"/>
                <wp:wrapTopAndBottom/>
                <wp:docPr id="22" name="Group 22"/>
                <wp:cNvGraphicFramePr/>
                <a:graphic xmlns:a="http://schemas.openxmlformats.org/drawingml/2006/main">
                  <a:graphicData uri="http://schemas.microsoft.com/office/word/2010/wordprocessingGroup">
                    <wpg:wgp>
                      <wpg:cNvGrpSpPr/>
                      <wpg:grpSpPr>
                        <a:xfrm>
                          <a:off x="0" y="0"/>
                          <a:ext cx="3369945" cy="4890284"/>
                          <a:chOff x="0" y="2064411"/>
                          <a:chExt cx="3443357" cy="5092874"/>
                        </a:xfrm>
                      </wpg:grpSpPr>
                      <wps:wsp>
                        <wps:cNvPr id="65" name="Text Box 65"/>
                        <wps:cNvSpPr txBox="1"/>
                        <wps:spPr>
                          <a:xfrm>
                            <a:off x="0" y="6434020"/>
                            <a:ext cx="3238500" cy="723265"/>
                          </a:xfrm>
                          <a:prstGeom prst="rect">
                            <a:avLst/>
                          </a:prstGeom>
                          <a:noFill/>
                          <a:ln>
                            <a:noFill/>
                          </a:ln>
                        </wps:spPr>
                        <wps:txbx>
                          <w:txbxContent>
                            <w:p w14:paraId="36C7CFEE" w14:textId="3AD6AF3E" w:rsidR="004E13FC" w:rsidRDefault="004E13FC" w:rsidP="004E13FC">
                              <w:pPr>
                                <w:pStyle w:val="Head1"/>
                                <w:spacing w:before="240"/>
                                <w:jc w:val="both"/>
                                <w:rPr>
                                  <w:b w:val="0"/>
                                  <w:color w:val="00B0F0"/>
                                  <w:sz w:val="18"/>
                                  <w:szCs w:val="14"/>
                                </w:rPr>
                              </w:pPr>
                              <w:r>
                                <w:rPr>
                                  <w:b w:val="0"/>
                                  <w:color w:val="00B0F0"/>
                                  <w:sz w:val="18"/>
                                  <w:szCs w:val="14"/>
                                </w:rPr>
                                <w:t>Fig. 10. Comparison of plume direction angle between experiment, CFD, and machine learning predictions under G1, G2, and G3 conditions for (a)</w:t>
                              </w:r>
                              <w:r w:rsidR="00F56DE8">
                                <w:rPr>
                                  <w:b w:val="0"/>
                                  <w:color w:val="00B0F0"/>
                                  <w:sz w:val="18"/>
                                  <w:szCs w:val="14"/>
                                </w:rPr>
                                <w:t xml:space="preserve"> </w:t>
                              </w:r>
                              <w:r>
                                <w:rPr>
                                  <w:b w:val="0"/>
                                  <w:color w:val="00B0F0"/>
                                  <w:sz w:val="18"/>
                                  <w:szCs w:val="14"/>
                                </w:rPr>
                                <w:t>ic8 and (b) e00 fuels.</w:t>
                              </w:r>
                            </w:p>
                            <w:p w14:paraId="2A80A41F" w14:textId="77777777" w:rsidR="004E13FC" w:rsidRDefault="004E13FC" w:rsidP="004E13FC">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2064411"/>
                            <a:ext cx="3443357" cy="439599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2F6804D" id="Group 22" o:spid="_x0000_s1055" style="position:absolute;left:0;text-align:left;margin-left:0;margin-top:165.6pt;width:265.35pt;height:385.05pt;z-index:251700224;mso-position-horizontal:left;mso-position-horizontal-relative:margin;mso-width-relative:margin;mso-height-relative:margin" coordorigin=",20644" coordsize="34433,50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">
                <v:shape id="Text Box 65" o:spid="_x0000_s1056" type="#_x0000_t202" style="position:absolute;top:64340;width:32385;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36C7CFEE" w14:textId="3AD6AF3E" w:rsidR="004E13FC" w:rsidRDefault="004E13FC" w:rsidP="004E13FC">
                        <w:pPr>
                          <w:pStyle w:val="Head1"/>
                          <w:spacing w:before="240"/>
                          <w:jc w:val="both"/>
                          <w:rPr>
                            <w:b w:val="0"/>
                            <w:color w:val="00B0F0"/>
                            <w:sz w:val="18"/>
                            <w:szCs w:val="14"/>
                          </w:rPr>
                        </w:pPr>
                        <w:r>
                          <w:rPr>
                            <w:b w:val="0"/>
                            <w:color w:val="00B0F0"/>
                            <w:sz w:val="18"/>
                            <w:szCs w:val="14"/>
                          </w:rPr>
                          <w:t>Fig. 10. Comparison of plume direction angle between experiment, CFD, and machine learning predictions under G1, G2, and G3 conditions for (a)</w:t>
                        </w:r>
                        <w:r w:rsidR="00F56DE8">
                          <w:rPr>
                            <w:b w:val="0"/>
                            <w:color w:val="00B0F0"/>
                            <w:sz w:val="18"/>
                            <w:szCs w:val="14"/>
                          </w:rPr>
                          <w:t xml:space="preserve"> </w:t>
                        </w:r>
                        <w:r>
                          <w:rPr>
                            <w:b w:val="0"/>
                            <w:color w:val="00B0F0"/>
                            <w:sz w:val="18"/>
                            <w:szCs w:val="14"/>
                          </w:rPr>
                          <w:t>ic8 and (b) e00 fuels.</w:t>
                        </w:r>
                      </w:p>
                      <w:p w14:paraId="2A80A41F" w14:textId="77777777" w:rsidR="004E13FC" w:rsidRDefault="004E13FC" w:rsidP="004E13FC">
                        <w:pPr>
                          <w:pStyle w:val="Caption"/>
                          <w:jc w:val="both"/>
                          <w:rPr>
                            <w:i w:val="0"/>
                            <w:noProof/>
                            <w:color w:val="00B0F0"/>
                            <w:szCs w:val="24"/>
                          </w:rPr>
                        </w:pPr>
                      </w:p>
                    </w:txbxContent>
                  </v:textbox>
                </v:shape>
                <v:shape id="Picture 21" o:spid="_x0000_s1057" type="#_x0000_t75" style="position:absolute;top:20644;width:34433;height:4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">
                  <v:imagedata r:id="rId29" o:title=""/>
                </v:shape>
                <w10:wrap type="topAndBottom" anchorx="margin"/>
              </v:group>
            </w:pict>
          </mc:Fallback>
        </mc:AlternateContent>
      </w:r>
      <w:r w:rsidR="00DD0BF0" w:rsidRPr="00B50C56">
        <w:rPr>
          <w:b w:val="0"/>
          <w:bCs/>
          <w:sz w:val="18"/>
          <w:szCs w:val="20"/>
        </w:rPr>
        <w:t>As confirmed in the LVF result</w:t>
      </w:r>
      <w:r w:rsidR="00CF0F88" w:rsidRPr="00B50C56">
        <w:rPr>
          <w:b w:val="0"/>
          <w:bCs/>
          <w:sz w:val="18"/>
          <w:szCs w:val="20"/>
        </w:rPr>
        <w:t>s</w:t>
      </w:r>
      <w:r w:rsidR="00DD0BF0" w:rsidRPr="00B50C56">
        <w:rPr>
          <w:b w:val="0"/>
          <w:bCs/>
          <w:sz w:val="18"/>
          <w:szCs w:val="20"/>
        </w:rPr>
        <w:t xml:space="preserve">, the plume direction angle under </w:t>
      </w:r>
      <w:r w:rsidR="00CF0F88" w:rsidRPr="00B50C56">
        <w:rPr>
          <w:b w:val="0"/>
          <w:bCs/>
          <w:sz w:val="18"/>
          <w:szCs w:val="20"/>
        </w:rPr>
        <w:t xml:space="preserve">the </w:t>
      </w:r>
      <w:r w:rsidR="00DD0BF0" w:rsidRPr="00B50C56">
        <w:rPr>
          <w:b w:val="0"/>
          <w:bCs/>
          <w:sz w:val="18"/>
          <w:szCs w:val="20"/>
        </w:rPr>
        <w:t xml:space="preserve">G3 condition </w:t>
      </w:r>
      <w:r w:rsidR="00CF0F88" w:rsidRPr="00B50C56">
        <w:rPr>
          <w:b w:val="0"/>
          <w:bCs/>
          <w:sz w:val="18"/>
          <w:szCs w:val="20"/>
        </w:rPr>
        <w:t xml:space="preserve">remained </w:t>
      </w:r>
      <w:r w:rsidR="00DD0BF0" w:rsidRPr="00B50C56">
        <w:rPr>
          <w:b w:val="0"/>
          <w:bCs/>
          <w:sz w:val="18"/>
          <w:szCs w:val="20"/>
        </w:rPr>
        <w:t xml:space="preserve">larger than </w:t>
      </w:r>
      <w:r w:rsidR="00CF0F88" w:rsidRPr="00B50C56">
        <w:rPr>
          <w:b w:val="0"/>
          <w:bCs/>
          <w:sz w:val="18"/>
          <w:szCs w:val="20"/>
        </w:rPr>
        <w:t xml:space="preserve">the </w:t>
      </w:r>
      <w:r w:rsidR="00DD0BF0" w:rsidRPr="00B50C56">
        <w:rPr>
          <w:b w:val="0"/>
          <w:bCs/>
          <w:sz w:val="18"/>
          <w:szCs w:val="20"/>
        </w:rPr>
        <w:t xml:space="preserve">G2 condition regardless of the fuel, however, the plume direction angle of e00 at G3 was smaller than </w:t>
      </w:r>
      <w:r w:rsidR="00CF0F88" w:rsidRPr="00B50C56">
        <w:rPr>
          <w:b w:val="0"/>
          <w:bCs/>
          <w:sz w:val="18"/>
          <w:szCs w:val="20"/>
        </w:rPr>
        <w:t xml:space="preserve">that of </w:t>
      </w:r>
      <w:r w:rsidR="00DD0BF0" w:rsidRPr="00B50C56">
        <w:rPr>
          <w:b w:val="0"/>
          <w:bCs/>
          <w:sz w:val="18"/>
          <w:szCs w:val="20"/>
        </w:rPr>
        <w:t xml:space="preserve">ic8 </w:t>
      </w:r>
      <w:r w:rsidR="00CF0F88" w:rsidRPr="00B50C56">
        <w:rPr>
          <w:b w:val="0"/>
          <w:bCs/>
          <w:sz w:val="18"/>
          <w:szCs w:val="20"/>
        </w:rPr>
        <w:t>due to its</w:t>
      </w:r>
      <w:r w:rsidR="001C6E85" w:rsidRPr="00B50C56">
        <w:rPr>
          <w:b w:val="0"/>
          <w:bCs/>
          <w:sz w:val="18"/>
          <w:szCs w:val="20"/>
        </w:rPr>
        <w:t xml:space="preserve"> </w:t>
      </w:r>
      <w:r w:rsidR="00DD0BF0" w:rsidRPr="00B50C56">
        <w:rPr>
          <w:b w:val="0"/>
          <w:bCs/>
          <w:sz w:val="18"/>
          <w:szCs w:val="20"/>
        </w:rPr>
        <w:t xml:space="preserve">high vapor pressure </w:t>
      </w:r>
      <w:r w:rsidR="00CF0F88" w:rsidRPr="00B50C56">
        <w:rPr>
          <w:b w:val="0"/>
          <w:bCs/>
          <w:sz w:val="18"/>
          <w:szCs w:val="20"/>
        </w:rPr>
        <w:t>which</w:t>
      </w:r>
      <w:r w:rsidR="00DD0BF0" w:rsidRPr="00B50C56">
        <w:rPr>
          <w:b w:val="0"/>
          <w:bCs/>
          <w:sz w:val="18"/>
          <w:szCs w:val="20"/>
        </w:rPr>
        <w:t xml:space="preserve"> still cause</w:t>
      </w:r>
      <w:r w:rsidR="001C6E85" w:rsidRPr="00B50C56">
        <w:rPr>
          <w:b w:val="0"/>
          <w:bCs/>
          <w:sz w:val="18"/>
          <w:szCs w:val="20"/>
        </w:rPr>
        <w:t>s</w:t>
      </w:r>
      <w:r w:rsidR="00DD0BF0" w:rsidRPr="00B50C56">
        <w:rPr>
          <w:b w:val="0"/>
          <w:bCs/>
          <w:sz w:val="18"/>
          <w:szCs w:val="20"/>
        </w:rPr>
        <w:t xml:space="preserve"> mild flash-boiling under </w:t>
      </w:r>
      <w:r w:rsidR="00CF0F88" w:rsidRPr="00B50C56">
        <w:rPr>
          <w:b w:val="0"/>
          <w:bCs/>
          <w:sz w:val="18"/>
          <w:szCs w:val="20"/>
        </w:rPr>
        <w:t xml:space="preserve">the </w:t>
      </w:r>
      <w:r w:rsidR="00DD0BF0" w:rsidRPr="00B50C56">
        <w:rPr>
          <w:b w:val="0"/>
          <w:bCs/>
          <w:sz w:val="18"/>
          <w:szCs w:val="20"/>
        </w:rPr>
        <w:t xml:space="preserve">G3 condition. Under </w:t>
      </w:r>
      <w:r w:rsidR="00CF0F88" w:rsidRPr="00B50C56">
        <w:rPr>
          <w:b w:val="0"/>
          <w:bCs/>
          <w:sz w:val="18"/>
          <w:szCs w:val="20"/>
        </w:rPr>
        <w:t xml:space="preserve">the </w:t>
      </w:r>
      <w:r w:rsidR="00DD0BF0" w:rsidRPr="00B50C56">
        <w:rPr>
          <w:b w:val="0"/>
          <w:bCs/>
          <w:sz w:val="18"/>
          <w:szCs w:val="20"/>
        </w:rPr>
        <w:t xml:space="preserve">G2 condition, both fuels showed plume collapse, so the plume direction angle </w:t>
      </w:r>
      <w:r w:rsidR="001C6E85" w:rsidRPr="00B50C56">
        <w:rPr>
          <w:b w:val="0"/>
          <w:bCs/>
          <w:sz w:val="18"/>
          <w:szCs w:val="20"/>
        </w:rPr>
        <w:t xml:space="preserve">was </w:t>
      </w:r>
      <w:r w:rsidR="00DD0BF0" w:rsidRPr="00B50C56">
        <w:rPr>
          <w:b w:val="0"/>
          <w:bCs/>
          <w:sz w:val="18"/>
          <w:szCs w:val="20"/>
        </w:rPr>
        <w:t xml:space="preserve">maintained </w:t>
      </w:r>
      <w:r w:rsidR="00CF0F88" w:rsidRPr="00B50C56">
        <w:rPr>
          <w:b w:val="0"/>
          <w:bCs/>
          <w:sz w:val="18"/>
          <w:szCs w:val="20"/>
        </w:rPr>
        <w:t>low values</w:t>
      </w:r>
      <w:r w:rsidR="00DD0BF0" w:rsidRPr="00B50C56">
        <w:rPr>
          <w:b w:val="0"/>
          <w:bCs/>
          <w:sz w:val="18"/>
          <w:szCs w:val="20"/>
        </w:rPr>
        <w:t xml:space="preserve"> especially </w:t>
      </w:r>
      <w:r w:rsidR="00CF0F88" w:rsidRPr="00B50C56">
        <w:rPr>
          <w:b w:val="0"/>
          <w:bCs/>
          <w:sz w:val="18"/>
          <w:szCs w:val="20"/>
        </w:rPr>
        <w:t xml:space="preserve">for </w:t>
      </w:r>
      <w:r w:rsidR="00DD0BF0" w:rsidRPr="00B50C56">
        <w:rPr>
          <w:b w:val="0"/>
          <w:bCs/>
          <w:sz w:val="18"/>
          <w:szCs w:val="20"/>
        </w:rPr>
        <w:t xml:space="preserve">e00 that had </w:t>
      </w:r>
      <w:r w:rsidR="001C6E85" w:rsidRPr="00B50C56">
        <w:rPr>
          <w:b w:val="0"/>
          <w:bCs/>
          <w:sz w:val="18"/>
          <w:szCs w:val="20"/>
        </w:rPr>
        <w:t xml:space="preserve">a </w:t>
      </w:r>
      <w:r w:rsidR="00DD0BF0" w:rsidRPr="00B50C56">
        <w:rPr>
          <w:b w:val="0"/>
          <w:bCs/>
          <w:sz w:val="18"/>
          <w:szCs w:val="20"/>
        </w:rPr>
        <w:t xml:space="preserve">complete collapse. The plume direction angle from CFD showed fluctuations </w:t>
      </w:r>
      <w:r w:rsidR="00CF0F88" w:rsidRPr="00B50C56">
        <w:rPr>
          <w:b w:val="0"/>
          <w:bCs/>
          <w:sz w:val="18"/>
          <w:szCs w:val="20"/>
        </w:rPr>
        <w:t xml:space="preserve">due to the </w:t>
      </w:r>
      <w:r w:rsidR="00DD0BF0" w:rsidRPr="00B50C56">
        <w:rPr>
          <w:b w:val="0"/>
          <w:bCs/>
          <w:sz w:val="18"/>
          <w:szCs w:val="20"/>
        </w:rPr>
        <w:t xml:space="preserve">nature of parcel simulation, however, it showed fair agreement on limited conditions such as G1 and G3 indicating an error within 1°. Meanwhile, </w:t>
      </w:r>
      <w:r w:rsidR="007118F0" w:rsidRPr="00B50C56">
        <w:rPr>
          <w:b w:val="0"/>
          <w:bCs/>
          <w:sz w:val="18"/>
          <w:szCs w:val="20"/>
        </w:rPr>
        <w:t>ANN</w:t>
      </w:r>
      <w:r w:rsidR="007118F0" w:rsidRPr="00B50C56" w:rsidDel="007118F0">
        <w:rPr>
          <w:b w:val="0"/>
          <w:bCs/>
          <w:sz w:val="18"/>
          <w:szCs w:val="20"/>
        </w:rPr>
        <w:t xml:space="preserve"> </w:t>
      </w:r>
      <w:r w:rsidR="00DD0BF0" w:rsidRPr="00B50C56">
        <w:rPr>
          <w:b w:val="0"/>
          <w:bCs/>
          <w:sz w:val="18"/>
          <w:szCs w:val="20"/>
        </w:rPr>
        <w:t xml:space="preserve">showed the best match under </w:t>
      </w:r>
      <w:r w:rsidR="00CF0F88" w:rsidRPr="00B50C56">
        <w:rPr>
          <w:b w:val="0"/>
          <w:bCs/>
          <w:sz w:val="18"/>
          <w:szCs w:val="20"/>
        </w:rPr>
        <w:t xml:space="preserve">all </w:t>
      </w:r>
      <w:r w:rsidR="00DD0BF0" w:rsidRPr="00B50C56">
        <w:rPr>
          <w:b w:val="0"/>
          <w:bCs/>
          <w:sz w:val="18"/>
          <w:szCs w:val="20"/>
        </w:rPr>
        <w:t xml:space="preserve">conditions. Even </w:t>
      </w:r>
      <w:r w:rsidR="00DD0BF0" w:rsidRPr="00B50C56">
        <w:rPr>
          <w:b w:val="0"/>
          <w:bCs/>
          <w:sz w:val="18"/>
          <w:szCs w:val="20"/>
        </w:rPr>
        <w:t xml:space="preserve">under flare flash-boiling for </w:t>
      </w:r>
      <w:r w:rsidR="001C6E85" w:rsidRPr="00B50C56">
        <w:rPr>
          <w:b w:val="0"/>
          <w:bCs/>
          <w:sz w:val="18"/>
          <w:szCs w:val="20"/>
        </w:rPr>
        <w:t xml:space="preserve">the </w:t>
      </w:r>
      <w:r w:rsidR="00DD0BF0" w:rsidRPr="00B50C56">
        <w:rPr>
          <w:b w:val="0"/>
          <w:bCs/>
          <w:sz w:val="18"/>
          <w:szCs w:val="20"/>
        </w:rPr>
        <w:t xml:space="preserve">e00 G2 condition, it was able to </w:t>
      </w:r>
      <w:r w:rsidR="00CF0F88" w:rsidRPr="00B50C56">
        <w:rPr>
          <w:b w:val="0"/>
          <w:bCs/>
          <w:sz w:val="18"/>
          <w:szCs w:val="20"/>
        </w:rPr>
        <w:t xml:space="preserve">precisely </w:t>
      </w:r>
      <w:r w:rsidR="00DD0BF0" w:rsidRPr="00B50C56">
        <w:rPr>
          <w:b w:val="0"/>
          <w:bCs/>
          <w:sz w:val="18"/>
          <w:szCs w:val="20"/>
        </w:rPr>
        <w:t xml:space="preserve">predict </w:t>
      </w:r>
      <w:r w:rsidR="00CF0F88" w:rsidRPr="00B50C56">
        <w:rPr>
          <w:b w:val="0"/>
          <w:bCs/>
          <w:sz w:val="18"/>
          <w:szCs w:val="20"/>
        </w:rPr>
        <w:t xml:space="preserve">the </w:t>
      </w:r>
      <w:r w:rsidR="00DD0BF0" w:rsidRPr="00B50C56">
        <w:rPr>
          <w:b w:val="0"/>
          <w:bCs/>
          <w:sz w:val="18"/>
          <w:szCs w:val="20"/>
        </w:rPr>
        <w:t xml:space="preserve">plume direction angle. This result implies that the </w:t>
      </w:r>
      <w:r w:rsidR="007118F0" w:rsidRPr="00B50C56">
        <w:rPr>
          <w:b w:val="0"/>
          <w:bCs/>
          <w:sz w:val="18"/>
          <w:szCs w:val="20"/>
        </w:rPr>
        <w:t>ANN</w:t>
      </w:r>
      <w:r w:rsidR="007118F0" w:rsidRPr="00B50C56" w:rsidDel="007118F0">
        <w:rPr>
          <w:b w:val="0"/>
          <w:bCs/>
          <w:sz w:val="18"/>
          <w:szCs w:val="20"/>
        </w:rPr>
        <w:t xml:space="preserve"> </w:t>
      </w:r>
      <w:r w:rsidR="00DD0BF0" w:rsidRPr="00B50C56">
        <w:rPr>
          <w:b w:val="0"/>
          <w:bCs/>
          <w:sz w:val="18"/>
          <w:szCs w:val="20"/>
        </w:rPr>
        <w:t xml:space="preserve">can </w:t>
      </w:r>
      <w:r w:rsidR="00FB2DC6" w:rsidRPr="00B50C56">
        <w:rPr>
          <w:b w:val="0"/>
          <w:bCs/>
          <w:sz w:val="18"/>
          <w:szCs w:val="20"/>
        </w:rPr>
        <w:t xml:space="preserve">be utilized as a tool to provide </w:t>
      </w:r>
      <w:r w:rsidR="00DD0BF0" w:rsidRPr="00B50C56">
        <w:rPr>
          <w:b w:val="0"/>
          <w:bCs/>
          <w:sz w:val="18"/>
          <w:szCs w:val="20"/>
        </w:rPr>
        <w:t>initial validation data where experimental data is absent.</w:t>
      </w:r>
    </w:p>
    <w:p w14:paraId="1DB0076F" w14:textId="7C1D5F2B" w:rsidR="00A54F79" w:rsidRPr="00B50C56" w:rsidRDefault="00A54F79" w:rsidP="00DB2DA2">
      <w:pPr>
        <w:pStyle w:val="Head1"/>
        <w:jc w:val="both"/>
        <w:rPr>
          <w:bCs/>
          <w:szCs w:val="20"/>
        </w:rPr>
      </w:pPr>
      <w:r w:rsidRPr="00B50C56">
        <w:rPr>
          <w:bCs/>
          <w:szCs w:val="20"/>
        </w:rPr>
        <w:t xml:space="preserve">Discussion </w:t>
      </w:r>
      <w:r w:rsidR="00E818A1" w:rsidRPr="00B50C56">
        <w:rPr>
          <w:bCs/>
          <w:szCs w:val="20"/>
        </w:rPr>
        <w:t>on ANN Utilization</w:t>
      </w:r>
    </w:p>
    <w:p w14:paraId="1D989E70" w14:textId="43125FF3" w:rsidR="00E818A1" w:rsidRPr="00B50C56" w:rsidRDefault="00E818A1" w:rsidP="00FB5CDD">
      <w:pPr>
        <w:pStyle w:val="Head1"/>
        <w:jc w:val="both"/>
        <w:rPr>
          <w:b w:val="0"/>
          <w:szCs w:val="20"/>
        </w:rPr>
      </w:pPr>
      <w:r w:rsidRPr="00B50C56">
        <w:rPr>
          <w:b w:val="0"/>
          <w:sz w:val="18"/>
          <w:szCs w:val="14"/>
        </w:rPr>
        <w:t xml:space="preserve">Quantitative comparisons between experiment, CFD simulation, and ANN on GDI spray showed </w:t>
      </w:r>
      <w:r w:rsidR="004D41CF" w:rsidRPr="00B50C56">
        <w:rPr>
          <w:b w:val="0"/>
          <w:sz w:val="18"/>
          <w:szCs w:val="14"/>
        </w:rPr>
        <w:t xml:space="preserve">that </w:t>
      </w:r>
      <w:r w:rsidRPr="00B50C56">
        <w:rPr>
          <w:b w:val="0"/>
          <w:sz w:val="18"/>
          <w:szCs w:val="14"/>
        </w:rPr>
        <w:t>ANN can be used as a good interpolation tool</w:t>
      </w:r>
      <w:r w:rsidR="00CC4CE0" w:rsidRPr="00B50C56">
        <w:rPr>
          <w:b w:val="0"/>
          <w:sz w:val="18"/>
          <w:szCs w:val="14"/>
        </w:rPr>
        <w:t>. However, it should be noted that ANN cannot replace full function of CFD simulation because</w:t>
      </w:r>
      <w:r w:rsidR="00FB2DC6" w:rsidRPr="00B50C56">
        <w:rPr>
          <w:b w:val="0"/>
          <w:sz w:val="18"/>
          <w:szCs w:val="14"/>
        </w:rPr>
        <w:t xml:space="preserve"> </w:t>
      </w:r>
      <w:r w:rsidR="005A0EAC" w:rsidRPr="00B50C56">
        <w:rPr>
          <w:b w:val="0"/>
          <w:sz w:val="18"/>
          <w:szCs w:val="14"/>
        </w:rPr>
        <w:t>ANN is highly dependent on the training dataset and the prediction with out of input dataset range will not work correctly.</w:t>
      </w:r>
      <w:r w:rsidR="0064504F" w:rsidRPr="00B50C56">
        <w:rPr>
          <w:b w:val="0"/>
          <w:sz w:val="18"/>
          <w:szCs w:val="14"/>
        </w:rPr>
        <w:t xml:space="preserve"> </w:t>
      </w:r>
      <w:r w:rsidR="00CC4CE0" w:rsidRPr="00B50C56">
        <w:rPr>
          <w:b w:val="0"/>
          <w:sz w:val="18"/>
          <w:szCs w:val="14"/>
        </w:rPr>
        <w:t>Meanwhile</w:t>
      </w:r>
      <w:r w:rsidR="006B5FE4" w:rsidRPr="00B50C56">
        <w:rPr>
          <w:b w:val="0"/>
          <w:sz w:val="18"/>
          <w:szCs w:val="14"/>
        </w:rPr>
        <w:t xml:space="preserve">, it is noted that a well-trained ANN can be placed between experiment and CFD simulation to complete a good feedback loop. For example, (1) ANN can be utilized to provide initial insights for </w:t>
      </w:r>
      <w:r w:rsidR="000A259F" w:rsidRPr="00B50C56">
        <w:rPr>
          <w:b w:val="0"/>
          <w:sz w:val="18"/>
          <w:szCs w:val="14"/>
        </w:rPr>
        <w:t xml:space="preserve">computationally </w:t>
      </w:r>
      <w:r w:rsidR="006B5FE4" w:rsidRPr="00B50C56">
        <w:rPr>
          <w:b w:val="0"/>
          <w:sz w:val="18"/>
          <w:szCs w:val="14"/>
        </w:rPr>
        <w:t xml:space="preserve">expensive CFD simulation, (2) ANN can enhance CFD simulation by providing reasonable CFD input data such as initial plume direction/cone angles, and rate of injection, (3) provide validation data for initial evaluation of CFD result where experiment has not carried out, (4) since ANN model itself is very small, it can reduce cost related to transfer </w:t>
      </w:r>
      <w:r w:rsidR="000A259F" w:rsidRPr="00B50C56">
        <w:rPr>
          <w:b w:val="0"/>
          <w:sz w:val="18"/>
          <w:szCs w:val="14"/>
        </w:rPr>
        <w:t xml:space="preserve">between experimentalist and modelers </w:t>
      </w:r>
      <w:r w:rsidR="006B5FE4" w:rsidRPr="00B50C56">
        <w:rPr>
          <w:b w:val="0"/>
          <w:sz w:val="18"/>
          <w:szCs w:val="14"/>
        </w:rPr>
        <w:t xml:space="preserve">for CFD validation. </w:t>
      </w:r>
    </w:p>
    <w:p w14:paraId="155607C7" w14:textId="190FC06B" w:rsidR="00DB2DA2" w:rsidRPr="00B50C56" w:rsidRDefault="00DB2DA2" w:rsidP="00DB2DA2">
      <w:pPr>
        <w:pStyle w:val="Head1"/>
        <w:jc w:val="both"/>
        <w:rPr>
          <w:bCs/>
          <w:szCs w:val="20"/>
        </w:rPr>
      </w:pPr>
      <w:r w:rsidRPr="00B50C56">
        <w:rPr>
          <w:bCs/>
          <w:szCs w:val="20"/>
        </w:rPr>
        <w:t>Summary/Conclusions</w:t>
      </w:r>
    </w:p>
    <w:p w14:paraId="7A498C92" w14:textId="51A77291" w:rsidR="00DB2DA2" w:rsidRPr="00B50C56" w:rsidRDefault="00DB2DA2" w:rsidP="00DB2DA2">
      <w:pPr>
        <w:pStyle w:val="Head1"/>
        <w:jc w:val="both"/>
        <w:rPr>
          <w:b w:val="0"/>
          <w:bCs/>
          <w:sz w:val="18"/>
          <w:szCs w:val="20"/>
        </w:rPr>
      </w:pPr>
      <w:r w:rsidRPr="00B50C56">
        <w:rPr>
          <w:b w:val="0"/>
          <w:bCs/>
          <w:sz w:val="18"/>
          <w:szCs w:val="20"/>
        </w:rPr>
        <w:t xml:space="preserve">In this study, </w:t>
      </w:r>
      <w:r w:rsidR="00CF0F88" w:rsidRPr="00B50C56">
        <w:rPr>
          <w:b w:val="0"/>
          <w:bCs/>
          <w:sz w:val="18"/>
          <w:szCs w:val="20"/>
        </w:rPr>
        <w:t xml:space="preserve">a </w:t>
      </w:r>
      <w:r w:rsidR="002170AD" w:rsidRPr="00B50C56">
        <w:rPr>
          <w:b w:val="0"/>
          <w:bCs/>
          <w:sz w:val="18"/>
          <w:szCs w:val="20"/>
        </w:rPr>
        <w:t xml:space="preserve">multilayer feed-forward </w:t>
      </w:r>
      <w:r w:rsidRPr="00B50C56">
        <w:rPr>
          <w:b w:val="0"/>
          <w:bCs/>
          <w:sz w:val="18"/>
          <w:szCs w:val="20"/>
        </w:rPr>
        <w:t xml:space="preserve">Artificial Neural Network (ANN) was </w:t>
      </w:r>
      <w:r w:rsidR="002170AD" w:rsidRPr="00B50C56">
        <w:rPr>
          <w:b w:val="0"/>
          <w:bCs/>
          <w:sz w:val="18"/>
          <w:szCs w:val="20"/>
        </w:rPr>
        <w:t xml:space="preserve">utilized </w:t>
      </w:r>
      <w:r w:rsidRPr="00B50C56">
        <w:rPr>
          <w:b w:val="0"/>
          <w:bCs/>
          <w:sz w:val="18"/>
          <w:szCs w:val="20"/>
        </w:rPr>
        <w:t xml:space="preserve">to predict gasoline spray dynamics under engine-like conditions. A series of CFD simulations using CONVERGE software was also carried out to compare results. The predictions from </w:t>
      </w:r>
      <w:r w:rsidR="007118F0" w:rsidRPr="00B50C56">
        <w:rPr>
          <w:b w:val="0"/>
          <w:bCs/>
          <w:sz w:val="18"/>
          <w:szCs w:val="20"/>
        </w:rPr>
        <w:t>ANN</w:t>
      </w:r>
      <w:r w:rsidR="007118F0" w:rsidRPr="00B50C56" w:rsidDel="007118F0">
        <w:rPr>
          <w:b w:val="0"/>
          <w:bCs/>
          <w:sz w:val="18"/>
          <w:szCs w:val="20"/>
        </w:rPr>
        <w:t xml:space="preserve"> </w:t>
      </w:r>
      <w:r w:rsidRPr="00B50C56">
        <w:rPr>
          <w:b w:val="0"/>
          <w:bCs/>
          <w:sz w:val="18"/>
          <w:szCs w:val="20"/>
        </w:rPr>
        <w:t xml:space="preserve">and CFD were compared to high-speed extinction imaging performed in a constant-flow vessel under ECN defined G1, G2, G3 conditions. Nine different fuels were injected using an ECN Spray G 8-hole injector. The </w:t>
      </w:r>
      <w:r w:rsidR="007118F0" w:rsidRPr="00B50C56">
        <w:rPr>
          <w:b w:val="0"/>
          <w:bCs/>
          <w:sz w:val="18"/>
          <w:szCs w:val="20"/>
        </w:rPr>
        <w:t>ANN</w:t>
      </w:r>
      <w:r w:rsidR="007118F0" w:rsidRPr="00B50C56" w:rsidDel="007118F0">
        <w:rPr>
          <w:b w:val="0"/>
          <w:bCs/>
          <w:sz w:val="18"/>
          <w:szCs w:val="20"/>
        </w:rPr>
        <w:t xml:space="preserve"> </w:t>
      </w:r>
      <w:r w:rsidRPr="00B50C56">
        <w:rPr>
          <w:b w:val="0"/>
          <w:bCs/>
          <w:sz w:val="18"/>
          <w:szCs w:val="20"/>
        </w:rPr>
        <w:t>algorithm was capable of predicting not only line-of-sight measurement data but also 3D liquid volume fraction (LVF) and plume direction angle. The major findings from this study can be summarized as follows.</w:t>
      </w:r>
    </w:p>
    <w:p w14:paraId="004399C2" w14:textId="7A36EF7E" w:rsidR="00484409" w:rsidRPr="00B50C56" w:rsidRDefault="00DB2DA2" w:rsidP="00DB2DA2">
      <w:pPr>
        <w:pStyle w:val="ListParagraph"/>
        <w:numPr>
          <w:ilvl w:val="0"/>
          <w:numId w:val="6"/>
        </w:numPr>
        <w:jc w:val="both"/>
        <w:rPr>
          <w:bCs/>
          <w:szCs w:val="20"/>
        </w:rPr>
      </w:pPr>
      <w:r w:rsidRPr="00B50C56">
        <w:rPr>
          <w:bCs/>
          <w:szCs w:val="20"/>
        </w:rPr>
        <w:t xml:space="preserve">Despite </w:t>
      </w:r>
      <w:r w:rsidR="00CF0F88" w:rsidRPr="00B50C56">
        <w:rPr>
          <w:bCs/>
          <w:szCs w:val="20"/>
        </w:rPr>
        <w:t>the</w:t>
      </w:r>
      <w:r w:rsidRPr="00B50C56">
        <w:rPr>
          <w:bCs/>
          <w:szCs w:val="20"/>
        </w:rPr>
        <w:t xml:space="preserve"> simplicity</w:t>
      </w:r>
      <w:r w:rsidR="00484409" w:rsidRPr="00B50C56">
        <w:rPr>
          <w:bCs/>
          <w:szCs w:val="20"/>
        </w:rPr>
        <w:t xml:space="preserve"> in </w:t>
      </w:r>
      <w:r w:rsidR="001C6E85" w:rsidRPr="00B50C56">
        <w:rPr>
          <w:bCs/>
          <w:szCs w:val="20"/>
        </w:rPr>
        <w:t xml:space="preserve">the </w:t>
      </w:r>
      <w:r w:rsidR="00484409" w:rsidRPr="00B50C56">
        <w:rPr>
          <w:bCs/>
          <w:szCs w:val="20"/>
        </w:rPr>
        <w:t xml:space="preserve">structure of </w:t>
      </w:r>
      <w:r w:rsidR="002170AD" w:rsidRPr="00B50C56">
        <w:rPr>
          <w:bCs/>
          <w:szCs w:val="20"/>
        </w:rPr>
        <w:t xml:space="preserve">the </w:t>
      </w:r>
      <w:r w:rsidR="00484409" w:rsidRPr="00B50C56">
        <w:rPr>
          <w:bCs/>
          <w:szCs w:val="20"/>
        </w:rPr>
        <w:t>ANN</w:t>
      </w:r>
      <w:r w:rsidRPr="00B50C56">
        <w:rPr>
          <w:bCs/>
          <w:szCs w:val="20"/>
        </w:rPr>
        <w:t xml:space="preserve">, reliable </w:t>
      </w:r>
      <w:r w:rsidR="00484409" w:rsidRPr="00B50C56">
        <w:rPr>
          <w:bCs/>
          <w:szCs w:val="20"/>
        </w:rPr>
        <w:t>prediction</w:t>
      </w:r>
      <w:r w:rsidR="00CF0F88" w:rsidRPr="00B50C56">
        <w:rPr>
          <w:bCs/>
          <w:szCs w:val="20"/>
        </w:rPr>
        <w:t>s</w:t>
      </w:r>
      <w:r w:rsidR="00484409" w:rsidRPr="00B50C56">
        <w:rPr>
          <w:bCs/>
          <w:szCs w:val="20"/>
        </w:rPr>
        <w:t xml:space="preserve"> </w:t>
      </w:r>
      <w:r w:rsidR="00CF0F88" w:rsidRPr="00B50C56">
        <w:rPr>
          <w:bCs/>
          <w:szCs w:val="20"/>
        </w:rPr>
        <w:t xml:space="preserve">were </w:t>
      </w:r>
      <w:r w:rsidR="00484409" w:rsidRPr="00B50C56">
        <w:rPr>
          <w:bCs/>
          <w:szCs w:val="20"/>
        </w:rPr>
        <w:t>achieved</w:t>
      </w:r>
      <w:r w:rsidRPr="00B50C56">
        <w:rPr>
          <w:bCs/>
          <w:szCs w:val="20"/>
        </w:rPr>
        <w:t xml:space="preserve">. </w:t>
      </w:r>
      <w:r w:rsidR="00484409" w:rsidRPr="00B50C56">
        <w:rPr>
          <w:bCs/>
          <w:szCs w:val="20"/>
        </w:rPr>
        <w:t xml:space="preserve">The ANN algorithm using experimental data such as liquid penetration length, width, and LVF could save computational time and cost compared to </w:t>
      </w:r>
      <w:r w:rsidR="00B65757" w:rsidRPr="00B50C56">
        <w:rPr>
          <w:bCs/>
          <w:szCs w:val="20"/>
        </w:rPr>
        <w:t xml:space="preserve">the </w:t>
      </w:r>
      <w:r w:rsidR="00484409" w:rsidRPr="00B50C56">
        <w:rPr>
          <w:bCs/>
          <w:szCs w:val="20"/>
        </w:rPr>
        <w:t xml:space="preserve">previous attempt to </w:t>
      </w:r>
      <w:r w:rsidR="00CC4CE0" w:rsidRPr="00B50C56">
        <w:rPr>
          <w:bCs/>
          <w:szCs w:val="20"/>
        </w:rPr>
        <w:t xml:space="preserve">acquire </w:t>
      </w:r>
      <w:r w:rsidR="00484409" w:rsidRPr="00B50C56">
        <w:rPr>
          <w:bCs/>
          <w:szCs w:val="20"/>
        </w:rPr>
        <w:t xml:space="preserve">those parameters by predicting </w:t>
      </w:r>
      <w:r w:rsidR="00CF0F88" w:rsidRPr="00B50C56">
        <w:rPr>
          <w:bCs/>
          <w:szCs w:val="20"/>
        </w:rPr>
        <w:t xml:space="preserve">the </w:t>
      </w:r>
      <w:r w:rsidR="00484409" w:rsidRPr="00B50C56">
        <w:rPr>
          <w:bCs/>
          <w:szCs w:val="20"/>
        </w:rPr>
        <w:t xml:space="preserve">PLV image. </w:t>
      </w:r>
    </w:p>
    <w:p w14:paraId="6040550C" w14:textId="6A656631" w:rsidR="00771E96" w:rsidRPr="00B50C56" w:rsidRDefault="00771E96" w:rsidP="00771E96">
      <w:pPr>
        <w:pStyle w:val="ListParagraph"/>
        <w:numPr>
          <w:ilvl w:val="0"/>
          <w:numId w:val="6"/>
        </w:numPr>
        <w:jc w:val="both"/>
        <w:rPr>
          <w:bCs/>
          <w:szCs w:val="20"/>
        </w:rPr>
      </w:pPr>
      <w:r w:rsidRPr="00B50C56">
        <w:rPr>
          <w:bCs/>
          <w:szCs w:val="20"/>
        </w:rPr>
        <w:t xml:space="preserve">Prediction of spray dynamics including liquid penetration length, width, local LVF, and plume direction angle by </w:t>
      </w:r>
      <w:r w:rsidR="007118F0" w:rsidRPr="00B50C56">
        <w:rPr>
          <w:bCs/>
          <w:szCs w:val="20"/>
        </w:rPr>
        <w:t xml:space="preserve">ANN </w:t>
      </w:r>
      <w:r w:rsidRPr="00B50C56">
        <w:rPr>
          <w:bCs/>
          <w:szCs w:val="20"/>
        </w:rPr>
        <w:t>showed good agreement with experimental data. It showed better accuracy in prediction than CFD simulation especially under the flare flash-boiling condition. The absen</w:t>
      </w:r>
      <w:r w:rsidR="001C6E85" w:rsidRPr="00B50C56">
        <w:rPr>
          <w:bCs/>
          <w:szCs w:val="20"/>
        </w:rPr>
        <w:t>ce</w:t>
      </w:r>
      <w:r w:rsidRPr="00B50C56">
        <w:rPr>
          <w:bCs/>
          <w:szCs w:val="20"/>
        </w:rPr>
        <w:t xml:space="preserve"> of physical model</w:t>
      </w:r>
      <w:r w:rsidR="001C6E85" w:rsidRPr="00B50C56">
        <w:rPr>
          <w:bCs/>
          <w:szCs w:val="20"/>
        </w:rPr>
        <w:t>s</w:t>
      </w:r>
      <w:r w:rsidRPr="00B50C56">
        <w:rPr>
          <w:bCs/>
          <w:szCs w:val="20"/>
        </w:rPr>
        <w:t xml:space="preserve"> turned out to be one of the strengths of </w:t>
      </w:r>
      <w:r w:rsidR="007118F0" w:rsidRPr="00B50C56">
        <w:rPr>
          <w:bCs/>
          <w:szCs w:val="20"/>
        </w:rPr>
        <w:t>ANN</w:t>
      </w:r>
      <w:r w:rsidRPr="00B50C56">
        <w:rPr>
          <w:bCs/>
          <w:szCs w:val="20"/>
        </w:rPr>
        <w:t xml:space="preserve">.  </w:t>
      </w:r>
    </w:p>
    <w:p w14:paraId="728ED3DA" w14:textId="7258A5BB" w:rsidR="0077644E" w:rsidRPr="00B50C56" w:rsidRDefault="0077644E" w:rsidP="00FB5CDD">
      <w:pPr>
        <w:pStyle w:val="ListParagraph"/>
        <w:numPr>
          <w:ilvl w:val="0"/>
          <w:numId w:val="6"/>
        </w:numPr>
        <w:spacing w:after="0"/>
        <w:jc w:val="both"/>
        <w:rPr>
          <w:bCs/>
          <w:szCs w:val="20"/>
        </w:rPr>
      </w:pPr>
      <w:r w:rsidRPr="00B50C56">
        <w:rPr>
          <w:bCs/>
          <w:szCs w:val="20"/>
        </w:rPr>
        <w:t xml:space="preserve">The ANN approach showed a potential for data interpolation, validation data for CFD, and suggestion of reliable input values for CFD. This implies that the ANN can be used to reduce a significant amount of computational time and cost compared to CFD simulations that needs sequentially accumulated data to predict spray evolution in the subsequent time step. It has to be emphasized that the ANN should be utilized as an auxiliary tool of CFD since the prediction is limited to the training dataset unlike CFD that yields every parameter in the 3D domain. </w:t>
      </w:r>
    </w:p>
    <w:p w14:paraId="4DDAE54D" w14:textId="77777777" w:rsidR="006A35B0" w:rsidRPr="00B50C56" w:rsidRDefault="006A35B0" w:rsidP="006A35B0">
      <w:pPr>
        <w:spacing w:after="0"/>
        <w:jc w:val="both"/>
        <w:rPr>
          <w:bCs/>
          <w:szCs w:val="20"/>
        </w:rPr>
      </w:pPr>
    </w:p>
    <w:p w14:paraId="1AE792A3" w14:textId="7C226A10" w:rsidR="00DB2DA2" w:rsidRPr="00B50C56" w:rsidRDefault="00DB2DA2" w:rsidP="00DB2DA2">
      <w:pPr>
        <w:pStyle w:val="Head1"/>
      </w:pPr>
      <w:r w:rsidRPr="00B50C56">
        <w:lastRenderedPageBreak/>
        <w:t>References</w:t>
      </w:r>
    </w:p>
    <w:p w14:paraId="5A35B601" w14:textId="141E773F" w:rsidR="005403FB" w:rsidRPr="00B50C56" w:rsidRDefault="005B2705" w:rsidP="005403FB">
      <w:pPr>
        <w:widowControl w:val="0"/>
        <w:autoSpaceDE w:val="0"/>
        <w:autoSpaceDN w:val="0"/>
        <w:adjustRightInd w:val="0"/>
        <w:spacing w:after="0"/>
        <w:ind w:left="640" w:hanging="640"/>
        <w:rPr>
          <w:noProof/>
        </w:rPr>
      </w:pPr>
      <w:r w:rsidRPr="00B50C56">
        <w:rPr>
          <w:szCs w:val="18"/>
        </w:rPr>
        <w:fldChar w:fldCharType="begin" w:fldLock="1"/>
      </w:r>
      <w:r w:rsidRPr="00B50C56">
        <w:rPr>
          <w:szCs w:val="18"/>
        </w:rPr>
        <w:instrText xml:space="preserve">ADDIN Mendeley Bibliography CSL_BIBLIOGRAPHY </w:instrText>
      </w:r>
      <w:r w:rsidRPr="00B50C56">
        <w:rPr>
          <w:szCs w:val="18"/>
        </w:rPr>
        <w:fldChar w:fldCharType="separate"/>
      </w:r>
      <w:r w:rsidR="005403FB" w:rsidRPr="00B50C56">
        <w:rPr>
          <w:noProof/>
        </w:rPr>
        <w:t>1.</w:t>
      </w:r>
      <w:r w:rsidR="005403FB" w:rsidRPr="00B50C56">
        <w:rPr>
          <w:noProof/>
        </w:rPr>
        <w:tab/>
        <w:t xml:space="preserve">Duronio, F., Vita, A. De, Montanaro, A., and Villante, C., “Gasoline direct injection engines – A review of latest technologies and trends. Part 2,” </w:t>
      </w:r>
      <w:r w:rsidR="005403FB" w:rsidRPr="00B50C56">
        <w:rPr>
          <w:i/>
          <w:iCs/>
          <w:noProof/>
        </w:rPr>
        <w:t>Fuel</w:t>
      </w:r>
      <w:r w:rsidR="005403FB" w:rsidRPr="00B50C56">
        <w:rPr>
          <w:noProof/>
        </w:rPr>
        <w:t xml:space="preserve"> 265(December 2019):116947, 2020, doi:10.1016/j.fuel.2019.116947.</w:t>
      </w:r>
    </w:p>
    <w:p w14:paraId="5994325B"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w:t>
      </w:r>
      <w:r w:rsidRPr="00B50C56">
        <w:rPr>
          <w:noProof/>
        </w:rPr>
        <w:tab/>
        <w:t xml:space="preserve">Yu, C.H., Park, K.W., Han, S.K., and Kim, W.T., “Development of theta II 2.4L GDI engine for high power &amp; low emission,” </w:t>
      </w:r>
      <w:r w:rsidRPr="00B50C56">
        <w:rPr>
          <w:i/>
          <w:iCs/>
          <w:noProof/>
        </w:rPr>
        <w:t>SAE Tech. Pap.</w:t>
      </w:r>
      <w:r w:rsidRPr="00B50C56">
        <w:rPr>
          <w:noProof/>
        </w:rPr>
        <w:t>, 2009, doi:10.4271/2009-01-1486.</w:t>
      </w:r>
    </w:p>
    <w:p w14:paraId="255CBFC7"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3.</w:t>
      </w:r>
      <w:r w:rsidRPr="00B50C56">
        <w:rPr>
          <w:noProof/>
        </w:rPr>
        <w:tab/>
        <w:t xml:space="preserve">Oh, H. and Bae, C., “Effects of the injection timing on spray and combustion characteristics in a spray-guided DISI engine under lean-stratified operation,” </w:t>
      </w:r>
      <w:r w:rsidRPr="00B50C56">
        <w:rPr>
          <w:i/>
          <w:iCs/>
          <w:noProof/>
        </w:rPr>
        <w:t>Fuel</w:t>
      </w:r>
      <w:r w:rsidRPr="00B50C56">
        <w:rPr>
          <w:noProof/>
        </w:rPr>
        <w:t xml:space="preserve"> 107:225–235, 2013, doi:10.1016/j.fuel.2013.01.019.</w:t>
      </w:r>
    </w:p>
    <w:p w14:paraId="7235EC4A"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4.</w:t>
      </w:r>
      <w:r w:rsidRPr="00B50C56">
        <w:rPr>
          <w:noProof/>
        </w:rPr>
        <w:tab/>
        <w:t xml:space="preserve">EPA, “The 2020 EPA Automotive Trends Report,” </w:t>
      </w:r>
      <w:r w:rsidRPr="00B50C56">
        <w:rPr>
          <w:i/>
          <w:iCs/>
          <w:noProof/>
        </w:rPr>
        <w:t>Epa</w:t>
      </w:r>
      <w:r w:rsidRPr="00B50C56">
        <w:rPr>
          <w:noProof/>
        </w:rPr>
        <w:t xml:space="preserve"> (March):1–12, 2020.</w:t>
      </w:r>
    </w:p>
    <w:p w14:paraId="19B6B92A"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5.</w:t>
      </w:r>
      <w:r w:rsidRPr="00B50C56">
        <w:rPr>
          <w:noProof/>
        </w:rPr>
        <w:tab/>
        <w:t xml:space="preserve">Saliba, G., Saleh, R., Zhao, Y., Presto, A.A., Lambe, A.T., Frodin, B., Sardar, S., Maldonado, H., Maddox, C., May, A.A., Drozd, G.T., Goldstein, A.H., Russell, L.M., Hagen, F., and Robinson, A.L., “Comparison of Gasoline Direct-Injection (GDI) and Port Fuel Injection (PFI) Vehicle Emissions: Emission Certification Standards, Cold-Start, Secondary Organic Aerosol Formation Potential, and Potential Climate Impacts,” </w:t>
      </w:r>
      <w:r w:rsidRPr="00B50C56">
        <w:rPr>
          <w:i/>
          <w:iCs/>
          <w:noProof/>
        </w:rPr>
        <w:t>Environ. Sci. Technol.</w:t>
      </w:r>
      <w:r w:rsidRPr="00B50C56">
        <w:rPr>
          <w:noProof/>
        </w:rPr>
        <w:t xml:space="preserve"> 51(11):6542–6552, 2017, doi:10.1021/acs.est.6b06509.</w:t>
      </w:r>
    </w:p>
    <w:p w14:paraId="11EA317D"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6.</w:t>
      </w:r>
      <w:r w:rsidRPr="00B50C56">
        <w:rPr>
          <w:noProof/>
        </w:rPr>
        <w:tab/>
        <w:t xml:space="preserve">Luijten, B., Adomeit, P., Brunn, A., and Somers, B., “Experimental investigation of in-cylinder wall wetting in GDI engines using a shadowgraphy method,” </w:t>
      </w:r>
      <w:r w:rsidRPr="00B50C56">
        <w:rPr>
          <w:i/>
          <w:iCs/>
          <w:noProof/>
        </w:rPr>
        <w:t>SAE Tech. Pap.</w:t>
      </w:r>
      <w:r w:rsidRPr="00B50C56">
        <w:rPr>
          <w:noProof/>
        </w:rPr>
        <w:t xml:space="preserve"> 2, 2013, doi:10.4271/2013-01-1604.</w:t>
      </w:r>
    </w:p>
    <w:p w14:paraId="607948D9"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7.</w:t>
      </w:r>
      <w:r w:rsidRPr="00B50C56">
        <w:rPr>
          <w:noProof/>
        </w:rPr>
        <w:tab/>
        <w:t xml:space="preserve">Whitaker, P., Kapus, P., Ogris, M., and Hollerer, P., “Measures to Reduce Particulate Emissions from Gasoline DI engines,” </w:t>
      </w:r>
      <w:r w:rsidRPr="00B50C56">
        <w:rPr>
          <w:i/>
          <w:iCs/>
          <w:noProof/>
        </w:rPr>
        <w:t>SAE Int. J. Engines</w:t>
      </w:r>
      <w:r w:rsidRPr="00B50C56">
        <w:rPr>
          <w:noProof/>
        </w:rPr>
        <w:t xml:space="preserve"> 4(1):1498–1512, 2011, doi:10.4271/2011-01-1219.</w:t>
      </w:r>
    </w:p>
    <w:p w14:paraId="27EC8EC4"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8.</w:t>
      </w:r>
      <w:r w:rsidRPr="00B50C56">
        <w:rPr>
          <w:noProof/>
        </w:rPr>
        <w:tab/>
        <w:t xml:space="preserve">Sivathanu, Y., Lim, J., Muliadi, A., Nitulescu, O., and Shieh, T., “Estimating velocity in Gasoline Direct Injection sprays using statistical pattern imaging velocimetry,” </w:t>
      </w:r>
      <w:r w:rsidRPr="00B50C56">
        <w:rPr>
          <w:i/>
          <w:iCs/>
          <w:noProof/>
        </w:rPr>
        <w:t>Int. J. Spray Combust. Dyn.</w:t>
      </w:r>
      <w:r w:rsidRPr="00B50C56">
        <w:rPr>
          <w:noProof/>
        </w:rPr>
        <w:t xml:space="preserve"> 11:1–8, 2018, doi:10.1177/1756827718778289.</w:t>
      </w:r>
    </w:p>
    <w:p w14:paraId="392DB831"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9.</w:t>
      </w:r>
      <w:r w:rsidRPr="00B50C56">
        <w:rPr>
          <w:noProof/>
        </w:rPr>
        <w:tab/>
        <w:t xml:space="preserve">Sphicas, P., Pickett, L.M., Skeen, S., Frank, J., Lucchini, T., Sinoir, D., D’Errico, G., Saha, K., and Som, S., “A Comparison of Experimental and Modeled Velocity in Gasoline Direct-Injection Sprays with Plume Interaction and Collapse,” </w:t>
      </w:r>
      <w:r w:rsidRPr="00B50C56">
        <w:rPr>
          <w:i/>
          <w:iCs/>
          <w:noProof/>
        </w:rPr>
        <w:t>SAE Int. J. Fuels Lubr.</w:t>
      </w:r>
      <w:r w:rsidRPr="00B50C56">
        <w:rPr>
          <w:noProof/>
        </w:rPr>
        <w:t xml:space="preserve"> 10(1):184–201, 2017, doi:10.4271/2017-01-0837.</w:t>
      </w:r>
    </w:p>
    <w:p w14:paraId="46E74979" w14:textId="7518E0C2" w:rsidR="00D86C81" w:rsidRPr="00B50C56" w:rsidRDefault="005403FB" w:rsidP="005403FB">
      <w:pPr>
        <w:widowControl w:val="0"/>
        <w:autoSpaceDE w:val="0"/>
        <w:autoSpaceDN w:val="0"/>
        <w:adjustRightInd w:val="0"/>
        <w:spacing w:after="0"/>
        <w:ind w:left="640" w:hanging="640"/>
        <w:rPr>
          <w:noProof/>
        </w:rPr>
      </w:pPr>
      <w:r w:rsidRPr="00B50C56">
        <w:rPr>
          <w:noProof/>
        </w:rPr>
        <w:t>10.</w:t>
      </w:r>
      <w:r w:rsidRPr="00B50C56">
        <w:rPr>
          <w:noProof/>
        </w:rPr>
        <w:tab/>
      </w:r>
      <w:r w:rsidR="00D86C81" w:rsidRPr="00B50C56">
        <w:rPr>
          <w:noProof/>
        </w:rPr>
        <w:t>https://ecn.sandia.gov/gasoline-spray-combustion/computational-method/mesh-and-geometry/</w:t>
      </w:r>
    </w:p>
    <w:p w14:paraId="5AF812DB"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11.</w:t>
      </w:r>
      <w:r w:rsidRPr="00B50C56">
        <w:rPr>
          <w:noProof/>
        </w:rPr>
        <w:tab/>
        <w:t xml:space="preserve">Liu, W., Lu, Y., Kang, Y., Yan, J., and Lee, C.F., “Macroscopic characteristics of flash-boiling spray focused on plume interaction,” </w:t>
      </w:r>
      <w:r w:rsidRPr="00B50C56">
        <w:rPr>
          <w:i/>
          <w:iCs/>
          <w:noProof/>
        </w:rPr>
        <w:t>Int. J. Heat Mass Transf.</w:t>
      </w:r>
      <w:r w:rsidRPr="00B50C56">
        <w:rPr>
          <w:noProof/>
        </w:rPr>
        <w:t xml:space="preserve"> 170:120999, 2021, doi:10.1016/j.ijheatmasstransfer.2021.120999.</w:t>
      </w:r>
    </w:p>
    <w:p w14:paraId="79F850F8"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12.</w:t>
      </w:r>
      <w:r w:rsidRPr="00B50C56">
        <w:rPr>
          <w:noProof/>
        </w:rPr>
        <w:tab/>
        <w:t xml:space="preserve">Crua, C., Manin, J., and Pickett, L.M., “On the transcritical mixing of fuels at diesel engine conditions,” </w:t>
      </w:r>
      <w:r w:rsidRPr="00B50C56">
        <w:rPr>
          <w:i/>
          <w:iCs/>
          <w:noProof/>
        </w:rPr>
        <w:t>Fuel</w:t>
      </w:r>
      <w:r w:rsidRPr="00B50C56">
        <w:rPr>
          <w:noProof/>
        </w:rPr>
        <w:t xml:space="preserve"> 208:535–548, 2017, doi:10.1016/j.fuel.2017.06.091.</w:t>
      </w:r>
    </w:p>
    <w:p w14:paraId="46472C22"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13.</w:t>
      </w:r>
      <w:r w:rsidRPr="00B50C56">
        <w:rPr>
          <w:noProof/>
        </w:rPr>
        <w:tab/>
        <w:t xml:space="preserve">Sphicas, P., Pickett, L.M., Skeen, S.A., and Frank, J.H., “Inter-plume aerodynamics for gasoline spray collapse,” </w:t>
      </w:r>
      <w:r w:rsidRPr="00B50C56">
        <w:rPr>
          <w:i/>
          <w:iCs/>
          <w:noProof/>
        </w:rPr>
        <w:t>Int. J. Engine Res.</w:t>
      </w:r>
      <w:r w:rsidRPr="00B50C56">
        <w:rPr>
          <w:noProof/>
        </w:rPr>
        <w:t xml:space="preserve"> 19(10):1048–1067, 2018, doi:10.1177/1468087417740306.</w:t>
      </w:r>
    </w:p>
    <w:p w14:paraId="3374FFE0"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14.</w:t>
      </w:r>
      <w:r w:rsidRPr="00B50C56">
        <w:rPr>
          <w:noProof/>
        </w:rPr>
        <w:tab/>
        <w:t xml:space="preserve">Duke, D.J., Kastengren, A.L., Matusik, K.E., Swantek, A.B., Powell, C.F., Payri, R., Vaquerizo, D., Itani, L., Bruneaux, G., Grover, R.O., Parrish, S., Markle, L., Schmidt, D., Manin, J., Skeen, S.A., and Pickett, L.M., “Internal and near nozzle measurements of Engine Combustion Network ‘Spray G’ gasoline direct injectors,” </w:t>
      </w:r>
      <w:r w:rsidRPr="00B50C56">
        <w:rPr>
          <w:i/>
          <w:iCs/>
          <w:noProof/>
        </w:rPr>
        <w:t>Exp. Therm. Fluid Sci.</w:t>
      </w:r>
      <w:r w:rsidRPr="00B50C56">
        <w:rPr>
          <w:noProof/>
        </w:rPr>
        <w:t xml:space="preserve"> </w:t>
      </w:r>
      <w:r w:rsidRPr="00B50C56">
        <w:rPr>
          <w:noProof/>
        </w:rPr>
        <w:t>88(December 2016):608–621, 2017, doi:10.1016/j.expthermflusci.2017.07.015.</w:t>
      </w:r>
    </w:p>
    <w:p w14:paraId="2A8900F4"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15.</w:t>
      </w:r>
      <w:r w:rsidRPr="00B50C56">
        <w:rPr>
          <w:noProof/>
        </w:rPr>
        <w:tab/>
        <w:t xml:space="preserve">Weiss, L., Wensing, M., Hwang, J., Pickett, L.M., and Skeen, S.A., “Development of limited-view tomography for measurement of Spray G plume direction and liquid volume fraction,” </w:t>
      </w:r>
      <w:r w:rsidRPr="00B50C56">
        <w:rPr>
          <w:i/>
          <w:iCs/>
          <w:noProof/>
        </w:rPr>
        <w:t>Exp. Fluids</w:t>
      </w:r>
      <w:r w:rsidRPr="00B50C56">
        <w:rPr>
          <w:noProof/>
        </w:rPr>
        <w:t xml:space="preserve"> 61(2):1–17, 2020, doi:10.1007/s00348-020-2885-0.</w:t>
      </w:r>
    </w:p>
    <w:p w14:paraId="64F65C8B"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16.</w:t>
      </w:r>
      <w:r w:rsidRPr="00B50C56">
        <w:rPr>
          <w:noProof/>
        </w:rPr>
        <w:tab/>
        <w:t xml:space="preserve">Paredi, D., Lucchini, T., D’Errico, G., Onorati, A., Pickett, L., and Lacey, J., “Validation of a comprehensive computational fluid dynamics methodology to predict the direct injection process of gasoline sprays using Spray G experimental data,” </w:t>
      </w:r>
      <w:r w:rsidRPr="00B50C56">
        <w:rPr>
          <w:i/>
          <w:iCs/>
          <w:noProof/>
        </w:rPr>
        <w:t>Int. J. Engine Res.</w:t>
      </w:r>
      <w:r w:rsidRPr="00B50C56">
        <w:rPr>
          <w:noProof/>
        </w:rPr>
        <w:t xml:space="preserve"> 21(1):199–216, 2020, doi:10.1177/1468087419868020.</w:t>
      </w:r>
    </w:p>
    <w:p w14:paraId="1FCBF127" w14:textId="77777777" w:rsidR="00D86C81" w:rsidRPr="00B50C56" w:rsidRDefault="005403FB" w:rsidP="00D86C81">
      <w:pPr>
        <w:widowControl w:val="0"/>
        <w:autoSpaceDE w:val="0"/>
        <w:autoSpaceDN w:val="0"/>
        <w:adjustRightInd w:val="0"/>
        <w:spacing w:after="0"/>
        <w:ind w:left="640" w:hanging="640"/>
        <w:rPr>
          <w:noProof/>
        </w:rPr>
      </w:pPr>
      <w:r w:rsidRPr="00B50C56">
        <w:rPr>
          <w:noProof/>
        </w:rPr>
        <w:t>17.</w:t>
      </w:r>
      <w:r w:rsidRPr="00B50C56">
        <w:rPr>
          <w:noProof/>
        </w:rPr>
        <w:tab/>
      </w:r>
      <w:r w:rsidR="00D86C81" w:rsidRPr="00B50C56">
        <w:rPr>
          <w:noProof/>
        </w:rPr>
        <w:t xml:space="preserve">Payri, R., Marti-Aldaravi, P., Abboud, R., Bautista, A.,"Numerical analysis of GDI flash boiling sprays using different fuels," </w:t>
      </w:r>
      <w:r w:rsidR="00D86C81" w:rsidRPr="00B50C56">
        <w:rPr>
          <w:i/>
          <w:iCs/>
          <w:noProof/>
        </w:rPr>
        <w:t>Energies</w:t>
      </w:r>
      <w:r w:rsidR="00D86C81" w:rsidRPr="00B50C56">
        <w:rPr>
          <w:noProof/>
        </w:rPr>
        <w:t>, 14, 5925, https://doi.org/10.3390/ en14185925</w:t>
      </w:r>
    </w:p>
    <w:p w14:paraId="418706C9"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18.</w:t>
      </w:r>
      <w:r w:rsidRPr="00B50C56">
        <w:rPr>
          <w:noProof/>
        </w:rPr>
        <w:tab/>
        <w:t xml:space="preserve">Neroorkar, K., Shields, B., Grover, R.O., Plazas Torres, A., and Schmidt, D., “Application of the homogeneous relaxation model to simulating cavitating flow of a diesel fuel,” </w:t>
      </w:r>
      <w:r w:rsidRPr="00B50C56">
        <w:rPr>
          <w:i/>
          <w:iCs/>
          <w:noProof/>
        </w:rPr>
        <w:t>SAE Tech. Pap.</w:t>
      </w:r>
      <w:r w:rsidRPr="00B50C56">
        <w:rPr>
          <w:noProof/>
        </w:rPr>
        <w:t>, 2012, doi:10.4271/2012-01-1269.</w:t>
      </w:r>
    </w:p>
    <w:p w14:paraId="741C2249"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19.</w:t>
      </w:r>
      <w:r w:rsidRPr="00B50C56">
        <w:rPr>
          <w:noProof/>
        </w:rPr>
        <w:tab/>
        <w:t xml:space="preserve">Rachakonda, S.K., Wang, Y., Grover, R.O., Moulai, M., Baldwin, E., Zhang, G., Parrish, S., Diwakar, R., Kuo, T.W., and Schmidt, D.P., “A computational approach to predict external spray characteristics for flashing and cavitating nozzles,” </w:t>
      </w:r>
      <w:r w:rsidRPr="00B50C56">
        <w:rPr>
          <w:i/>
          <w:iCs/>
          <w:noProof/>
        </w:rPr>
        <w:t>Int. J. Multiph. Flow</w:t>
      </w:r>
      <w:r w:rsidRPr="00B50C56">
        <w:rPr>
          <w:noProof/>
        </w:rPr>
        <w:t xml:space="preserve"> 106:21–33, 2018, doi:10.1016/j.ijmultiphaseflow.2018.04.012.</w:t>
      </w:r>
    </w:p>
    <w:p w14:paraId="765C3F7B"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20.</w:t>
      </w:r>
      <w:r w:rsidRPr="00B50C56">
        <w:rPr>
          <w:noProof/>
        </w:rPr>
        <w:tab/>
        <w:t xml:space="preserve">Baldwin, E.T., Grover, R.O., Parrish, S.E., Duke, D.J., Matusik, K.E., Powell, C.F., Kastengren, A.L., and Schmidt, D.P., “String flash-boiling in gasoline direct injection simulations with transient needle motion,” </w:t>
      </w:r>
      <w:r w:rsidRPr="00B50C56">
        <w:rPr>
          <w:i/>
          <w:iCs/>
          <w:noProof/>
        </w:rPr>
        <w:t>Int. J. Multiph. Flow</w:t>
      </w:r>
      <w:r w:rsidRPr="00B50C56">
        <w:rPr>
          <w:noProof/>
        </w:rPr>
        <w:t xml:space="preserve"> 87:90–101, 2016, doi:10.1016/j.ijmultiphaseflow.2016.09.004.</w:t>
      </w:r>
    </w:p>
    <w:p w14:paraId="4BFC405A"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21.</w:t>
      </w:r>
      <w:r w:rsidRPr="00B50C56">
        <w:rPr>
          <w:noProof/>
        </w:rPr>
        <w:tab/>
        <w:t xml:space="preserve">Saha, K., Som, S., and Battistoni, M., “Investigation of homogeneous relaxation model parameters and their implications for gasoline injectors,” </w:t>
      </w:r>
      <w:r w:rsidRPr="00B50C56">
        <w:rPr>
          <w:i/>
          <w:iCs/>
          <w:noProof/>
        </w:rPr>
        <w:t>At. Sprays</w:t>
      </w:r>
      <w:r w:rsidRPr="00B50C56">
        <w:rPr>
          <w:noProof/>
        </w:rPr>
        <w:t xml:space="preserve"> 27(4):345–365, 2017, doi:10.1615/AtomizSpr.2017016338.</w:t>
      </w:r>
    </w:p>
    <w:p w14:paraId="273DA17A"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22.</w:t>
      </w:r>
      <w:r w:rsidRPr="00B50C56">
        <w:rPr>
          <w:noProof/>
        </w:rPr>
        <w:tab/>
        <w:t xml:space="preserve">Hwang, J., Yasutomi, K., Arienti, M., and Pickett, L.M., “Numerical Investigation of Near Nozzle Flash-Boiling Spray in an Axial-Hole Transparent Nozzle,” </w:t>
      </w:r>
      <w:r w:rsidRPr="00B50C56">
        <w:rPr>
          <w:i/>
          <w:iCs/>
          <w:noProof/>
        </w:rPr>
        <w:t>SAE Tech. Pap.</w:t>
      </w:r>
      <w:r w:rsidRPr="00B50C56">
        <w:rPr>
          <w:noProof/>
        </w:rPr>
        <w:t xml:space="preserve"> 2020-April(April):1–17, 2020, doi:10.4271/2020-01-0828.</w:t>
      </w:r>
    </w:p>
    <w:p w14:paraId="02688490"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23.</w:t>
      </w:r>
      <w:r w:rsidRPr="00B50C56">
        <w:rPr>
          <w:noProof/>
        </w:rPr>
        <w:tab/>
        <w:t xml:space="preserve">Marco, A., Hwang, J., Pickett, L., and Shekhawat, Y., “A thermally-limited bubble growth model for the relaxation time of superheated fuels,” </w:t>
      </w:r>
      <w:r w:rsidRPr="00B50C56">
        <w:rPr>
          <w:i/>
          <w:iCs/>
          <w:noProof/>
        </w:rPr>
        <w:t>Int. J. Heat Mass Transf.</w:t>
      </w:r>
      <w:r w:rsidRPr="00B50C56">
        <w:rPr>
          <w:noProof/>
        </w:rPr>
        <w:t xml:space="preserve"> 159, 2020, doi:10.1016/j.ijheatmasstransfer.2020.120089.</w:t>
      </w:r>
    </w:p>
    <w:p w14:paraId="7EB24779"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24.</w:t>
      </w:r>
      <w:r w:rsidRPr="00B50C56">
        <w:rPr>
          <w:noProof/>
        </w:rPr>
        <w:tab/>
        <w:t xml:space="preserve">Raissi, M., Perdikaris, P., and Karniadakis, G.E., “Physics-informed neural networks: A deep learning framework for solving forward and inverse problems involving nonlinear partial differential equations,” </w:t>
      </w:r>
      <w:r w:rsidRPr="00B50C56">
        <w:rPr>
          <w:i/>
          <w:iCs/>
          <w:noProof/>
        </w:rPr>
        <w:t>J. Comput. Phys.</w:t>
      </w:r>
      <w:r w:rsidRPr="00B50C56">
        <w:rPr>
          <w:noProof/>
        </w:rPr>
        <w:t xml:space="preserve"> 378:686–707, 2019, doi:10.1016/j.jcp.2018.10.045.</w:t>
      </w:r>
    </w:p>
    <w:p w14:paraId="186CF1E3"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25.</w:t>
      </w:r>
      <w:r w:rsidRPr="00B50C56">
        <w:rPr>
          <w:noProof/>
        </w:rPr>
        <w:tab/>
        <w:t xml:space="preserve">Ikeda, Y. and Mazurkiewicz, D., “Application of neural network technique to combustion spray dynamics analysis,” </w:t>
      </w:r>
      <w:r w:rsidRPr="00B50C56">
        <w:rPr>
          <w:i/>
          <w:iCs/>
          <w:noProof/>
        </w:rPr>
        <w:t>Lect. Notes Comput. Sci. (Including Subser. Lect. Notes Artif. Intell. Lect. Notes Bioinformatics)</w:t>
      </w:r>
      <w:r w:rsidRPr="00B50C56">
        <w:rPr>
          <w:noProof/>
        </w:rPr>
        <w:t xml:space="preserve"> 2281:408–425, 2002, doi:10.1007/3-540-45884-0_30.</w:t>
      </w:r>
    </w:p>
    <w:p w14:paraId="26883E80"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26.</w:t>
      </w:r>
      <w:r w:rsidRPr="00B50C56">
        <w:rPr>
          <w:noProof/>
        </w:rPr>
        <w:tab/>
        <w:t xml:space="preserve">Han, Z., Hossain, M.M., Wang, Y., Li, J., and Xu, C., “Combustion stability monitoring through flame imaging and stacked sparse autoencoder based deep neural network,” </w:t>
      </w:r>
      <w:r w:rsidRPr="00B50C56">
        <w:rPr>
          <w:i/>
          <w:iCs/>
          <w:noProof/>
        </w:rPr>
        <w:t>Appl. Energy</w:t>
      </w:r>
      <w:r w:rsidRPr="00B50C56">
        <w:rPr>
          <w:noProof/>
        </w:rPr>
        <w:t xml:space="preserve"> 259(November 2019):114159, 2020, doi:10.1016/j.apenergy.2019.114159.</w:t>
      </w:r>
    </w:p>
    <w:p w14:paraId="53D26E58"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27.</w:t>
      </w:r>
      <w:r w:rsidRPr="00B50C56">
        <w:rPr>
          <w:noProof/>
        </w:rPr>
        <w:tab/>
        <w:t xml:space="preserve">Koukouvinis, P., Rodriguez, C., Hwang, J., Karathanassis, I., Gavaises, M., and Pickett, L., “Machine Learning and transcritical sprays: A demonstration study of their potential in ECN Spray-A,” </w:t>
      </w:r>
      <w:r w:rsidRPr="00B50C56">
        <w:rPr>
          <w:i/>
          <w:iCs/>
          <w:noProof/>
        </w:rPr>
        <w:t>Int. J. Engine Res.</w:t>
      </w:r>
      <w:r w:rsidRPr="00B50C56">
        <w:rPr>
          <w:noProof/>
        </w:rPr>
        <w:t xml:space="preserve">, 2021, </w:t>
      </w:r>
      <w:r w:rsidRPr="00B50C56">
        <w:rPr>
          <w:noProof/>
        </w:rPr>
        <w:lastRenderedPageBreak/>
        <w:t>doi:10.1177/14680874211020292.</w:t>
      </w:r>
    </w:p>
    <w:p w14:paraId="4AE00880"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28.</w:t>
      </w:r>
      <w:r w:rsidRPr="00B50C56">
        <w:rPr>
          <w:noProof/>
        </w:rPr>
        <w:tab/>
        <w:t xml:space="preserve">Hwang, J., Lee, P., Mun, S., Karathanassis, I.K., Koukouvinis, P., Pickett, L.M., and Gavaises, M., “Machine-learning enabled prediction of 3D spray under engine combustion network spray G conditions,” </w:t>
      </w:r>
      <w:r w:rsidRPr="00B50C56">
        <w:rPr>
          <w:i/>
          <w:iCs/>
          <w:noProof/>
        </w:rPr>
        <w:t>Fuel</w:t>
      </w:r>
      <w:r w:rsidRPr="00B50C56">
        <w:rPr>
          <w:noProof/>
        </w:rPr>
        <w:t xml:space="preserve"> 293:120444, 2021, doi:10.1016/j.fuel.2021.120444.</w:t>
      </w:r>
    </w:p>
    <w:p w14:paraId="0FB2EADF" w14:textId="4283AEF1" w:rsidR="005403FB" w:rsidRPr="00B50C56" w:rsidRDefault="005403FB" w:rsidP="005403FB">
      <w:pPr>
        <w:widowControl w:val="0"/>
        <w:autoSpaceDE w:val="0"/>
        <w:autoSpaceDN w:val="0"/>
        <w:adjustRightInd w:val="0"/>
        <w:spacing w:after="0"/>
        <w:ind w:left="640" w:hanging="640"/>
        <w:rPr>
          <w:noProof/>
        </w:rPr>
      </w:pPr>
      <w:r w:rsidRPr="00B50C56">
        <w:rPr>
          <w:noProof/>
        </w:rPr>
        <w:t>29.</w:t>
      </w:r>
      <w:r w:rsidRPr="00B50C56">
        <w:rPr>
          <w:noProof/>
        </w:rPr>
        <w:tab/>
        <w:t xml:space="preserve">Zhang, Y., Xu, S., Zhong, S., Bai, X.-S., Wang, H., and Yao, M., “Large eddy simulation of spray combustion using flamelet generated manifolds combined with artificial neural networks,” </w:t>
      </w:r>
      <w:r w:rsidRPr="00B50C56">
        <w:rPr>
          <w:i/>
          <w:iCs/>
          <w:noProof/>
        </w:rPr>
        <w:t>Energy AI</w:t>
      </w:r>
      <w:r w:rsidRPr="00B50C56">
        <w:rPr>
          <w:noProof/>
        </w:rPr>
        <w:t xml:space="preserve"> 2:100021, 2020, doi:10.1016/j.egyai.2020.100021.</w:t>
      </w:r>
    </w:p>
    <w:p w14:paraId="5DE934B7"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30.</w:t>
      </w:r>
      <w:r w:rsidRPr="00B50C56">
        <w:rPr>
          <w:noProof/>
        </w:rPr>
        <w:tab/>
        <w:t>McCormick, R.L., Fouts, L.A., Fioroni, G.M., Christensen, E.D., Ratcliff, M.A., Zigler, B.T., Sluder, S., Szybist, J.P., Ciatti, S., Bays, J.T., Pitz, W., Mehl, M., Dec, J.E., and Miles, P.C., “Co-Optimization of Fuels &amp;amp; Engines: Properties of Co-Optima Core Research Gasolines,” (August), 2018.</w:t>
      </w:r>
    </w:p>
    <w:p w14:paraId="56984A2A" w14:textId="77777777" w:rsidR="005403FB" w:rsidRPr="00B50C56" w:rsidRDefault="005403FB" w:rsidP="005403FB">
      <w:pPr>
        <w:widowControl w:val="0"/>
        <w:autoSpaceDE w:val="0"/>
        <w:autoSpaceDN w:val="0"/>
        <w:adjustRightInd w:val="0"/>
        <w:spacing w:after="0"/>
        <w:ind w:left="640" w:hanging="640"/>
        <w:rPr>
          <w:noProof/>
        </w:rPr>
      </w:pPr>
      <w:r w:rsidRPr="00B50C56">
        <w:rPr>
          <w:noProof/>
        </w:rPr>
        <w:t>31.</w:t>
      </w:r>
      <w:r w:rsidRPr="00B50C56">
        <w:rPr>
          <w:noProof/>
        </w:rPr>
        <w:tab/>
        <w:t xml:space="preserve">Hwang, J., Weiss, L., Karathanassis, I.K., Koukouvinis, P., Pickett, L.M., and Skeen, S.A., “Spatio-temporal identification of plume dynamics by 3D computed tomography using engine combustion network spray G injector and various fuels,” </w:t>
      </w:r>
      <w:r w:rsidRPr="00B50C56">
        <w:rPr>
          <w:i/>
          <w:iCs/>
          <w:noProof/>
        </w:rPr>
        <w:t>Fuel</w:t>
      </w:r>
      <w:r w:rsidRPr="00B50C56">
        <w:rPr>
          <w:noProof/>
        </w:rPr>
        <w:t xml:space="preserve"> 280(July):118359, 2020, doi:10.1016/j.fuel.2020.118359.</w:t>
      </w:r>
    </w:p>
    <w:p w14:paraId="2B620680" w14:textId="39BFD950" w:rsidR="005403FB" w:rsidRPr="00B50C56" w:rsidRDefault="005403FB" w:rsidP="005403FB">
      <w:pPr>
        <w:widowControl w:val="0"/>
        <w:autoSpaceDE w:val="0"/>
        <w:autoSpaceDN w:val="0"/>
        <w:adjustRightInd w:val="0"/>
        <w:spacing w:after="0"/>
        <w:ind w:left="640" w:hanging="640"/>
        <w:rPr>
          <w:noProof/>
        </w:rPr>
      </w:pPr>
      <w:r w:rsidRPr="00B50C56">
        <w:rPr>
          <w:noProof/>
        </w:rPr>
        <w:t>32.</w:t>
      </w:r>
      <w:r w:rsidRPr="00B50C56">
        <w:rPr>
          <w:noProof/>
        </w:rPr>
        <w:tab/>
        <w:t xml:space="preserve">Westlye, F.R., Penney, K., Ivarsson, A., Pickett, L.M., Manin, J., and Skeen, S.A., “Diffuse back-illumination setup for high temporally resolved extinction imaging,” </w:t>
      </w:r>
      <w:r w:rsidRPr="00B50C56">
        <w:rPr>
          <w:i/>
          <w:iCs/>
          <w:noProof/>
        </w:rPr>
        <w:t>Appl. Opt.</w:t>
      </w:r>
      <w:r w:rsidRPr="00B50C56">
        <w:rPr>
          <w:noProof/>
        </w:rPr>
        <w:t xml:space="preserve"> 56(17):5028, 2017, doi:10.1364/ao.56.005028.</w:t>
      </w:r>
    </w:p>
    <w:p w14:paraId="6AA01CC9" w14:textId="7FFC1AB2" w:rsidR="005403FB" w:rsidRPr="00B50C56" w:rsidRDefault="005403FB" w:rsidP="005403FB">
      <w:pPr>
        <w:widowControl w:val="0"/>
        <w:autoSpaceDE w:val="0"/>
        <w:autoSpaceDN w:val="0"/>
        <w:adjustRightInd w:val="0"/>
        <w:spacing w:after="0"/>
        <w:ind w:left="640" w:hanging="640"/>
        <w:rPr>
          <w:noProof/>
        </w:rPr>
      </w:pPr>
      <w:r w:rsidRPr="00B50C56">
        <w:rPr>
          <w:noProof/>
        </w:rPr>
        <w:t>33.</w:t>
      </w:r>
      <w:r w:rsidRPr="00B50C56">
        <w:rPr>
          <w:noProof/>
        </w:rPr>
        <w:tab/>
        <w:t xml:space="preserve">Pickett, L.M., Genzale, C.L., and Manin, J., “Uncertainty quantification for liquid penetration of evaporating sprays at diesel-like conditions,” </w:t>
      </w:r>
      <w:r w:rsidRPr="00B50C56">
        <w:rPr>
          <w:i/>
          <w:iCs/>
          <w:noProof/>
        </w:rPr>
        <w:t>At. Sprays</w:t>
      </w:r>
      <w:r w:rsidRPr="00B50C56">
        <w:rPr>
          <w:noProof/>
        </w:rPr>
        <w:t xml:space="preserve"> 25(5):425–452, 2015, doi:10.1615/AtomizSpr.2015010618.</w:t>
      </w:r>
    </w:p>
    <w:p w14:paraId="6D3344CD" w14:textId="1A0B4FF5" w:rsidR="00D86C81" w:rsidRPr="00B50C56" w:rsidRDefault="005403FB" w:rsidP="00D86C81">
      <w:pPr>
        <w:widowControl w:val="0"/>
        <w:autoSpaceDE w:val="0"/>
        <w:autoSpaceDN w:val="0"/>
        <w:adjustRightInd w:val="0"/>
        <w:spacing w:after="0"/>
        <w:ind w:left="640" w:hanging="640"/>
        <w:rPr>
          <w:noProof/>
        </w:rPr>
      </w:pPr>
      <w:r w:rsidRPr="00B50C56">
        <w:rPr>
          <w:noProof/>
        </w:rPr>
        <w:t>34.</w:t>
      </w:r>
      <w:r w:rsidRPr="00B50C56">
        <w:rPr>
          <w:noProof/>
        </w:rPr>
        <w:tab/>
      </w:r>
      <w:r w:rsidR="00D86C81" w:rsidRPr="00B50C56">
        <w:rPr>
          <w:noProof/>
        </w:rPr>
        <w:t>https://ecn.sandia.gov/gasoline-spray-combustion/target-condition/primary-spray-g-datasets/</w:t>
      </w:r>
    </w:p>
    <w:p w14:paraId="3C8A7285" w14:textId="77777777" w:rsidR="00D86C81" w:rsidRPr="00B50C56" w:rsidRDefault="005403FB" w:rsidP="00D86C81">
      <w:pPr>
        <w:widowControl w:val="0"/>
        <w:autoSpaceDE w:val="0"/>
        <w:autoSpaceDN w:val="0"/>
        <w:adjustRightInd w:val="0"/>
        <w:spacing w:after="0"/>
        <w:ind w:left="640" w:hanging="640"/>
        <w:rPr>
          <w:noProof/>
        </w:rPr>
      </w:pPr>
      <w:r w:rsidRPr="00B50C56">
        <w:rPr>
          <w:noProof/>
        </w:rPr>
        <w:t>35.</w:t>
      </w:r>
      <w:r w:rsidRPr="00B50C56">
        <w:rPr>
          <w:noProof/>
        </w:rPr>
        <w:tab/>
      </w:r>
      <w:r w:rsidR="00D86C81" w:rsidRPr="00B50C56">
        <w:rPr>
          <w:noProof/>
        </w:rPr>
        <w:t>http://www.philiplaven.com/mieplot.htm</w:t>
      </w:r>
    </w:p>
    <w:p w14:paraId="0ED06E29" w14:textId="21F90B30" w:rsidR="005403FB" w:rsidRPr="00B50C56" w:rsidRDefault="005403FB" w:rsidP="005403FB">
      <w:pPr>
        <w:widowControl w:val="0"/>
        <w:autoSpaceDE w:val="0"/>
        <w:autoSpaceDN w:val="0"/>
        <w:adjustRightInd w:val="0"/>
        <w:spacing w:after="0"/>
        <w:ind w:left="640" w:hanging="640"/>
        <w:rPr>
          <w:noProof/>
        </w:rPr>
      </w:pPr>
      <w:r w:rsidRPr="00B50C56">
        <w:rPr>
          <w:noProof/>
        </w:rPr>
        <w:t>36.</w:t>
      </w:r>
      <w:r w:rsidRPr="00B50C56">
        <w:rPr>
          <w:noProof/>
        </w:rPr>
        <w:tab/>
        <w:t xml:space="preserve">Dahms, R.N. and Oefelein, J.C., “The significance of drop non-sphericity in sprays,” </w:t>
      </w:r>
      <w:r w:rsidRPr="00B50C56">
        <w:rPr>
          <w:i/>
          <w:iCs/>
          <w:noProof/>
        </w:rPr>
        <w:t>Int. J. Multiph. Flow</w:t>
      </w:r>
      <w:r w:rsidRPr="00B50C56">
        <w:rPr>
          <w:noProof/>
        </w:rPr>
        <w:t xml:space="preserve"> 86:67–85, 2016, doi:10.1016/j.ijmultiphaseflow.2016.07.010.</w:t>
      </w:r>
    </w:p>
    <w:p w14:paraId="6D1ECBE5" w14:textId="589E02CE" w:rsidR="005403FB" w:rsidRPr="00B50C56" w:rsidRDefault="005403FB" w:rsidP="005403FB">
      <w:pPr>
        <w:widowControl w:val="0"/>
        <w:autoSpaceDE w:val="0"/>
        <w:autoSpaceDN w:val="0"/>
        <w:adjustRightInd w:val="0"/>
        <w:spacing w:after="0"/>
        <w:ind w:left="640" w:hanging="640"/>
        <w:rPr>
          <w:noProof/>
        </w:rPr>
      </w:pPr>
      <w:r w:rsidRPr="00B50C56">
        <w:rPr>
          <w:noProof/>
        </w:rPr>
        <w:t>37.</w:t>
      </w:r>
      <w:r w:rsidRPr="00B50C56">
        <w:rPr>
          <w:noProof/>
        </w:rPr>
        <w:tab/>
        <w:t xml:space="preserve">Adachi, M., McDonell, V.G., Tanaka, D., Senda, J., and Fujimoto, H., “Characterization of fuel vapor concentration inside a flash boiling spray,” </w:t>
      </w:r>
      <w:r w:rsidRPr="00B50C56">
        <w:rPr>
          <w:i/>
          <w:iCs/>
          <w:noProof/>
        </w:rPr>
        <w:t>SAE Tech. Pap.</w:t>
      </w:r>
      <w:r w:rsidRPr="00B50C56">
        <w:rPr>
          <w:noProof/>
        </w:rPr>
        <w:t xml:space="preserve"> (412), 1997, doi:10.4271/970871.</w:t>
      </w:r>
    </w:p>
    <w:p w14:paraId="51810873" w14:textId="69104255" w:rsidR="005403FB" w:rsidRPr="00B50C56" w:rsidRDefault="005403FB" w:rsidP="005403FB">
      <w:pPr>
        <w:widowControl w:val="0"/>
        <w:autoSpaceDE w:val="0"/>
        <w:autoSpaceDN w:val="0"/>
        <w:adjustRightInd w:val="0"/>
        <w:spacing w:after="0"/>
        <w:ind w:left="640" w:hanging="640"/>
        <w:rPr>
          <w:noProof/>
        </w:rPr>
      </w:pPr>
      <w:r w:rsidRPr="00B50C56">
        <w:rPr>
          <w:noProof/>
        </w:rPr>
        <w:t>38.</w:t>
      </w:r>
      <w:r w:rsidRPr="00B50C56">
        <w:rPr>
          <w:noProof/>
        </w:rPr>
        <w:tab/>
        <w:t xml:space="preserve">Fernandes de Mello, R. and Antonelli Ponti, M., “Machine Learning: A Practical Approach on the Statistical Learning Theory,” </w:t>
      </w:r>
      <w:r w:rsidRPr="00B50C56">
        <w:rPr>
          <w:i/>
          <w:iCs/>
          <w:noProof/>
        </w:rPr>
        <w:t>Mach. Learn.</w:t>
      </w:r>
      <w:r w:rsidRPr="00B50C56">
        <w:rPr>
          <w:noProof/>
        </w:rPr>
        <w:t xml:space="preserve"> 373, 2018.</w:t>
      </w:r>
    </w:p>
    <w:p w14:paraId="5E2E1225" w14:textId="25910F08" w:rsidR="005403FB" w:rsidRPr="00B50C56" w:rsidRDefault="005403FB" w:rsidP="005403FB">
      <w:pPr>
        <w:widowControl w:val="0"/>
        <w:autoSpaceDE w:val="0"/>
        <w:autoSpaceDN w:val="0"/>
        <w:adjustRightInd w:val="0"/>
        <w:spacing w:after="0"/>
        <w:ind w:left="640" w:hanging="640"/>
        <w:rPr>
          <w:noProof/>
        </w:rPr>
      </w:pPr>
      <w:r w:rsidRPr="00B50C56">
        <w:rPr>
          <w:noProof/>
        </w:rPr>
        <w:t>39.</w:t>
      </w:r>
      <w:r w:rsidRPr="00B50C56">
        <w:rPr>
          <w:noProof/>
        </w:rPr>
        <w:tab/>
        <w:t xml:space="preserve">Foresee, F.D. and Hagan, M.T., “GAUSS-NEWTON APPROXIMATION TO BAYESIAN LEARNING ** School of Electrical and Computer Engineering,” </w:t>
      </w:r>
      <w:r w:rsidRPr="00B50C56">
        <w:rPr>
          <w:i/>
          <w:iCs/>
          <w:noProof/>
        </w:rPr>
        <w:t>Network</w:t>
      </w:r>
      <w:r w:rsidRPr="00B50C56">
        <w:rPr>
          <w:noProof/>
        </w:rPr>
        <w:t xml:space="preserve"> 1930–1935, 1930.</w:t>
      </w:r>
    </w:p>
    <w:p w14:paraId="25040B6A" w14:textId="400711D1" w:rsidR="00771E96" w:rsidRPr="00B50C56" w:rsidRDefault="005B2705" w:rsidP="005B2705">
      <w:pPr>
        <w:pStyle w:val="Head1"/>
        <w:spacing w:after="0"/>
      </w:pPr>
      <w:r w:rsidRPr="00B50C56">
        <w:rPr>
          <w:sz w:val="18"/>
          <w:szCs w:val="18"/>
        </w:rPr>
        <w:fldChar w:fldCharType="end"/>
      </w:r>
    </w:p>
    <w:p w14:paraId="1F8499F2" w14:textId="2898218D" w:rsidR="00DB2DA2" w:rsidRPr="00B50C56" w:rsidRDefault="00DB2DA2" w:rsidP="00DB2DA2">
      <w:pPr>
        <w:pStyle w:val="Head1"/>
        <w:spacing w:after="120"/>
      </w:pPr>
      <w:r w:rsidRPr="00B50C56">
        <w:t>Contact Information</w:t>
      </w:r>
    </w:p>
    <w:p w14:paraId="4F5C7B5B" w14:textId="2DC182C5" w:rsidR="00DB2DA2" w:rsidRPr="00B50C56" w:rsidRDefault="00DB2DA2" w:rsidP="00DB2DA2">
      <w:pPr>
        <w:pStyle w:val="Head1"/>
        <w:spacing w:after="120"/>
        <w:rPr>
          <w:b w:val="0"/>
          <w:bCs/>
          <w:sz w:val="18"/>
          <w:szCs w:val="20"/>
        </w:rPr>
      </w:pPr>
      <w:r w:rsidRPr="00B50C56">
        <w:rPr>
          <w:b w:val="0"/>
          <w:bCs/>
          <w:sz w:val="18"/>
          <w:szCs w:val="20"/>
        </w:rPr>
        <w:t xml:space="preserve">Joonsik Hwang, </w:t>
      </w:r>
      <w:proofErr w:type="gramStart"/>
      <w:r w:rsidRPr="00B50C56">
        <w:rPr>
          <w:b w:val="0"/>
          <w:bCs/>
          <w:sz w:val="18"/>
          <w:szCs w:val="20"/>
        </w:rPr>
        <w:t>e-mail:hwang@me.msstate.edu</w:t>
      </w:r>
      <w:proofErr w:type="gramEnd"/>
    </w:p>
    <w:p w14:paraId="6C00DB2B" w14:textId="52B9F3A1" w:rsidR="00DB2DA2" w:rsidRPr="00B50C56" w:rsidRDefault="00DB2DA2" w:rsidP="00DB2DA2">
      <w:pPr>
        <w:pStyle w:val="Head1"/>
      </w:pPr>
      <w:r w:rsidRPr="00B50C56">
        <w:t>Acknowledgments</w:t>
      </w:r>
    </w:p>
    <w:p w14:paraId="78482610" w14:textId="3CFE5498" w:rsidR="00DB2DA2" w:rsidRPr="00B50C56" w:rsidRDefault="00DB2DA2" w:rsidP="00E72A8E">
      <w:pPr>
        <w:pStyle w:val="Head1"/>
        <w:jc w:val="both"/>
        <w:rPr>
          <w:b w:val="0"/>
          <w:bCs/>
          <w:sz w:val="18"/>
          <w:szCs w:val="20"/>
        </w:rPr>
      </w:pPr>
      <w:r w:rsidRPr="00B50C56">
        <w:rPr>
          <w:b w:val="0"/>
          <w:bCs/>
          <w:sz w:val="18"/>
          <w:szCs w:val="20"/>
        </w:rPr>
        <w:t xml:space="preserve">The authors would like to thank Tim Gilbertson, Alberto Garcia, Brian Patterson, Keith Penny, Nathan Harry, Aaron Czeszynski, Chris </w:t>
      </w:r>
      <w:proofErr w:type="spellStart"/>
      <w:r w:rsidRPr="00B50C56">
        <w:rPr>
          <w:b w:val="0"/>
          <w:bCs/>
          <w:sz w:val="18"/>
          <w:szCs w:val="20"/>
        </w:rPr>
        <w:t>Ingwerson</w:t>
      </w:r>
      <w:proofErr w:type="spellEnd"/>
      <w:r w:rsidRPr="00B50C56">
        <w:rPr>
          <w:b w:val="0"/>
          <w:bCs/>
          <w:sz w:val="18"/>
          <w:szCs w:val="20"/>
        </w:rPr>
        <w:t xml:space="preserve">, Laurie Bell, Paul </w:t>
      </w:r>
      <w:proofErr w:type="spellStart"/>
      <w:r w:rsidRPr="00B50C56">
        <w:rPr>
          <w:b w:val="0"/>
          <w:bCs/>
          <w:sz w:val="18"/>
          <w:szCs w:val="20"/>
        </w:rPr>
        <w:t>Abers</w:t>
      </w:r>
      <w:proofErr w:type="spellEnd"/>
      <w:r w:rsidRPr="00B50C56">
        <w:rPr>
          <w:b w:val="0"/>
          <w:bCs/>
          <w:sz w:val="18"/>
          <w:szCs w:val="20"/>
        </w:rPr>
        <w:t xml:space="preserve">, and Peter Cable for their dedicated support for the research facility. The spray experiment was performed at the Combustion Research Facility (CRF), Sandia National Laboratories, Livermore, CA. This research was conducted as part of the Co-Optimization of Fuels &amp; Engines (Co-Optima) project sponsored by the U.S. Department of Energy (DOE) Office of Energy Efficiency and Renewable Energy (EERE), Bioenergy Technologies </w:t>
      </w:r>
      <w:r w:rsidRPr="00B50C56">
        <w:rPr>
          <w:b w:val="0"/>
          <w:bCs/>
          <w:sz w:val="18"/>
          <w:szCs w:val="20"/>
        </w:rPr>
        <w:t xml:space="preserve">and Vehicle Technologies Offices. Sandia National Laboratories is a multi-mission laboratory managed and operated by National Technology and Engineering Solutions of Sandia, LLC., a wholly owned subsidiary of Honeywell International, Inc., for the U.S. Department of Energy’s National Nuclear Security Administration under contract DE-NA0003525. We gratefully acknowledge EU Horizon-2020 Marie </w:t>
      </w:r>
      <w:proofErr w:type="spellStart"/>
      <w:r w:rsidRPr="00B50C56">
        <w:rPr>
          <w:b w:val="0"/>
          <w:bCs/>
          <w:sz w:val="18"/>
          <w:szCs w:val="20"/>
        </w:rPr>
        <w:t>Skłodowska</w:t>
      </w:r>
      <w:proofErr w:type="spellEnd"/>
      <w:r w:rsidRPr="00B50C56">
        <w:rPr>
          <w:b w:val="0"/>
          <w:bCs/>
          <w:sz w:val="18"/>
          <w:szCs w:val="20"/>
        </w:rPr>
        <w:t>-Curie Global Fellowships AHEAD (IK, Grant No. 794831) and UNIFIED (PK, Grant No. 748784) for supporting an international visiting program of Ioannis K. Karathanassis and Phoevos Koukouvinis</w:t>
      </w:r>
      <w:r w:rsidR="00C37A58" w:rsidRPr="00B50C56">
        <w:rPr>
          <w:b w:val="0"/>
          <w:bCs/>
          <w:sz w:val="18"/>
          <w:szCs w:val="20"/>
        </w:rPr>
        <w:t xml:space="preserve"> </w:t>
      </w:r>
      <w:r w:rsidRPr="00B50C56">
        <w:rPr>
          <w:b w:val="0"/>
          <w:bCs/>
          <w:sz w:val="18"/>
          <w:szCs w:val="20"/>
        </w:rPr>
        <w:t xml:space="preserve">at the Sandia National Laboratories. We also appreciate </w:t>
      </w:r>
      <w:r w:rsidR="009C502D" w:rsidRPr="00B50C56">
        <w:rPr>
          <w:b w:val="0"/>
          <w:bCs/>
          <w:sz w:val="18"/>
          <w:szCs w:val="20"/>
        </w:rPr>
        <w:t>additional funding by the UK’s Engineering and Physical Sciences Research Council (EPSRC) grant EP/K020846/1</w:t>
      </w:r>
    </w:p>
    <w:p w14:paraId="6AA6F8E8" w14:textId="64853E30" w:rsidR="00B14981" w:rsidRPr="00B50C56" w:rsidRDefault="00B14981" w:rsidP="00B14981">
      <w:pPr>
        <w:pStyle w:val="Head1"/>
        <w:spacing w:after="120"/>
      </w:pPr>
      <w:r w:rsidRPr="00B50C56">
        <w:t>Appendix</w:t>
      </w:r>
    </w:p>
    <w:p w14:paraId="35340135" w14:textId="646A8875" w:rsidR="000B1640" w:rsidRPr="00B50C56" w:rsidRDefault="00677C0E" w:rsidP="00677C0E">
      <w:pPr>
        <w:pStyle w:val="Head1"/>
        <w:spacing w:after="120"/>
        <w:jc w:val="both"/>
        <w:rPr>
          <w:b w:val="0"/>
          <w:bCs/>
          <w:sz w:val="18"/>
          <w:szCs w:val="20"/>
        </w:rPr>
      </w:pPr>
      <w:r w:rsidRPr="00B50C56">
        <w:rPr>
          <w:b w:val="0"/>
          <w:bCs/>
          <w:noProof/>
          <w:sz w:val="18"/>
          <w:szCs w:val="20"/>
        </w:rPr>
        <mc:AlternateContent>
          <mc:Choice Requires="wpg">
            <w:drawing>
              <wp:anchor distT="0" distB="0" distL="114300" distR="114300" simplePos="0" relativeHeight="251691008" behindDoc="0" locked="0" layoutInCell="1" allowOverlap="1" wp14:anchorId="33FDE135" wp14:editId="6D8F5911">
                <wp:simplePos x="0" y="0"/>
                <wp:positionH relativeFrom="column">
                  <wp:posOffset>29688</wp:posOffset>
                </wp:positionH>
                <wp:positionV relativeFrom="paragraph">
                  <wp:posOffset>443592</wp:posOffset>
                </wp:positionV>
                <wp:extent cx="3199765" cy="2772749"/>
                <wp:effectExtent l="0" t="0" r="635" b="8890"/>
                <wp:wrapTopAndBottom/>
                <wp:docPr id="69" name="Group 69"/>
                <wp:cNvGraphicFramePr/>
                <a:graphic xmlns:a="http://schemas.openxmlformats.org/drawingml/2006/main">
                  <a:graphicData uri="http://schemas.microsoft.com/office/word/2010/wordprocessingGroup">
                    <wpg:wgp>
                      <wpg:cNvGrpSpPr/>
                      <wpg:grpSpPr>
                        <a:xfrm>
                          <a:off x="0" y="0"/>
                          <a:ext cx="3199765" cy="2772749"/>
                          <a:chOff x="29233" y="-47592"/>
                          <a:chExt cx="3200400" cy="2773211"/>
                        </a:xfrm>
                      </wpg:grpSpPr>
                      <wps:wsp>
                        <wps:cNvPr id="68" name="Text Box 68"/>
                        <wps:cNvSpPr txBox="1"/>
                        <wps:spPr>
                          <a:xfrm>
                            <a:off x="29233" y="2363669"/>
                            <a:ext cx="3200400" cy="361950"/>
                          </a:xfrm>
                          <a:prstGeom prst="rect">
                            <a:avLst/>
                          </a:prstGeom>
                          <a:noFill/>
                          <a:ln>
                            <a:noFill/>
                          </a:ln>
                        </wps:spPr>
                        <wps:txbx>
                          <w:txbxContent>
                            <w:p w14:paraId="73573886" w14:textId="77777777" w:rsidR="004E13FC" w:rsidRDefault="004E13FC" w:rsidP="004E13FC">
                              <w:pPr>
                                <w:pStyle w:val="Head1"/>
                                <w:spacing w:before="240"/>
                                <w:jc w:val="both"/>
                                <w:rPr>
                                  <w:b w:val="0"/>
                                  <w:color w:val="00B0F0"/>
                                  <w:sz w:val="18"/>
                                  <w:szCs w:val="14"/>
                                </w:rPr>
                              </w:pPr>
                              <w:r>
                                <w:rPr>
                                  <w:b w:val="0"/>
                                  <w:color w:val="00B0F0"/>
                                  <w:sz w:val="18"/>
                                  <w:szCs w:val="14"/>
                                </w:rPr>
                                <w:t>Fig. 11. Regression quality for prediction of liquid penetration length.</w:t>
                              </w:r>
                            </w:p>
                            <w:p w14:paraId="7420666F" w14:textId="77777777" w:rsidR="004E13FC" w:rsidRDefault="004E13FC" w:rsidP="004E13FC">
                              <w:pPr>
                                <w:pStyle w:val="Caption"/>
                                <w:jc w:val="both"/>
                                <w:rPr>
                                  <w:i w:val="0"/>
                                  <w:noProof/>
                                  <w:color w:val="00B0F0"/>
                                  <w:szCs w:val="24"/>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7" name="Picture 67"/>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377687" y="-47592"/>
                            <a:ext cx="2490309" cy="252784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3FDE135" id="Group 69" o:spid="_x0000_s1058" style="position:absolute;left:0;text-align:left;margin-left:2.35pt;margin-top:34.95pt;width:251.95pt;height:218.35pt;z-index:251691008;mso-width-relative:margin;mso-height-relative:margin" coordorigin="292,-475" coordsize="32004,27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">
                <v:shape id="Text Box 68" o:spid="_x0000_s1059" type="#_x0000_t202" style="position:absolute;left:292;top:23636;width:32004;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73573886" w14:textId="77777777" w:rsidR="004E13FC" w:rsidRDefault="004E13FC" w:rsidP="004E13FC">
                        <w:pPr>
                          <w:pStyle w:val="Head1"/>
                          <w:spacing w:before="240"/>
                          <w:jc w:val="both"/>
                          <w:rPr>
                            <w:b w:val="0"/>
                            <w:color w:val="00B0F0"/>
                            <w:sz w:val="18"/>
                            <w:szCs w:val="14"/>
                          </w:rPr>
                        </w:pPr>
                        <w:r>
                          <w:rPr>
                            <w:b w:val="0"/>
                            <w:color w:val="00B0F0"/>
                            <w:sz w:val="18"/>
                            <w:szCs w:val="14"/>
                          </w:rPr>
                          <w:t>Fig. 11. Regression quality for prediction of liquid penetration length.</w:t>
                        </w:r>
                      </w:p>
                      <w:p w14:paraId="7420666F" w14:textId="77777777" w:rsidR="004E13FC" w:rsidRDefault="004E13FC" w:rsidP="004E13FC">
                        <w:pPr>
                          <w:pStyle w:val="Caption"/>
                          <w:jc w:val="both"/>
                          <w:rPr>
                            <w:i w:val="0"/>
                            <w:noProof/>
                            <w:color w:val="00B0F0"/>
                            <w:szCs w:val="24"/>
                          </w:rPr>
                        </w:pPr>
                      </w:p>
                    </w:txbxContent>
                  </v:textbox>
                </v:shape>
                <v:shape id="Picture 67" o:spid="_x0000_s1060" type="#_x0000_t75" style="position:absolute;left:3776;top:-475;width:24903;height:25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">
                  <v:imagedata r:id="rId31" o:title=""/>
                </v:shape>
                <w10:wrap type="topAndBottom"/>
              </v:group>
            </w:pict>
          </mc:Fallback>
        </mc:AlternateContent>
      </w:r>
      <w:r w:rsidR="00C37A58" w:rsidRPr="00B50C56">
        <w:rPr>
          <w:b w:val="0"/>
          <w:bCs/>
          <w:sz w:val="18"/>
          <w:szCs w:val="20"/>
        </w:rPr>
        <w:t xml:space="preserve">Fig. 11 indicates coefficient of determination for the training of liquid penetration length. It can be seen that the prediction by ANN was performed with training score of 0.99. </w:t>
      </w:r>
    </w:p>
    <w:p w14:paraId="3E20B40E" w14:textId="77777777" w:rsidR="006833B1" w:rsidRPr="00B50C56" w:rsidRDefault="006833B1" w:rsidP="006833B1">
      <w:pPr>
        <w:pStyle w:val="Head1"/>
      </w:pPr>
      <w:r w:rsidRPr="00B50C56">
        <w:t>Definitions/Abbreviations</w:t>
      </w:r>
    </w:p>
    <w:tbl>
      <w:tblPr>
        <w:tblStyle w:val="BorderlessTable"/>
        <w:tblW w:w="5148" w:type="dxa"/>
        <w:tblInd w:w="5" w:type="dxa"/>
        <w:tblLook w:val="01E0" w:firstRow="1" w:lastRow="1" w:firstColumn="1" w:lastColumn="1" w:noHBand="0" w:noVBand="0"/>
      </w:tblPr>
      <w:tblGrid>
        <w:gridCol w:w="1061"/>
        <w:gridCol w:w="4087"/>
      </w:tblGrid>
      <w:tr w:rsidR="00B50C56" w:rsidRPr="00B50C56" w14:paraId="05160F3B" w14:textId="77777777" w:rsidTr="000825CD">
        <w:trPr>
          <w:trHeight w:val="288"/>
        </w:trPr>
        <w:tc>
          <w:tcPr>
            <w:tcW w:w="1061" w:type="dxa"/>
            <w:shd w:val="clear" w:color="auto" w:fill="auto"/>
            <w:vAlign w:val="center"/>
          </w:tcPr>
          <w:p w14:paraId="07A86265" w14:textId="4FF8C9D2" w:rsidR="000825CD" w:rsidRPr="00B50C56" w:rsidRDefault="000825CD" w:rsidP="000825CD">
            <w:pPr>
              <w:pStyle w:val="DefinitionTerm"/>
              <w:spacing w:after="120"/>
            </w:pPr>
            <w:r w:rsidRPr="00B50C56">
              <w:rPr>
                <w:sz w:val="19"/>
                <w:szCs w:val="19"/>
              </w:rPr>
              <w:t>ANN</w:t>
            </w:r>
          </w:p>
        </w:tc>
        <w:tc>
          <w:tcPr>
            <w:tcW w:w="4087" w:type="dxa"/>
            <w:shd w:val="clear" w:color="auto" w:fill="auto"/>
            <w:vAlign w:val="center"/>
          </w:tcPr>
          <w:p w14:paraId="61D35FFB" w14:textId="1663527C" w:rsidR="000825CD" w:rsidRPr="00B50C56" w:rsidRDefault="000825CD" w:rsidP="000825CD">
            <w:pPr>
              <w:pStyle w:val="Definition"/>
              <w:spacing w:after="120"/>
              <w:ind w:left="0"/>
              <w:jc w:val="both"/>
            </w:pPr>
            <w:r w:rsidRPr="00B50C56">
              <w:rPr>
                <w:sz w:val="19"/>
                <w:szCs w:val="19"/>
              </w:rPr>
              <w:t xml:space="preserve">Artificial neural network </w:t>
            </w:r>
          </w:p>
        </w:tc>
      </w:tr>
      <w:tr w:rsidR="00B50C56" w:rsidRPr="00B50C56" w14:paraId="1B3E771A" w14:textId="77777777" w:rsidTr="000825CD">
        <w:trPr>
          <w:trHeight w:val="288"/>
        </w:trPr>
        <w:tc>
          <w:tcPr>
            <w:tcW w:w="1061" w:type="dxa"/>
            <w:shd w:val="clear" w:color="auto" w:fill="auto"/>
            <w:vAlign w:val="center"/>
          </w:tcPr>
          <w:p w14:paraId="3A530541" w14:textId="7B6026AD" w:rsidR="000825CD" w:rsidRPr="00B50C56" w:rsidRDefault="000825CD" w:rsidP="000825CD">
            <w:pPr>
              <w:pStyle w:val="DefinitionTerm"/>
              <w:spacing w:after="120"/>
            </w:pPr>
            <w:proofErr w:type="spellStart"/>
            <w:r w:rsidRPr="00B50C56">
              <w:rPr>
                <w:sz w:val="19"/>
                <w:szCs w:val="19"/>
              </w:rPr>
              <w:t>aSOI</w:t>
            </w:r>
            <w:proofErr w:type="spellEnd"/>
          </w:p>
        </w:tc>
        <w:tc>
          <w:tcPr>
            <w:tcW w:w="4087" w:type="dxa"/>
            <w:shd w:val="clear" w:color="auto" w:fill="auto"/>
            <w:vAlign w:val="center"/>
          </w:tcPr>
          <w:p w14:paraId="1DFD58A5" w14:textId="32B8AD90" w:rsidR="000825CD" w:rsidRPr="00B50C56" w:rsidRDefault="000825CD" w:rsidP="000825CD">
            <w:pPr>
              <w:pStyle w:val="Definition"/>
              <w:spacing w:after="120"/>
              <w:ind w:left="0"/>
            </w:pPr>
            <w:r w:rsidRPr="00B50C56">
              <w:rPr>
                <w:sz w:val="19"/>
                <w:szCs w:val="19"/>
              </w:rPr>
              <w:t>after start of injection</w:t>
            </w:r>
          </w:p>
        </w:tc>
      </w:tr>
      <w:tr w:rsidR="00B50C56" w:rsidRPr="00B50C56" w14:paraId="432BBE8B" w14:textId="77777777" w:rsidTr="000825CD">
        <w:trPr>
          <w:trHeight w:val="288"/>
        </w:trPr>
        <w:tc>
          <w:tcPr>
            <w:tcW w:w="1061" w:type="dxa"/>
            <w:shd w:val="clear" w:color="auto" w:fill="auto"/>
            <w:vAlign w:val="center"/>
          </w:tcPr>
          <w:p w14:paraId="466BED06" w14:textId="71E74ABF" w:rsidR="000825CD" w:rsidRPr="00B50C56" w:rsidRDefault="000825CD" w:rsidP="000825CD">
            <w:pPr>
              <w:pStyle w:val="DefinitionTerm"/>
              <w:spacing w:after="120"/>
            </w:pPr>
            <w:r w:rsidRPr="00B50C56">
              <w:rPr>
                <w:sz w:val="19"/>
                <w:szCs w:val="19"/>
              </w:rPr>
              <w:t>CFD</w:t>
            </w:r>
          </w:p>
        </w:tc>
        <w:tc>
          <w:tcPr>
            <w:tcW w:w="4087" w:type="dxa"/>
            <w:shd w:val="clear" w:color="auto" w:fill="auto"/>
            <w:vAlign w:val="center"/>
          </w:tcPr>
          <w:p w14:paraId="3570CB15" w14:textId="512B6EA2" w:rsidR="000825CD" w:rsidRPr="00B50C56" w:rsidRDefault="000825CD" w:rsidP="000825CD">
            <w:pPr>
              <w:pStyle w:val="Definition"/>
              <w:spacing w:after="120"/>
              <w:ind w:left="0"/>
            </w:pPr>
            <w:r w:rsidRPr="00B50C56">
              <w:rPr>
                <w:sz w:val="19"/>
                <w:szCs w:val="19"/>
              </w:rPr>
              <w:t xml:space="preserve">Computational fluid dynamics </w:t>
            </w:r>
          </w:p>
        </w:tc>
      </w:tr>
      <w:tr w:rsidR="00B50C56" w:rsidRPr="00B50C56" w14:paraId="730A0425" w14:textId="77777777" w:rsidTr="000825CD">
        <w:trPr>
          <w:trHeight w:val="288"/>
        </w:trPr>
        <w:tc>
          <w:tcPr>
            <w:tcW w:w="1061" w:type="dxa"/>
            <w:shd w:val="clear" w:color="auto" w:fill="auto"/>
            <w:vAlign w:val="center"/>
          </w:tcPr>
          <w:p w14:paraId="0039B324" w14:textId="0A401066" w:rsidR="000825CD" w:rsidRPr="00B50C56" w:rsidRDefault="000825CD" w:rsidP="000825CD">
            <w:pPr>
              <w:pStyle w:val="DefinitionTerm"/>
              <w:spacing w:after="120"/>
            </w:pPr>
            <w:r w:rsidRPr="00B50C56">
              <w:rPr>
                <w:sz w:val="19"/>
                <w:szCs w:val="19"/>
              </w:rPr>
              <w:t>CT</w:t>
            </w:r>
          </w:p>
        </w:tc>
        <w:tc>
          <w:tcPr>
            <w:tcW w:w="4087" w:type="dxa"/>
            <w:shd w:val="clear" w:color="auto" w:fill="auto"/>
            <w:vAlign w:val="center"/>
          </w:tcPr>
          <w:p w14:paraId="409A1AFC" w14:textId="56C1E0D6" w:rsidR="000825CD" w:rsidRPr="00B50C56" w:rsidRDefault="000825CD" w:rsidP="000825CD">
            <w:pPr>
              <w:pStyle w:val="Definition"/>
              <w:spacing w:after="120"/>
              <w:ind w:left="0"/>
            </w:pPr>
            <w:r w:rsidRPr="00B50C56">
              <w:rPr>
                <w:sz w:val="19"/>
                <w:szCs w:val="19"/>
              </w:rPr>
              <w:t xml:space="preserve">Computed tomographic </w:t>
            </w:r>
          </w:p>
        </w:tc>
      </w:tr>
      <w:tr w:rsidR="00B50C56" w:rsidRPr="00B50C56" w14:paraId="25478FC9" w14:textId="77777777" w:rsidTr="000825CD">
        <w:trPr>
          <w:trHeight w:val="288"/>
        </w:trPr>
        <w:tc>
          <w:tcPr>
            <w:tcW w:w="1061" w:type="dxa"/>
            <w:shd w:val="clear" w:color="auto" w:fill="auto"/>
            <w:vAlign w:val="center"/>
          </w:tcPr>
          <w:p w14:paraId="1499A91B" w14:textId="61A16134" w:rsidR="000825CD" w:rsidRPr="00B50C56" w:rsidRDefault="000825CD" w:rsidP="000825CD">
            <w:pPr>
              <w:pStyle w:val="DefinitionTerm"/>
              <w:spacing w:after="120"/>
            </w:pPr>
            <w:r w:rsidRPr="00B50C56">
              <w:rPr>
                <w:sz w:val="19"/>
                <w:szCs w:val="19"/>
              </w:rPr>
              <w:t>ECN</w:t>
            </w:r>
          </w:p>
        </w:tc>
        <w:tc>
          <w:tcPr>
            <w:tcW w:w="4087" w:type="dxa"/>
            <w:shd w:val="clear" w:color="auto" w:fill="auto"/>
            <w:vAlign w:val="center"/>
          </w:tcPr>
          <w:p w14:paraId="65F93A89" w14:textId="071AFEBB" w:rsidR="000825CD" w:rsidRPr="00B50C56" w:rsidRDefault="000825CD" w:rsidP="000825CD">
            <w:pPr>
              <w:pStyle w:val="Definition"/>
              <w:spacing w:after="120"/>
              <w:ind w:left="0"/>
            </w:pPr>
            <w:r w:rsidRPr="00B50C56">
              <w:rPr>
                <w:sz w:val="19"/>
                <w:szCs w:val="19"/>
              </w:rPr>
              <w:t xml:space="preserve">Engine Combustion Network </w:t>
            </w:r>
          </w:p>
        </w:tc>
      </w:tr>
      <w:tr w:rsidR="00B50C56" w:rsidRPr="00B50C56" w14:paraId="548E29E3" w14:textId="77777777" w:rsidTr="000825CD">
        <w:trPr>
          <w:trHeight w:val="288"/>
        </w:trPr>
        <w:tc>
          <w:tcPr>
            <w:tcW w:w="1061" w:type="dxa"/>
            <w:shd w:val="clear" w:color="auto" w:fill="auto"/>
            <w:vAlign w:val="center"/>
          </w:tcPr>
          <w:p w14:paraId="4563C8B8" w14:textId="31AB028F" w:rsidR="000825CD" w:rsidRPr="00B50C56" w:rsidRDefault="000825CD" w:rsidP="000825CD">
            <w:pPr>
              <w:pStyle w:val="DefinitionTerm"/>
              <w:spacing w:after="120"/>
            </w:pPr>
            <w:r w:rsidRPr="00B50C56">
              <w:rPr>
                <w:sz w:val="19"/>
                <w:szCs w:val="19"/>
              </w:rPr>
              <w:t>EGR</w:t>
            </w:r>
          </w:p>
        </w:tc>
        <w:tc>
          <w:tcPr>
            <w:tcW w:w="4087" w:type="dxa"/>
            <w:shd w:val="clear" w:color="auto" w:fill="auto"/>
            <w:vAlign w:val="center"/>
          </w:tcPr>
          <w:p w14:paraId="20180540" w14:textId="088DEB63" w:rsidR="000825CD" w:rsidRPr="00B50C56" w:rsidRDefault="000825CD" w:rsidP="000825CD">
            <w:pPr>
              <w:pStyle w:val="Definition"/>
              <w:spacing w:after="120"/>
              <w:ind w:left="0"/>
            </w:pPr>
            <w:r w:rsidRPr="00B50C56">
              <w:rPr>
                <w:sz w:val="19"/>
                <w:szCs w:val="19"/>
              </w:rPr>
              <w:t xml:space="preserve">Exhaust gas recirculation </w:t>
            </w:r>
          </w:p>
        </w:tc>
      </w:tr>
      <w:tr w:rsidR="00B50C56" w:rsidRPr="00B50C56" w14:paraId="04424CB6" w14:textId="77777777" w:rsidTr="000825CD">
        <w:trPr>
          <w:trHeight w:val="288"/>
        </w:trPr>
        <w:tc>
          <w:tcPr>
            <w:tcW w:w="1061" w:type="dxa"/>
            <w:shd w:val="clear" w:color="auto" w:fill="auto"/>
            <w:vAlign w:val="center"/>
          </w:tcPr>
          <w:p w14:paraId="6CE9C7CC" w14:textId="478BFAB9" w:rsidR="000825CD" w:rsidRPr="00B50C56" w:rsidRDefault="000825CD" w:rsidP="000825CD">
            <w:pPr>
              <w:pStyle w:val="DefinitionTerm"/>
              <w:spacing w:after="120"/>
            </w:pPr>
            <w:r w:rsidRPr="00B50C56">
              <w:rPr>
                <w:sz w:val="19"/>
                <w:szCs w:val="19"/>
              </w:rPr>
              <w:t>FGM</w:t>
            </w:r>
          </w:p>
        </w:tc>
        <w:tc>
          <w:tcPr>
            <w:tcW w:w="4087" w:type="dxa"/>
            <w:shd w:val="clear" w:color="auto" w:fill="auto"/>
            <w:vAlign w:val="center"/>
          </w:tcPr>
          <w:p w14:paraId="5FA2D13F" w14:textId="601E692A" w:rsidR="000825CD" w:rsidRPr="00B50C56" w:rsidRDefault="000825CD" w:rsidP="000825CD">
            <w:pPr>
              <w:pStyle w:val="Definition"/>
              <w:spacing w:after="120"/>
              <w:ind w:left="0"/>
            </w:pPr>
            <w:proofErr w:type="spellStart"/>
            <w:r w:rsidRPr="00B50C56">
              <w:rPr>
                <w:sz w:val="19"/>
                <w:szCs w:val="19"/>
              </w:rPr>
              <w:t>Flamelet</w:t>
            </w:r>
            <w:proofErr w:type="spellEnd"/>
            <w:r w:rsidRPr="00B50C56">
              <w:rPr>
                <w:sz w:val="19"/>
                <w:szCs w:val="19"/>
              </w:rPr>
              <w:t xml:space="preserve"> generated manifolds</w:t>
            </w:r>
          </w:p>
        </w:tc>
      </w:tr>
      <w:tr w:rsidR="00B50C56" w:rsidRPr="00B50C56" w14:paraId="68C75B15" w14:textId="77777777" w:rsidTr="000825CD">
        <w:trPr>
          <w:trHeight w:val="288"/>
        </w:trPr>
        <w:tc>
          <w:tcPr>
            <w:tcW w:w="1061" w:type="dxa"/>
            <w:shd w:val="clear" w:color="auto" w:fill="auto"/>
            <w:vAlign w:val="center"/>
          </w:tcPr>
          <w:p w14:paraId="7E858807" w14:textId="09B567EC" w:rsidR="000825CD" w:rsidRPr="00B50C56" w:rsidRDefault="000825CD" w:rsidP="000825CD">
            <w:pPr>
              <w:pStyle w:val="DefinitionTerm"/>
              <w:spacing w:after="120"/>
            </w:pPr>
            <w:r w:rsidRPr="00B50C56">
              <w:rPr>
                <w:sz w:val="19"/>
                <w:szCs w:val="19"/>
              </w:rPr>
              <w:t>GDI</w:t>
            </w:r>
          </w:p>
        </w:tc>
        <w:tc>
          <w:tcPr>
            <w:tcW w:w="4087" w:type="dxa"/>
            <w:shd w:val="clear" w:color="auto" w:fill="auto"/>
            <w:vAlign w:val="center"/>
          </w:tcPr>
          <w:p w14:paraId="63C0714C" w14:textId="0F607F49" w:rsidR="000825CD" w:rsidRPr="00B50C56" w:rsidRDefault="000825CD" w:rsidP="000825CD">
            <w:pPr>
              <w:pStyle w:val="Definition"/>
              <w:spacing w:after="120"/>
              <w:ind w:left="0"/>
            </w:pPr>
            <w:r w:rsidRPr="00B50C56">
              <w:rPr>
                <w:sz w:val="19"/>
                <w:szCs w:val="19"/>
              </w:rPr>
              <w:t xml:space="preserve">Gasoline </w:t>
            </w:r>
            <w:proofErr w:type="gramStart"/>
            <w:r w:rsidRPr="00B50C56">
              <w:rPr>
                <w:sz w:val="19"/>
                <w:szCs w:val="19"/>
              </w:rPr>
              <w:t>direct-injection</w:t>
            </w:r>
            <w:proofErr w:type="gramEnd"/>
            <w:r w:rsidRPr="00B50C56">
              <w:rPr>
                <w:sz w:val="19"/>
                <w:szCs w:val="19"/>
              </w:rPr>
              <w:t xml:space="preserve"> </w:t>
            </w:r>
          </w:p>
        </w:tc>
      </w:tr>
      <w:tr w:rsidR="00B50C56" w:rsidRPr="00B50C56" w14:paraId="313214DD" w14:textId="77777777" w:rsidTr="000825CD">
        <w:trPr>
          <w:trHeight w:val="288"/>
        </w:trPr>
        <w:tc>
          <w:tcPr>
            <w:tcW w:w="1061" w:type="dxa"/>
            <w:shd w:val="clear" w:color="auto" w:fill="auto"/>
            <w:vAlign w:val="center"/>
          </w:tcPr>
          <w:p w14:paraId="42FE12BD" w14:textId="03FFCFFE" w:rsidR="000825CD" w:rsidRPr="00B50C56" w:rsidRDefault="000825CD" w:rsidP="000825CD">
            <w:pPr>
              <w:pStyle w:val="DefinitionTerm"/>
              <w:spacing w:after="120"/>
            </w:pPr>
            <w:r w:rsidRPr="00B50C56">
              <w:rPr>
                <w:sz w:val="19"/>
                <w:szCs w:val="19"/>
              </w:rPr>
              <w:t>HRM</w:t>
            </w:r>
          </w:p>
        </w:tc>
        <w:tc>
          <w:tcPr>
            <w:tcW w:w="4087" w:type="dxa"/>
            <w:shd w:val="clear" w:color="auto" w:fill="auto"/>
            <w:vAlign w:val="center"/>
          </w:tcPr>
          <w:p w14:paraId="2821BBE5" w14:textId="07DAE6CB" w:rsidR="000825CD" w:rsidRPr="00B50C56" w:rsidRDefault="000825CD" w:rsidP="000825CD">
            <w:pPr>
              <w:pStyle w:val="Definition"/>
              <w:spacing w:after="120"/>
              <w:ind w:left="0"/>
            </w:pPr>
            <w:r w:rsidRPr="00B50C56">
              <w:rPr>
                <w:sz w:val="19"/>
                <w:szCs w:val="19"/>
              </w:rPr>
              <w:t>Homogeneous relaxation model</w:t>
            </w:r>
          </w:p>
        </w:tc>
      </w:tr>
      <w:tr w:rsidR="00B50C56" w:rsidRPr="00B50C56" w14:paraId="61845FC4" w14:textId="77777777" w:rsidTr="000825CD">
        <w:trPr>
          <w:trHeight w:val="288"/>
        </w:trPr>
        <w:tc>
          <w:tcPr>
            <w:tcW w:w="1061" w:type="dxa"/>
            <w:shd w:val="clear" w:color="auto" w:fill="auto"/>
            <w:vAlign w:val="center"/>
          </w:tcPr>
          <w:p w14:paraId="69571F80" w14:textId="5276755B" w:rsidR="000825CD" w:rsidRPr="00B50C56" w:rsidRDefault="000825CD" w:rsidP="000825CD">
            <w:pPr>
              <w:pStyle w:val="DefinitionTerm"/>
              <w:spacing w:after="120"/>
            </w:pPr>
            <w:r w:rsidRPr="00B50C56">
              <w:rPr>
                <w:sz w:val="19"/>
                <w:szCs w:val="19"/>
              </w:rPr>
              <w:t>KH</w:t>
            </w:r>
          </w:p>
        </w:tc>
        <w:tc>
          <w:tcPr>
            <w:tcW w:w="4087" w:type="dxa"/>
            <w:shd w:val="clear" w:color="auto" w:fill="auto"/>
            <w:vAlign w:val="center"/>
          </w:tcPr>
          <w:p w14:paraId="4E605AB3" w14:textId="06851E8E" w:rsidR="000825CD" w:rsidRPr="00B50C56" w:rsidRDefault="000825CD" w:rsidP="000825CD">
            <w:pPr>
              <w:pStyle w:val="Definition"/>
              <w:spacing w:after="120"/>
              <w:ind w:left="0"/>
            </w:pPr>
            <w:r w:rsidRPr="00B50C56">
              <w:rPr>
                <w:sz w:val="19"/>
                <w:szCs w:val="19"/>
              </w:rPr>
              <w:t>Kelvin-Helmholtz</w:t>
            </w:r>
          </w:p>
        </w:tc>
      </w:tr>
      <w:tr w:rsidR="00B50C56" w:rsidRPr="00B50C56" w14:paraId="686E485E" w14:textId="77777777" w:rsidTr="000825CD">
        <w:trPr>
          <w:trHeight w:val="288"/>
        </w:trPr>
        <w:tc>
          <w:tcPr>
            <w:tcW w:w="1061" w:type="dxa"/>
            <w:shd w:val="clear" w:color="auto" w:fill="auto"/>
            <w:vAlign w:val="center"/>
          </w:tcPr>
          <w:p w14:paraId="2E5ABAC5" w14:textId="2FFB522A" w:rsidR="000825CD" w:rsidRPr="00B50C56" w:rsidRDefault="000825CD" w:rsidP="000825CD">
            <w:pPr>
              <w:pStyle w:val="DefinitionTerm"/>
              <w:spacing w:after="120"/>
            </w:pPr>
            <w:r w:rsidRPr="00B50C56">
              <w:rPr>
                <w:sz w:val="19"/>
                <w:szCs w:val="19"/>
              </w:rPr>
              <w:t>LED</w:t>
            </w:r>
          </w:p>
        </w:tc>
        <w:tc>
          <w:tcPr>
            <w:tcW w:w="4087" w:type="dxa"/>
            <w:shd w:val="clear" w:color="auto" w:fill="auto"/>
            <w:vAlign w:val="center"/>
          </w:tcPr>
          <w:p w14:paraId="69BBE5DD" w14:textId="578BCFDA" w:rsidR="000825CD" w:rsidRPr="00B50C56" w:rsidRDefault="000825CD" w:rsidP="000825CD">
            <w:pPr>
              <w:pStyle w:val="Definition"/>
              <w:spacing w:after="120"/>
              <w:ind w:left="0"/>
            </w:pPr>
            <w:r w:rsidRPr="00B50C56">
              <w:rPr>
                <w:sz w:val="19"/>
                <w:szCs w:val="19"/>
              </w:rPr>
              <w:t>Light-emitting diode</w:t>
            </w:r>
          </w:p>
        </w:tc>
      </w:tr>
      <w:tr w:rsidR="00B50C56" w:rsidRPr="00B50C56" w14:paraId="3523ADC8" w14:textId="77777777" w:rsidTr="000825CD">
        <w:trPr>
          <w:trHeight w:val="288"/>
        </w:trPr>
        <w:tc>
          <w:tcPr>
            <w:tcW w:w="1061" w:type="dxa"/>
            <w:shd w:val="clear" w:color="auto" w:fill="auto"/>
            <w:vAlign w:val="center"/>
          </w:tcPr>
          <w:p w14:paraId="69DB2C5E" w14:textId="29B1B9AF" w:rsidR="000825CD" w:rsidRPr="00B50C56" w:rsidRDefault="000825CD" w:rsidP="000825CD">
            <w:pPr>
              <w:pStyle w:val="DefinitionTerm"/>
              <w:spacing w:after="120"/>
            </w:pPr>
            <w:r w:rsidRPr="00B50C56">
              <w:rPr>
                <w:sz w:val="19"/>
                <w:szCs w:val="19"/>
              </w:rPr>
              <w:t>LES</w:t>
            </w:r>
          </w:p>
        </w:tc>
        <w:tc>
          <w:tcPr>
            <w:tcW w:w="4087" w:type="dxa"/>
            <w:shd w:val="clear" w:color="auto" w:fill="auto"/>
            <w:vAlign w:val="center"/>
          </w:tcPr>
          <w:p w14:paraId="1841F368" w14:textId="222D4019" w:rsidR="000825CD" w:rsidRPr="00B50C56" w:rsidRDefault="000825CD" w:rsidP="000825CD">
            <w:pPr>
              <w:pStyle w:val="Definition"/>
              <w:spacing w:after="120"/>
              <w:ind w:left="0"/>
            </w:pPr>
            <w:r w:rsidRPr="00B50C56">
              <w:rPr>
                <w:sz w:val="19"/>
                <w:szCs w:val="19"/>
              </w:rPr>
              <w:t xml:space="preserve">Large eddy simulation </w:t>
            </w:r>
          </w:p>
        </w:tc>
      </w:tr>
      <w:tr w:rsidR="00B50C56" w:rsidRPr="00B50C56" w14:paraId="3A6C0CC8" w14:textId="77777777" w:rsidTr="000825CD">
        <w:trPr>
          <w:trHeight w:val="288"/>
        </w:trPr>
        <w:tc>
          <w:tcPr>
            <w:tcW w:w="1061" w:type="dxa"/>
            <w:shd w:val="clear" w:color="auto" w:fill="auto"/>
            <w:vAlign w:val="center"/>
          </w:tcPr>
          <w:p w14:paraId="34CE92B2" w14:textId="3D00CA89" w:rsidR="000825CD" w:rsidRPr="00B50C56" w:rsidRDefault="000825CD" w:rsidP="000825CD">
            <w:pPr>
              <w:pStyle w:val="DefinitionTerm"/>
              <w:spacing w:after="120"/>
            </w:pPr>
            <w:r w:rsidRPr="00B50C56">
              <w:rPr>
                <w:sz w:val="19"/>
                <w:szCs w:val="19"/>
              </w:rPr>
              <w:t>LTGC</w:t>
            </w:r>
          </w:p>
        </w:tc>
        <w:tc>
          <w:tcPr>
            <w:tcW w:w="4087" w:type="dxa"/>
            <w:shd w:val="clear" w:color="auto" w:fill="auto"/>
            <w:vAlign w:val="center"/>
          </w:tcPr>
          <w:p w14:paraId="73DE839D" w14:textId="6266C03C" w:rsidR="000825CD" w:rsidRPr="00B50C56" w:rsidRDefault="000825CD" w:rsidP="000825CD">
            <w:pPr>
              <w:pStyle w:val="Definition"/>
              <w:spacing w:after="120"/>
              <w:ind w:left="0"/>
            </w:pPr>
            <w:r w:rsidRPr="00B50C56">
              <w:rPr>
                <w:sz w:val="19"/>
                <w:szCs w:val="19"/>
              </w:rPr>
              <w:t xml:space="preserve">Low-temperature gasoline combustion </w:t>
            </w:r>
          </w:p>
        </w:tc>
      </w:tr>
      <w:tr w:rsidR="00B50C56" w:rsidRPr="00B50C56" w14:paraId="16484F55" w14:textId="77777777" w:rsidTr="000825CD">
        <w:trPr>
          <w:trHeight w:val="288"/>
        </w:trPr>
        <w:tc>
          <w:tcPr>
            <w:tcW w:w="1061" w:type="dxa"/>
            <w:shd w:val="clear" w:color="auto" w:fill="auto"/>
            <w:vAlign w:val="center"/>
          </w:tcPr>
          <w:p w14:paraId="5E331A1D" w14:textId="1AE9AF2A" w:rsidR="000825CD" w:rsidRPr="00B50C56" w:rsidRDefault="000825CD" w:rsidP="000825CD">
            <w:pPr>
              <w:pStyle w:val="DefinitionTerm"/>
              <w:spacing w:after="120"/>
            </w:pPr>
            <w:r w:rsidRPr="00B50C56">
              <w:rPr>
                <w:sz w:val="19"/>
                <w:szCs w:val="19"/>
              </w:rPr>
              <w:lastRenderedPageBreak/>
              <w:t>LVF</w:t>
            </w:r>
          </w:p>
        </w:tc>
        <w:tc>
          <w:tcPr>
            <w:tcW w:w="4087" w:type="dxa"/>
            <w:shd w:val="clear" w:color="auto" w:fill="auto"/>
            <w:vAlign w:val="center"/>
          </w:tcPr>
          <w:p w14:paraId="697DB2FC" w14:textId="11F1B148" w:rsidR="000825CD" w:rsidRPr="00B50C56" w:rsidRDefault="000825CD" w:rsidP="000825CD">
            <w:pPr>
              <w:pStyle w:val="Definition"/>
              <w:spacing w:after="120"/>
              <w:ind w:left="0"/>
            </w:pPr>
            <w:r w:rsidRPr="00B50C56">
              <w:rPr>
                <w:sz w:val="19"/>
                <w:szCs w:val="19"/>
              </w:rPr>
              <w:t>Liquid volume fraction</w:t>
            </w:r>
          </w:p>
        </w:tc>
      </w:tr>
      <w:tr w:rsidR="00B50C56" w:rsidRPr="00B50C56" w14:paraId="158E2E1B" w14:textId="77777777" w:rsidTr="000825CD">
        <w:trPr>
          <w:trHeight w:val="288"/>
        </w:trPr>
        <w:tc>
          <w:tcPr>
            <w:tcW w:w="1061" w:type="dxa"/>
            <w:shd w:val="clear" w:color="auto" w:fill="auto"/>
            <w:vAlign w:val="center"/>
          </w:tcPr>
          <w:p w14:paraId="6F1824ED" w14:textId="002AD487" w:rsidR="000825CD" w:rsidRPr="00B50C56" w:rsidRDefault="000825CD" w:rsidP="000825CD">
            <w:pPr>
              <w:pStyle w:val="DefinitionTerm"/>
              <w:spacing w:after="120"/>
            </w:pPr>
            <w:r w:rsidRPr="00B50C56">
              <w:rPr>
                <w:sz w:val="19"/>
                <w:szCs w:val="19"/>
              </w:rPr>
              <w:t>MSE</w:t>
            </w:r>
          </w:p>
        </w:tc>
        <w:tc>
          <w:tcPr>
            <w:tcW w:w="4087" w:type="dxa"/>
            <w:shd w:val="clear" w:color="auto" w:fill="auto"/>
            <w:vAlign w:val="center"/>
          </w:tcPr>
          <w:p w14:paraId="0C4D8905" w14:textId="0627E975" w:rsidR="000825CD" w:rsidRPr="00B50C56" w:rsidRDefault="000825CD" w:rsidP="000825CD">
            <w:pPr>
              <w:spacing w:after="120"/>
            </w:pPr>
            <w:r w:rsidRPr="00B50C56">
              <w:rPr>
                <w:sz w:val="19"/>
                <w:szCs w:val="19"/>
              </w:rPr>
              <w:t>Mean squared error</w:t>
            </w:r>
          </w:p>
        </w:tc>
      </w:tr>
      <w:tr w:rsidR="00B50C56" w:rsidRPr="00B50C56" w14:paraId="0735517E" w14:textId="77777777" w:rsidTr="000825CD">
        <w:trPr>
          <w:trHeight w:val="288"/>
        </w:trPr>
        <w:tc>
          <w:tcPr>
            <w:tcW w:w="1061" w:type="dxa"/>
            <w:shd w:val="clear" w:color="auto" w:fill="auto"/>
            <w:vAlign w:val="center"/>
          </w:tcPr>
          <w:p w14:paraId="0A8B7883" w14:textId="4433D9A3" w:rsidR="000825CD" w:rsidRPr="00B50C56" w:rsidRDefault="000825CD" w:rsidP="000825CD">
            <w:pPr>
              <w:pStyle w:val="DefinitionTerm"/>
              <w:spacing w:after="120"/>
            </w:pPr>
            <w:r w:rsidRPr="00B50C56">
              <w:rPr>
                <w:sz w:val="19"/>
                <w:szCs w:val="19"/>
              </w:rPr>
              <w:t>P</w:t>
            </w:r>
            <w:r w:rsidRPr="00B50C56">
              <w:rPr>
                <w:sz w:val="19"/>
                <w:szCs w:val="19"/>
                <w:vertAlign w:val="subscript"/>
              </w:rPr>
              <w:t>a</w:t>
            </w:r>
          </w:p>
        </w:tc>
        <w:tc>
          <w:tcPr>
            <w:tcW w:w="4087" w:type="dxa"/>
            <w:shd w:val="clear" w:color="auto" w:fill="auto"/>
            <w:vAlign w:val="center"/>
          </w:tcPr>
          <w:p w14:paraId="239ADDA2" w14:textId="143129E8" w:rsidR="000825CD" w:rsidRPr="00B50C56" w:rsidRDefault="000825CD" w:rsidP="000825CD">
            <w:pPr>
              <w:pStyle w:val="Definition"/>
              <w:spacing w:after="120"/>
              <w:ind w:left="0"/>
            </w:pPr>
            <w:r w:rsidRPr="00B50C56">
              <w:rPr>
                <w:sz w:val="19"/>
                <w:szCs w:val="19"/>
              </w:rPr>
              <w:t>Ambient pressure [Pa]</w:t>
            </w:r>
          </w:p>
        </w:tc>
      </w:tr>
      <w:tr w:rsidR="00B50C56" w:rsidRPr="00B50C56" w14:paraId="6FB0B8A3" w14:textId="77777777" w:rsidTr="000825CD">
        <w:trPr>
          <w:trHeight w:val="288"/>
        </w:trPr>
        <w:tc>
          <w:tcPr>
            <w:tcW w:w="1061" w:type="dxa"/>
            <w:shd w:val="clear" w:color="auto" w:fill="auto"/>
            <w:vAlign w:val="center"/>
          </w:tcPr>
          <w:p w14:paraId="4A261304" w14:textId="658D1136" w:rsidR="000825CD" w:rsidRPr="00B50C56" w:rsidRDefault="000825CD" w:rsidP="000825CD">
            <w:pPr>
              <w:pStyle w:val="DefinitionTerm"/>
              <w:spacing w:after="120"/>
            </w:pPr>
            <w:r w:rsidRPr="00B50C56">
              <w:rPr>
                <w:sz w:val="19"/>
                <w:szCs w:val="19"/>
              </w:rPr>
              <w:t>PDEs</w:t>
            </w:r>
          </w:p>
        </w:tc>
        <w:tc>
          <w:tcPr>
            <w:tcW w:w="4087" w:type="dxa"/>
            <w:shd w:val="clear" w:color="auto" w:fill="auto"/>
            <w:vAlign w:val="center"/>
          </w:tcPr>
          <w:p w14:paraId="31B45F17" w14:textId="6FDA2AD1" w:rsidR="000825CD" w:rsidRPr="00B50C56" w:rsidRDefault="000825CD" w:rsidP="000825CD">
            <w:pPr>
              <w:pStyle w:val="Definition"/>
              <w:spacing w:after="120"/>
              <w:ind w:left="0"/>
            </w:pPr>
            <w:r w:rsidRPr="00B50C56">
              <w:rPr>
                <w:sz w:val="19"/>
                <w:szCs w:val="19"/>
              </w:rPr>
              <w:t>Partial differential equations</w:t>
            </w:r>
          </w:p>
        </w:tc>
      </w:tr>
      <w:tr w:rsidR="00B50C56" w:rsidRPr="00B50C56" w14:paraId="63FEEA6A" w14:textId="77777777" w:rsidTr="000825CD">
        <w:trPr>
          <w:trHeight w:val="288"/>
        </w:trPr>
        <w:tc>
          <w:tcPr>
            <w:tcW w:w="1061" w:type="dxa"/>
            <w:shd w:val="clear" w:color="auto" w:fill="auto"/>
            <w:vAlign w:val="center"/>
          </w:tcPr>
          <w:p w14:paraId="69A849C3" w14:textId="1FA98AD7" w:rsidR="000825CD" w:rsidRPr="00B50C56" w:rsidRDefault="000825CD" w:rsidP="000825CD">
            <w:pPr>
              <w:pStyle w:val="DefinitionTerm"/>
              <w:spacing w:after="120"/>
            </w:pPr>
            <w:r w:rsidRPr="00B50C56">
              <w:rPr>
                <w:sz w:val="19"/>
                <w:szCs w:val="19"/>
              </w:rPr>
              <w:t>PDI</w:t>
            </w:r>
          </w:p>
        </w:tc>
        <w:tc>
          <w:tcPr>
            <w:tcW w:w="4087" w:type="dxa"/>
            <w:shd w:val="clear" w:color="auto" w:fill="auto"/>
            <w:vAlign w:val="center"/>
          </w:tcPr>
          <w:p w14:paraId="7822A41D" w14:textId="464017C5" w:rsidR="000825CD" w:rsidRPr="00B50C56" w:rsidRDefault="000825CD" w:rsidP="000825CD">
            <w:pPr>
              <w:pStyle w:val="Definition"/>
              <w:spacing w:after="120"/>
              <w:ind w:left="0"/>
            </w:pPr>
            <w:r w:rsidRPr="00B50C56">
              <w:rPr>
                <w:sz w:val="19"/>
                <w:szCs w:val="19"/>
              </w:rPr>
              <w:t xml:space="preserve">Phase-doppler interferometry </w:t>
            </w:r>
          </w:p>
        </w:tc>
      </w:tr>
      <w:tr w:rsidR="00B50C56" w:rsidRPr="00B50C56" w14:paraId="08A4CD02" w14:textId="77777777" w:rsidTr="000825CD">
        <w:trPr>
          <w:trHeight w:val="288"/>
        </w:trPr>
        <w:tc>
          <w:tcPr>
            <w:tcW w:w="1061" w:type="dxa"/>
            <w:shd w:val="clear" w:color="auto" w:fill="auto"/>
            <w:vAlign w:val="center"/>
          </w:tcPr>
          <w:p w14:paraId="4573C457" w14:textId="68B978FD" w:rsidR="000825CD" w:rsidRPr="00B50C56" w:rsidRDefault="000825CD" w:rsidP="000825CD">
            <w:pPr>
              <w:pStyle w:val="DefinitionTerm"/>
              <w:spacing w:after="120"/>
            </w:pPr>
            <w:r w:rsidRPr="00B50C56">
              <w:rPr>
                <w:sz w:val="19"/>
                <w:szCs w:val="19"/>
              </w:rPr>
              <w:t>PFI</w:t>
            </w:r>
          </w:p>
        </w:tc>
        <w:tc>
          <w:tcPr>
            <w:tcW w:w="4087" w:type="dxa"/>
            <w:shd w:val="clear" w:color="auto" w:fill="auto"/>
            <w:vAlign w:val="center"/>
          </w:tcPr>
          <w:p w14:paraId="054023A9" w14:textId="3AA8C287" w:rsidR="000825CD" w:rsidRPr="00B50C56" w:rsidRDefault="000825CD" w:rsidP="000825CD">
            <w:pPr>
              <w:pStyle w:val="Definition"/>
              <w:spacing w:after="120"/>
              <w:ind w:left="0"/>
              <w:rPr>
                <w:bCs/>
                <w:iCs/>
              </w:rPr>
            </w:pPr>
            <w:r w:rsidRPr="00B50C56">
              <w:rPr>
                <w:sz w:val="19"/>
                <w:szCs w:val="19"/>
              </w:rPr>
              <w:t xml:space="preserve">Port fuel injection </w:t>
            </w:r>
          </w:p>
        </w:tc>
      </w:tr>
      <w:tr w:rsidR="00B50C56" w:rsidRPr="00B50C56" w14:paraId="55696239" w14:textId="77777777" w:rsidTr="000825CD">
        <w:trPr>
          <w:trHeight w:val="288"/>
        </w:trPr>
        <w:tc>
          <w:tcPr>
            <w:tcW w:w="1061" w:type="dxa"/>
            <w:shd w:val="clear" w:color="auto" w:fill="auto"/>
            <w:vAlign w:val="center"/>
          </w:tcPr>
          <w:p w14:paraId="4581FB4B" w14:textId="63D8E4FC" w:rsidR="000825CD" w:rsidRPr="00B50C56" w:rsidRDefault="000825CD" w:rsidP="000825CD">
            <w:pPr>
              <w:pStyle w:val="DefinitionTerm"/>
              <w:spacing w:after="120"/>
            </w:pPr>
            <w:r w:rsidRPr="00B50C56">
              <w:rPr>
                <w:sz w:val="19"/>
                <w:szCs w:val="19"/>
              </w:rPr>
              <w:t>PIV</w:t>
            </w:r>
          </w:p>
        </w:tc>
        <w:tc>
          <w:tcPr>
            <w:tcW w:w="4087" w:type="dxa"/>
            <w:shd w:val="clear" w:color="auto" w:fill="auto"/>
            <w:vAlign w:val="center"/>
          </w:tcPr>
          <w:p w14:paraId="26924B8F" w14:textId="268A79AA" w:rsidR="000825CD" w:rsidRPr="00B50C56" w:rsidRDefault="000825CD" w:rsidP="000825CD">
            <w:pPr>
              <w:pStyle w:val="Definition"/>
              <w:spacing w:after="120"/>
              <w:ind w:left="0"/>
              <w:rPr>
                <w:bCs/>
                <w:iCs/>
              </w:rPr>
            </w:pPr>
            <w:r w:rsidRPr="00B50C56">
              <w:rPr>
                <w:sz w:val="19"/>
                <w:szCs w:val="19"/>
              </w:rPr>
              <w:t>Particle image velocimetry</w:t>
            </w:r>
          </w:p>
        </w:tc>
      </w:tr>
      <w:tr w:rsidR="00B50C56" w:rsidRPr="00B50C56" w14:paraId="20090699" w14:textId="77777777" w:rsidTr="000825CD">
        <w:trPr>
          <w:trHeight w:val="288"/>
        </w:trPr>
        <w:tc>
          <w:tcPr>
            <w:tcW w:w="1061" w:type="dxa"/>
            <w:shd w:val="clear" w:color="auto" w:fill="auto"/>
            <w:vAlign w:val="center"/>
          </w:tcPr>
          <w:p w14:paraId="5C5C138A" w14:textId="7222765A" w:rsidR="000825CD" w:rsidRPr="00B50C56" w:rsidRDefault="000825CD" w:rsidP="000825CD">
            <w:pPr>
              <w:pStyle w:val="DefinitionTerm"/>
              <w:spacing w:after="120"/>
            </w:pPr>
            <w:r w:rsidRPr="00B50C56">
              <w:rPr>
                <w:sz w:val="19"/>
                <w:szCs w:val="19"/>
              </w:rPr>
              <w:t>PLV</w:t>
            </w:r>
          </w:p>
        </w:tc>
        <w:tc>
          <w:tcPr>
            <w:tcW w:w="4087" w:type="dxa"/>
            <w:shd w:val="clear" w:color="auto" w:fill="auto"/>
            <w:vAlign w:val="center"/>
          </w:tcPr>
          <w:p w14:paraId="53668BAB" w14:textId="76526A1D" w:rsidR="000825CD" w:rsidRPr="00B50C56" w:rsidRDefault="000825CD" w:rsidP="000825CD">
            <w:pPr>
              <w:pStyle w:val="Definition"/>
              <w:spacing w:after="120"/>
              <w:ind w:left="0"/>
              <w:rPr>
                <w:bCs/>
                <w:iCs/>
              </w:rPr>
            </w:pPr>
            <w:r w:rsidRPr="00B50C56">
              <w:rPr>
                <w:sz w:val="19"/>
                <w:szCs w:val="19"/>
              </w:rPr>
              <w:t>Projected liquid volume [mm</w:t>
            </w:r>
            <w:r w:rsidRPr="00B50C56">
              <w:rPr>
                <w:sz w:val="19"/>
                <w:szCs w:val="19"/>
                <w:vertAlign w:val="superscript"/>
              </w:rPr>
              <w:t>3</w:t>
            </w:r>
            <w:r w:rsidRPr="00B50C56">
              <w:rPr>
                <w:sz w:val="19"/>
                <w:szCs w:val="19"/>
              </w:rPr>
              <w:t>(liquid)/mm</w:t>
            </w:r>
            <w:r w:rsidRPr="00B50C56">
              <w:rPr>
                <w:sz w:val="19"/>
                <w:szCs w:val="19"/>
                <w:vertAlign w:val="superscript"/>
              </w:rPr>
              <w:t>2</w:t>
            </w:r>
            <w:r w:rsidRPr="00B50C56">
              <w:rPr>
                <w:sz w:val="19"/>
                <w:szCs w:val="19"/>
              </w:rPr>
              <w:t>]</w:t>
            </w:r>
          </w:p>
        </w:tc>
      </w:tr>
      <w:tr w:rsidR="00B50C56" w:rsidRPr="00B50C56" w14:paraId="0BDD4D50" w14:textId="77777777" w:rsidTr="000825CD">
        <w:trPr>
          <w:trHeight w:val="288"/>
        </w:trPr>
        <w:tc>
          <w:tcPr>
            <w:tcW w:w="1061" w:type="dxa"/>
            <w:shd w:val="clear" w:color="auto" w:fill="auto"/>
            <w:vAlign w:val="center"/>
          </w:tcPr>
          <w:p w14:paraId="154EEF81" w14:textId="58D0B295" w:rsidR="000825CD" w:rsidRPr="00B50C56" w:rsidRDefault="000825CD" w:rsidP="000825CD">
            <w:pPr>
              <w:pStyle w:val="DefinitionTerm"/>
              <w:spacing w:after="120"/>
            </w:pPr>
            <w:r w:rsidRPr="00B50C56">
              <w:rPr>
                <w:sz w:val="19"/>
                <w:szCs w:val="19"/>
              </w:rPr>
              <w:t>PM</w:t>
            </w:r>
          </w:p>
        </w:tc>
        <w:tc>
          <w:tcPr>
            <w:tcW w:w="4087" w:type="dxa"/>
            <w:shd w:val="clear" w:color="auto" w:fill="auto"/>
            <w:vAlign w:val="center"/>
          </w:tcPr>
          <w:p w14:paraId="1046EC20" w14:textId="4C323F2C" w:rsidR="000825CD" w:rsidRPr="00B50C56" w:rsidRDefault="000825CD" w:rsidP="000825CD">
            <w:pPr>
              <w:pStyle w:val="Definition"/>
              <w:spacing w:after="120"/>
              <w:ind w:left="0"/>
              <w:rPr>
                <w:bCs/>
                <w:iCs/>
              </w:rPr>
            </w:pPr>
            <w:r w:rsidRPr="00B50C56">
              <w:rPr>
                <w:sz w:val="19"/>
                <w:szCs w:val="19"/>
              </w:rPr>
              <w:t>Particulate matter</w:t>
            </w:r>
          </w:p>
        </w:tc>
      </w:tr>
      <w:tr w:rsidR="00B50C56" w:rsidRPr="00B50C56" w14:paraId="7789D461" w14:textId="77777777" w:rsidTr="000825CD">
        <w:trPr>
          <w:trHeight w:val="288"/>
        </w:trPr>
        <w:tc>
          <w:tcPr>
            <w:tcW w:w="1061" w:type="dxa"/>
            <w:shd w:val="clear" w:color="auto" w:fill="auto"/>
            <w:vAlign w:val="center"/>
          </w:tcPr>
          <w:p w14:paraId="43EBA6B1" w14:textId="40CDD644" w:rsidR="000825CD" w:rsidRPr="00B50C56" w:rsidRDefault="000825CD" w:rsidP="000825CD">
            <w:pPr>
              <w:pStyle w:val="DefinitionTerm"/>
              <w:spacing w:after="120"/>
            </w:pPr>
            <w:proofErr w:type="spellStart"/>
            <w:r w:rsidRPr="00B50C56">
              <w:rPr>
                <w:sz w:val="19"/>
                <w:szCs w:val="19"/>
              </w:rPr>
              <w:t>P</w:t>
            </w:r>
            <w:r w:rsidRPr="00B50C56">
              <w:rPr>
                <w:sz w:val="19"/>
                <w:szCs w:val="19"/>
                <w:vertAlign w:val="subscript"/>
              </w:rPr>
              <w:t>v</w:t>
            </w:r>
            <w:proofErr w:type="spellEnd"/>
          </w:p>
        </w:tc>
        <w:tc>
          <w:tcPr>
            <w:tcW w:w="4087" w:type="dxa"/>
            <w:shd w:val="clear" w:color="auto" w:fill="auto"/>
            <w:vAlign w:val="center"/>
          </w:tcPr>
          <w:p w14:paraId="4266A9B8" w14:textId="5E4A08AE" w:rsidR="000825CD" w:rsidRPr="00B50C56" w:rsidRDefault="000825CD" w:rsidP="000825CD">
            <w:pPr>
              <w:pStyle w:val="Definition"/>
              <w:spacing w:after="120"/>
              <w:ind w:left="0"/>
              <w:rPr>
                <w:bCs/>
                <w:iCs/>
              </w:rPr>
            </w:pPr>
            <w:r w:rsidRPr="00B50C56">
              <w:rPr>
                <w:sz w:val="19"/>
                <w:szCs w:val="19"/>
              </w:rPr>
              <w:t>Vapor pressure [Pa]</w:t>
            </w:r>
          </w:p>
        </w:tc>
      </w:tr>
      <w:tr w:rsidR="00B50C56" w:rsidRPr="00B50C56" w14:paraId="55AD1322" w14:textId="77777777" w:rsidTr="000825CD">
        <w:trPr>
          <w:trHeight w:val="288"/>
        </w:trPr>
        <w:tc>
          <w:tcPr>
            <w:tcW w:w="1061" w:type="dxa"/>
            <w:shd w:val="clear" w:color="auto" w:fill="auto"/>
            <w:vAlign w:val="center"/>
          </w:tcPr>
          <w:p w14:paraId="7DA57396" w14:textId="677784BF" w:rsidR="000825CD" w:rsidRPr="00B50C56" w:rsidRDefault="000825CD" w:rsidP="000825CD">
            <w:pPr>
              <w:pStyle w:val="DefinitionTerm"/>
              <w:spacing w:after="120"/>
            </w:pPr>
            <w:r w:rsidRPr="00B50C56">
              <w:rPr>
                <w:sz w:val="19"/>
                <w:szCs w:val="19"/>
              </w:rPr>
              <w:t>RT</w:t>
            </w:r>
          </w:p>
        </w:tc>
        <w:tc>
          <w:tcPr>
            <w:tcW w:w="4087" w:type="dxa"/>
            <w:shd w:val="clear" w:color="auto" w:fill="auto"/>
            <w:vAlign w:val="bottom"/>
          </w:tcPr>
          <w:p w14:paraId="4F50467D" w14:textId="18FF1DDF" w:rsidR="000825CD" w:rsidRPr="00B50C56" w:rsidRDefault="000825CD" w:rsidP="000825CD">
            <w:pPr>
              <w:pStyle w:val="Definition"/>
              <w:spacing w:after="120"/>
              <w:ind w:left="0"/>
              <w:rPr>
                <w:bCs/>
                <w:iCs/>
              </w:rPr>
            </w:pPr>
            <w:r w:rsidRPr="00B50C56">
              <w:rPr>
                <w:szCs w:val="18"/>
              </w:rPr>
              <w:t xml:space="preserve">Rayleigh-Taylor </w:t>
            </w:r>
          </w:p>
        </w:tc>
      </w:tr>
      <w:tr w:rsidR="00B50C56" w:rsidRPr="00B50C56" w14:paraId="160AB6EA" w14:textId="77777777" w:rsidTr="000825CD">
        <w:trPr>
          <w:trHeight w:val="288"/>
        </w:trPr>
        <w:tc>
          <w:tcPr>
            <w:tcW w:w="1061" w:type="dxa"/>
          </w:tcPr>
          <w:p w14:paraId="6BC3E481" w14:textId="77777777" w:rsidR="006833B1" w:rsidRPr="00B50C56" w:rsidRDefault="006833B1" w:rsidP="003C2BA3">
            <w:pPr>
              <w:pStyle w:val="DefinitionTerm"/>
              <w:spacing w:after="120"/>
            </w:pPr>
            <w:r w:rsidRPr="00B50C56">
              <w:t>PLV</w:t>
            </w:r>
          </w:p>
        </w:tc>
        <w:tc>
          <w:tcPr>
            <w:tcW w:w="4087" w:type="dxa"/>
          </w:tcPr>
          <w:p w14:paraId="55220AF2" w14:textId="77777777" w:rsidR="006833B1" w:rsidRPr="00B50C56" w:rsidRDefault="006833B1" w:rsidP="003C2BA3">
            <w:pPr>
              <w:spacing w:after="120"/>
              <w:rPr>
                <w:bCs/>
                <w:iCs/>
              </w:rPr>
            </w:pPr>
            <w:r w:rsidRPr="00B50C56">
              <w:rPr>
                <w:bCs/>
                <w:iCs/>
              </w:rPr>
              <w:t>Projected liquid volume [mm</w:t>
            </w:r>
            <w:r w:rsidRPr="00B50C56">
              <w:rPr>
                <w:bCs/>
                <w:iCs/>
                <w:vertAlign w:val="superscript"/>
              </w:rPr>
              <w:t>3</w:t>
            </w:r>
            <w:r w:rsidRPr="00B50C56">
              <w:rPr>
                <w:bCs/>
                <w:iCs/>
              </w:rPr>
              <w:t>(liquid)/mm</w:t>
            </w:r>
            <w:r w:rsidRPr="00B50C56">
              <w:rPr>
                <w:bCs/>
                <w:iCs/>
                <w:vertAlign w:val="superscript"/>
              </w:rPr>
              <w:t>2</w:t>
            </w:r>
            <w:r w:rsidRPr="00B50C56">
              <w:rPr>
                <w:bCs/>
                <w:iCs/>
              </w:rPr>
              <w:t>]</w:t>
            </w:r>
          </w:p>
        </w:tc>
      </w:tr>
      <w:tr w:rsidR="00B50C56" w:rsidRPr="00B50C56" w14:paraId="3D17CA72" w14:textId="77777777" w:rsidTr="000825CD">
        <w:trPr>
          <w:trHeight w:val="288"/>
        </w:trPr>
        <w:tc>
          <w:tcPr>
            <w:tcW w:w="1061" w:type="dxa"/>
          </w:tcPr>
          <w:p w14:paraId="3417F00C" w14:textId="77777777" w:rsidR="006833B1" w:rsidRPr="00B50C56" w:rsidRDefault="006833B1" w:rsidP="003C2BA3">
            <w:pPr>
              <w:pStyle w:val="DefinitionTerm"/>
              <w:spacing w:after="120"/>
            </w:pPr>
            <w:r w:rsidRPr="00B50C56">
              <w:t>RANS</w:t>
            </w:r>
          </w:p>
        </w:tc>
        <w:tc>
          <w:tcPr>
            <w:tcW w:w="4087" w:type="dxa"/>
          </w:tcPr>
          <w:p w14:paraId="1560C950" w14:textId="77777777" w:rsidR="006833B1" w:rsidRPr="00B50C56" w:rsidRDefault="006833B1" w:rsidP="003C2BA3">
            <w:pPr>
              <w:pStyle w:val="Definition"/>
              <w:spacing w:after="120"/>
              <w:ind w:left="0"/>
              <w:rPr>
                <w:bCs/>
                <w:iCs/>
              </w:rPr>
            </w:pPr>
            <w:r w:rsidRPr="00B50C56">
              <w:t>Reynolds averaged Navier-Stokes</w:t>
            </w:r>
          </w:p>
        </w:tc>
      </w:tr>
      <w:tr w:rsidR="00B50C56" w:rsidRPr="00B50C56" w14:paraId="3E60FFDE" w14:textId="77777777" w:rsidTr="000825CD">
        <w:trPr>
          <w:trHeight w:val="288"/>
        </w:trPr>
        <w:tc>
          <w:tcPr>
            <w:tcW w:w="1061" w:type="dxa"/>
          </w:tcPr>
          <w:p w14:paraId="54BE3CB9" w14:textId="77777777" w:rsidR="006833B1" w:rsidRPr="00B50C56" w:rsidRDefault="006833B1" w:rsidP="003C2BA3">
            <w:pPr>
              <w:pStyle w:val="DefinitionTerm"/>
              <w:spacing w:after="120"/>
            </w:pPr>
            <w:r w:rsidRPr="00B50C56">
              <w:t>Re</w:t>
            </w:r>
          </w:p>
        </w:tc>
        <w:tc>
          <w:tcPr>
            <w:tcW w:w="4087" w:type="dxa"/>
          </w:tcPr>
          <w:p w14:paraId="212C5FB9" w14:textId="77777777" w:rsidR="006833B1" w:rsidRPr="00B50C56" w:rsidRDefault="006833B1" w:rsidP="003C2BA3">
            <w:pPr>
              <w:pStyle w:val="Definition"/>
              <w:spacing w:after="120"/>
              <w:ind w:left="0"/>
              <w:rPr>
                <w:bCs/>
                <w:iCs/>
              </w:rPr>
            </w:pPr>
            <w:r w:rsidRPr="00B50C56">
              <w:rPr>
                <w:bCs/>
                <w:iCs/>
              </w:rPr>
              <w:t>Reynolds number</w:t>
            </w:r>
          </w:p>
        </w:tc>
      </w:tr>
      <w:tr w:rsidR="00B50C56" w:rsidRPr="00B50C56" w14:paraId="52F34DD1" w14:textId="77777777" w:rsidTr="000825CD">
        <w:trPr>
          <w:trHeight w:val="288"/>
        </w:trPr>
        <w:tc>
          <w:tcPr>
            <w:tcW w:w="1061" w:type="dxa"/>
          </w:tcPr>
          <w:p w14:paraId="2A44C250" w14:textId="77777777" w:rsidR="006833B1" w:rsidRPr="00B50C56" w:rsidRDefault="006833B1" w:rsidP="003C2BA3">
            <w:pPr>
              <w:pStyle w:val="DefinitionTerm"/>
              <w:spacing w:after="120"/>
            </w:pPr>
            <m:oMathPara>
              <m:oMathParaPr>
                <m:jc m:val="left"/>
              </m:oMathParaPr>
              <m:oMath>
                <m:r>
                  <m:rPr>
                    <m:sty m:val="bi"/>
                  </m:rPr>
                  <w:rPr>
                    <w:rFonts w:ascii="Cambria Math" w:hAnsi="Cambria Math"/>
                  </w:rPr>
                  <m:t>ρ</m:t>
                </m:r>
              </m:oMath>
            </m:oMathPara>
          </w:p>
        </w:tc>
        <w:tc>
          <w:tcPr>
            <w:tcW w:w="4087" w:type="dxa"/>
          </w:tcPr>
          <w:p w14:paraId="2ADF48A9" w14:textId="77777777" w:rsidR="006833B1" w:rsidRPr="00B50C56" w:rsidRDefault="006833B1" w:rsidP="003C2BA3">
            <w:pPr>
              <w:pStyle w:val="Definition"/>
              <w:spacing w:after="120"/>
              <w:ind w:left="0"/>
              <w:rPr>
                <w:bCs/>
                <w:iCs/>
              </w:rPr>
            </w:pPr>
            <w:r w:rsidRPr="00B50C56">
              <w:rPr>
                <w:bCs/>
                <w:iCs/>
              </w:rPr>
              <w:t>Density [kg/m</w:t>
            </w:r>
            <w:r w:rsidRPr="00B50C56">
              <w:rPr>
                <w:bCs/>
                <w:iCs/>
                <w:vertAlign w:val="superscript"/>
              </w:rPr>
              <w:t>3</w:t>
            </w:r>
            <w:r w:rsidRPr="00B50C56">
              <w:rPr>
                <w:bCs/>
                <w:iCs/>
              </w:rPr>
              <w:t>]</w:t>
            </w:r>
          </w:p>
        </w:tc>
      </w:tr>
      <w:tr w:rsidR="00B50C56" w:rsidRPr="00B50C56" w14:paraId="5975C1B2" w14:textId="77777777" w:rsidTr="000825CD">
        <w:trPr>
          <w:trHeight w:val="288"/>
        </w:trPr>
        <w:tc>
          <w:tcPr>
            <w:tcW w:w="1061" w:type="dxa"/>
          </w:tcPr>
          <w:p w14:paraId="5AFD1D45" w14:textId="77777777" w:rsidR="006833B1" w:rsidRPr="00B50C56" w:rsidRDefault="006833B1" w:rsidP="003C2BA3">
            <w:pPr>
              <w:pStyle w:val="DefinitionTerm"/>
              <w:spacing w:after="120"/>
            </w:pPr>
            <m:oMathPara>
              <m:oMathParaPr>
                <m:jc m:val="left"/>
              </m:oMathParaPr>
              <m:oMath>
                <m:r>
                  <m:rPr>
                    <m:sty m:val="bi"/>
                  </m:rPr>
                  <w:rPr>
                    <w:rFonts w:ascii="Cambria Math" w:hAnsi="Cambria Math"/>
                  </w:rPr>
                  <m:t>t</m:t>
                </m:r>
              </m:oMath>
            </m:oMathPara>
          </w:p>
        </w:tc>
        <w:tc>
          <w:tcPr>
            <w:tcW w:w="4087" w:type="dxa"/>
          </w:tcPr>
          <w:p w14:paraId="3B58D1CF" w14:textId="77777777" w:rsidR="006833B1" w:rsidRPr="00B50C56" w:rsidRDefault="006833B1" w:rsidP="003C2BA3">
            <w:pPr>
              <w:pStyle w:val="Definition"/>
              <w:spacing w:after="120"/>
              <w:ind w:left="0"/>
              <w:rPr>
                <w:bCs/>
                <w:iCs/>
              </w:rPr>
            </w:pPr>
            <w:r w:rsidRPr="00B50C56">
              <w:rPr>
                <w:bCs/>
                <w:iCs/>
              </w:rPr>
              <w:t>Time [s]</w:t>
            </w:r>
          </w:p>
        </w:tc>
      </w:tr>
      <w:tr w:rsidR="006833B1" w:rsidRPr="00B50C56" w14:paraId="79FCCBCF" w14:textId="77777777" w:rsidTr="000825CD">
        <w:trPr>
          <w:trHeight w:val="288"/>
        </w:trPr>
        <w:tc>
          <w:tcPr>
            <w:tcW w:w="1061" w:type="dxa"/>
          </w:tcPr>
          <w:p w14:paraId="1594BF28" w14:textId="77777777" w:rsidR="006833B1" w:rsidRPr="00B50C56" w:rsidRDefault="006833B1" w:rsidP="003C2BA3">
            <w:pPr>
              <w:pStyle w:val="DefinitionTerm"/>
              <w:spacing w:after="120"/>
            </w:pPr>
            <m:oMathPara>
              <m:oMathParaPr>
                <m:jc m:val="left"/>
              </m:oMathParaPr>
              <m:oMath>
                <m:r>
                  <m:rPr>
                    <m:sty m:val="bi"/>
                  </m:rPr>
                  <w:rPr>
                    <w:rFonts w:ascii="Cambria Math" w:hAnsi="Cambria Math"/>
                  </w:rPr>
                  <m:t>τ</m:t>
                </m:r>
              </m:oMath>
            </m:oMathPara>
          </w:p>
        </w:tc>
        <w:tc>
          <w:tcPr>
            <w:tcW w:w="4087" w:type="dxa"/>
          </w:tcPr>
          <w:p w14:paraId="06760DD1" w14:textId="77777777" w:rsidR="006833B1" w:rsidRPr="00B50C56" w:rsidRDefault="006833B1" w:rsidP="003C2BA3">
            <w:pPr>
              <w:spacing w:after="120"/>
              <w:rPr>
                <w:bCs/>
                <w:iCs/>
              </w:rPr>
            </w:pPr>
            <w:r w:rsidRPr="00B50C56">
              <w:rPr>
                <w:bCs/>
                <w:iCs/>
              </w:rPr>
              <w:t>Optical thickness</w:t>
            </w:r>
          </w:p>
        </w:tc>
      </w:tr>
    </w:tbl>
    <w:p w14:paraId="57EA985D" w14:textId="77777777" w:rsidR="006833B1" w:rsidRPr="00B50C56" w:rsidRDefault="006833B1" w:rsidP="006833B1">
      <w:pPr>
        <w:pStyle w:val="Head1"/>
        <w:sectPr w:rsidR="006833B1" w:rsidRPr="00B50C56" w:rsidSect="006009F0">
          <w:type w:val="continuous"/>
          <w:pgSz w:w="12240" w:h="15840"/>
          <w:pgMar w:top="720" w:right="720" w:bottom="720" w:left="720" w:header="720" w:footer="720" w:gutter="0"/>
          <w:cols w:num="2" w:space="720"/>
          <w:docGrid w:linePitch="360"/>
        </w:sectPr>
      </w:pPr>
    </w:p>
    <w:p w14:paraId="5DE41C13" w14:textId="77777777" w:rsidR="006833B1" w:rsidRPr="00B50C56" w:rsidRDefault="006833B1" w:rsidP="006833B1"/>
    <w:p w14:paraId="6601CE2A" w14:textId="77777777" w:rsidR="00656901" w:rsidRPr="00656901" w:rsidRDefault="00656901" w:rsidP="00677C0E">
      <w:pPr>
        <w:pStyle w:val="Head1"/>
        <w:spacing w:after="120"/>
        <w:jc w:val="both"/>
        <w:rPr>
          <w:b w:val="0"/>
          <w:bCs/>
          <w:sz w:val="18"/>
          <w:szCs w:val="20"/>
        </w:rPr>
      </w:pPr>
    </w:p>
    <w:sectPr w:rsidR="00656901" w:rsidRPr="00656901" w:rsidSect="003A2358">
      <w:type w:val="continuous"/>
      <w:pgSz w:w="12240" w:h="15840"/>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6C7149" w14:textId="77777777" w:rsidR="00710009" w:rsidRDefault="00710009" w:rsidP="00A418D3">
      <w:r>
        <w:separator/>
      </w:r>
    </w:p>
  </w:endnote>
  <w:endnote w:type="continuationSeparator" w:id="0">
    <w:p w14:paraId="43BCA59D" w14:textId="77777777" w:rsidR="00710009" w:rsidRDefault="00710009" w:rsidP="00A418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4E67B" w14:textId="77777777" w:rsidR="00206731" w:rsidRPr="009F7DCB" w:rsidRDefault="00206731" w:rsidP="009F7DCB">
    <w:r w:rsidRPr="009F7DCB">
      <w:fldChar w:fldCharType="begin"/>
    </w:r>
    <w:r w:rsidRPr="009F7DCB">
      <w:instrText xml:space="preserve">PAGE  </w:instrText>
    </w:r>
    <w:r w:rsidRPr="009F7DCB">
      <w:fldChar w:fldCharType="end"/>
    </w:r>
  </w:p>
  <w:p w14:paraId="739ACDFA" w14:textId="77777777" w:rsidR="00206731" w:rsidRDefault="00206731" w:rsidP="00C621E9"/>
  <w:p w14:paraId="14DCF319" w14:textId="77777777" w:rsidR="00206731" w:rsidRDefault="0020673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5050477"/>
      <w:docPartObj>
        <w:docPartGallery w:val="Page Numbers (Top of Page)"/>
        <w:docPartUnique/>
      </w:docPartObj>
    </w:sdtPr>
    <w:sdtEndPr/>
    <w:sdtContent>
      <w:p w14:paraId="3042651A" w14:textId="579D4B94" w:rsidR="00206731" w:rsidRPr="00BF0C74" w:rsidRDefault="00206731" w:rsidP="004676DD">
        <w:r w:rsidRPr="00BF0C74">
          <w:t xml:space="preserve">Page </w:t>
        </w:r>
        <w:r>
          <w:fldChar w:fldCharType="begin"/>
        </w:r>
        <w:r>
          <w:instrText xml:space="preserve"> PAGE </w:instrText>
        </w:r>
        <w:r>
          <w:fldChar w:fldCharType="separate"/>
        </w:r>
        <w:r w:rsidR="00C677C8">
          <w:rPr>
            <w:noProof/>
          </w:rPr>
          <w:t>13</w:t>
        </w:r>
        <w:r>
          <w:rPr>
            <w:noProof/>
          </w:rPr>
          <w:fldChar w:fldCharType="end"/>
        </w:r>
        <w:r w:rsidRPr="00BF0C74">
          <w:t xml:space="preserve"> of </w:t>
        </w:r>
        <w:r>
          <w:rPr>
            <w:noProof/>
          </w:rPr>
          <w:fldChar w:fldCharType="begin"/>
        </w:r>
        <w:r>
          <w:rPr>
            <w:noProof/>
          </w:rPr>
          <w:instrText xml:space="preserve"> NUMPAGES  </w:instrText>
        </w:r>
        <w:r>
          <w:rPr>
            <w:noProof/>
          </w:rPr>
          <w:fldChar w:fldCharType="separate"/>
        </w:r>
        <w:r w:rsidR="00C677C8">
          <w:rPr>
            <w:noProof/>
          </w:rPr>
          <w:t>16</w:t>
        </w:r>
        <w:r>
          <w:rPr>
            <w:noProof/>
          </w:rPr>
          <w:fldChar w:fldCharType="end"/>
        </w:r>
      </w:p>
    </w:sdtContent>
  </w:sdt>
  <w:p w14:paraId="7E2D742D" w14:textId="77777777" w:rsidR="00206731" w:rsidRDefault="00206731" w:rsidP="00A418D3">
    <w:r>
      <w:t>7/20/2015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3B9B3" w14:textId="77777777" w:rsidR="00710009" w:rsidRDefault="00710009" w:rsidP="00A418D3">
      <w:r>
        <w:separator/>
      </w:r>
    </w:p>
  </w:footnote>
  <w:footnote w:type="continuationSeparator" w:id="0">
    <w:p w14:paraId="40022482" w14:textId="77777777" w:rsidR="00710009" w:rsidRDefault="00710009" w:rsidP="00A418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44512"/>
    <w:multiLevelType w:val="multilevel"/>
    <w:tmpl w:val="46CA2122"/>
    <w:lvl w:ilvl="0">
      <w:start w:val="1"/>
      <w:numFmt w:val="decimal"/>
      <w:pStyle w:val="List-Ordered-Numeric"/>
      <w:lvlText w:val="%1."/>
      <w:lvlJc w:val="left"/>
      <w:pPr>
        <w:ind w:left="360" w:hanging="360"/>
      </w:pPr>
      <w:rPr>
        <w:rFonts w:ascii="Times New Roman" w:hAnsi="Times New Roman"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F1C1F49"/>
    <w:multiLevelType w:val="hybridMultilevel"/>
    <w:tmpl w:val="F6C698E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FF57EF3"/>
    <w:multiLevelType w:val="hybridMultilevel"/>
    <w:tmpl w:val="EFD691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D7C1A23"/>
    <w:multiLevelType w:val="hybridMultilevel"/>
    <w:tmpl w:val="C408EB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66604412"/>
    <w:multiLevelType w:val="hybridMultilevel"/>
    <w:tmpl w:val="7AAEC8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7E7358"/>
    <w:multiLevelType w:val="hybridMultilevel"/>
    <w:tmpl w:val="AFF031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E3461A3"/>
    <w:multiLevelType w:val="hybridMultilevel"/>
    <w:tmpl w:val="63BC7C7C"/>
    <w:lvl w:ilvl="0" w:tplc="38080CD6">
      <w:start w:val="1"/>
      <w:numFmt w:val="bullet"/>
      <w:pStyle w:val="List-Unordered"/>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3"/>
  </w:num>
  <w:num w:numId="6">
    <w:abstractNumId w:val="2"/>
  </w:num>
  <w:num w:numId="7">
    <w:abstractNumId w:val="5"/>
  </w:num>
  <w:num w:numId="8">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20"/>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DM3NjM1sTQ0NjU0tTBR0lEKTi0uzszPAykwqgUApEeqXiwAAAA="/>
  </w:docVars>
  <w:rsids>
    <w:rsidRoot w:val="006548E7"/>
    <w:rsid w:val="0000016D"/>
    <w:rsid w:val="00000FEC"/>
    <w:rsid w:val="0000322C"/>
    <w:rsid w:val="00006E1C"/>
    <w:rsid w:val="000071EC"/>
    <w:rsid w:val="00012D06"/>
    <w:rsid w:val="000136CF"/>
    <w:rsid w:val="000152C6"/>
    <w:rsid w:val="00021C7F"/>
    <w:rsid w:val="00024AC3"/>
    <w:rsid w:val="00026868"/>
    <w:rsid w:val="00030174"/>
    <w:rsid w:val="00031728"/>
    <w:rsid w:val="00031B68"/>
    <w:rsid w:val="00032C55"/>
    <w:rsid w:val="00035E90"/>
    <w:rsid w:val="00037B5D"/>
    <w:rsid w:val="00056067"/>
    <w:rsid w:val="0005744B"/>
    <w:rsid w:val="00060DD2"/>
    <w:rsid w:val="00063755"/>
    <w:rsid w:val="00066663"/>
    <w:rsid w:val="0006755B"/>
    <w:rsid w:val="000706A9"/>
    <w:rsid w:val="000808C6"/>
    <w:rsid w:val="00080D5F"/>
    <w:rsid w:val="00081D6B"/>
    <w:rsid w:val="000825CD"/>
    <w:rsid w:val="00084F20"/>
    <w:rsid w:val="000853DD"/>
    <w:rsid w:val="000946B9"/>
    <w:rsid w:val="000948CC"/>
    <w:rsid w:val="000A0586"/>
    <w:rsid w:val="000A1AA0"/>
    <w:rsid w:val="000A1CA4"/>
    <w:rsid w:val="000A259F"/>
    <w:rsid w:val="000A3F52"/>
    <w:rsid w:val="000A65D3"/>
    <w:rsid w:val="000A7D3D"/>
    <w:rsid w:val="000B1013"/>
    <w:rsid w:val="000B1307"/>
    <w:rsid w:val="000B1640"/>
    <w:rsid w:val="000B326D"/>
    <w:rsid w:val="000B759B"/>
    <w:rsid w:val="000C744F"/>
    <w:rsid w:val="000D0576"/>
    <w:rsid w:val="000D1CCA"/>
    <w:rsid w:val="000D2A1B"/>
    <w:rsid w:val="000D56B5"/>
    <w:rsid w:val="000D7A51"/>
    <w:rsid w:val="000E406D"/>
    <w:rsid w:val="000E4E44"/>
    <w:rsid w:val="000E63D9"/>
    <w:rsid w:val="000E6553"/>
    <w:rsid w:val="000E6E2F"/>
    <w:rsid w:val="000F0F55"/>
    <w:rsid w:val="000F51C0"/>
    <w:rsid w:val="001002AF"/>
    <w:rsid w:val="00100DEA"/>
    <w:rsid w:val="0010106B"/>
    <w:rsid w:val="00101168"/>
    <w:rsid w:val="001027A5"/>
    <w:rsid w:val="00104931"/>
    <w:rsid w:val="00105274"/>
    <w:rsid w:val="00110B6E"/>
    <w:rsid w:val="00112558"/>
    <w:rsid w:val="001137C5"/>
    <w:rsid w:val="00120F2A"/>
    <w:rsid w:val="0012509A"/>
    <w:rsid w:val="00125EF8"/>
    <w:rsid w:val="001321BF"/>
    <w:rsid w:val="0013417C"/>
    <w:rsid w:val="00134901"/>
    <w:rsid w:val="0014104B"/>
    <w:rsid w:val="001413CD"/>
    <w:rsid w:val="00145F4C"/>
    <w:rsid w:val="00151C22"/>
    <w:rsid w:val="00151E0C"/>
    <w:rsid w:val="00157DE3"/>
    <w:rsid w:val="0016437A"/>
    <w:rsid w:val="0017264B"/>
    <w:rsid w:val="0017501F"/>
    <w:rsid w:val="00175179"/>
    <w:rsid w:val="00175288"/>
    <w:rsid w:val="00176CFC"/>
    <w:rsid w:val="00184623"/>
    <w:rsid w:val="00187F22"/>
    <w:rsid w:val="0019544B"/>
    <w:rsid w:val="001968E9"/>
    <w:rsid w:val="001A0661"/>
    <w:rsid w:val="001B3357"/>
    <w:rsid w:val="001B354E"/>
    <w:rsid w:val="001C0F88"/>
    <w:rsid w:val="001C4753"/>
    <w:rsid w:val="001C4FAD"/>
    <w:rsid w:val="001C6E85"/>
    <w:rsid w:val="001D1C28"/>
    <w:rsid w:val="001D2695"/>
    <w:rsid w:val="001D47E6"/>
    <w:rsid w:val="001D5C87"/>
    <w:rsid w:val="001D6D1C"/>
    <w:rsid w:val="001E0A92"/>
    <w:rsid w:val="001E543D"/>
    <w:rsid w:val="001E6B94"/>
    <w:rsid w:val="001E6FE0"/>
    <w:rsid w:val="001E75DC"/>
    <w:rsid w:val="001F1B32"/>
    <w:rsid w:val="001F29BF"/>
    <w:rsid w:val="001F2DFC"/>
    <w:rsid w:val="001F4E05"/>
    <w:rsid w:val="00200166"/>
    <w:rsid w:val="0020103C"/>
    <w:rsid w:val="00201F3F"/>
    <w:rsid w:val="00202E24"/>
    <w:rsid w:val="00206731"/>
    <w:rsid w:val="00207F0F"/>
    <w:rsid w:val="002170AD"/>
    <w:rsid w:val="00217179"/>
    <w:rsid w:val="002178FF"/>
    <w:rsid w:val="002217CA"/>
    <w:rsid w:val="002249F8"/>
    <w:rsid w:val="0023013F"/>
    <w:rsid w:val="00231F88"/>
    <w:rsid w:val="002355A8"/>
    <w:rsid w:val="00236AC8"/>
    <w:rsid w:val="00242756"/>
    <w:rsid w:val="00242F1E"/>
    <w:rsid w:val="002459CC"/>
    <w:rsid w:val="00251443"/>
    <w:rsid w:val="00253D84"/>
    <w:rsid w:val="00256CA8"/>
    <w:rsid w:val="00256E10"/>
    <w:rsid w:val="00256FB9"/>
    <w:rsid w:val="00261108"/>
    <w:rsid w:val="0026385B"/>
    <w:rsid w:val="002707C1"/>
    <w:rsid w:val="002716D1"/>
    <w:rsid w:val="002734A8"/>
    <w:rsid w:val="002741E9"/>
    <w:rsid w:val="00274C68"/>
    <w:rsid w:val="002808DA"/>
    <w:rsid w:val="0028144E"/>
    <w:rsid w:val="00281AF5"/>
    <w:rsid w:val="00283D55"/>
    <w:rsid w:val="00284991"/>
    <w:rsid w:val="00284A18"/>
    <w:rsid w:val="002855AD"/>
    <w:rsid w:val="00287906"/>
    <w:rsid w:val="00287D4B"/>
    <w:rsid w:val="002933F0"/>
    <w:rsid w:val="002A345A"/>
    <w:rsid w:val="002A3DC2"/>
    <w:rsid w:val="002A76DC"/>
    <w:rsid w:val="002A7A9D"/>
    <w:rsid w:val="002B1648"/>
    <w:rsid w:val="002C0024"/>
    <w:rsid w:val="002C0E22"/>
    <w:rsid w:val="002C6C40"/>
    <w:rsid w:val="002C7A4C"/>
    <w:rsid w:val="002C7AB2"/>
    <w:rsid w:val="002D0E56"/>
    <w:rsid w:val="002D3324"/>
    <w:rsid w:val="002D4267"/>
    <w:rsid w:val="002D490B"/>
    <w:rsid w:val="002D4E1B"/>
    <w:rsid w:val="002D505C"/>
    <w:rsid w:val="002D60E0"/>
    <w:rsid w:val="002D66D1"/>
    <w:rsid w:val="002D764C"/>
    <w:rsid w:val="002D7ACC"/>
    <w:rsid w:val="002E0F3C"/>
    <w:rsid w:val="002E127A"/>
    <w:rsid w:val="002E2BD5"/>
    <w:rsid w:val="002E4534"/>
    <w:rsid w:val="002E5A01"/>
    <w:rsid w:val="002E6262"/>
    <w:rsid w:val="002F0127"/>
    <w:rsid w:val="002F1E37"/>
    <w:rsid w:val="002F41FF"/>
    <w:rsid w:val="002F4379"/>
    <w:rsid w:val="002F443F"/>
    <w:rsid w:val="002F5464"/>
    <w:rsid w:val="0030027D"/>
    <w:rsid w:val="00301E33"/>
    <w:rsid w:val="00304521"/>
    <w:rsid w:val="00307781"/>
    <w:rsid w:val="00310513"/>
    <w:rsid w:val="00313224"/>
    <w:rsid w:val="00317163"/>
    <w:rsid w:val="00321C96"/>
    <w:rsid w:val="003226A1"/>
    <w:rsid w:val="00327F61"/>
    <w:rsid w:val="00331C6C"/>
    <w:rsid w:val="0033407B"/>
    <w:rsid w:val="00335B0C"/>
    <w:rsid w:val="00336470"/>
    <w:rsid w:val="00341AFC"/>
    <w:rsid w:val="00345D81"/>
    <w:rsid w:val="00354B2A"/>
    <w:rsid w:val="0035590F"/>
    <w:rsid w:val="00357FFE"/>
    <w:rsid w:val="003646BB"/>
    <w:rsid w:val="00366EC9"/>
    <w:rsid w:val="003734A5"/>
    <w:rsid w:val="003741AE"/>
    <w:rsid w:val="0037583A"/>
    <w:rsid w:val="003758FD"/>
    <w:rsid w:val="003765A4"/>
    <w:rsid w:val="00380EFD"/>
    <w:rsid w:val="00383FF7"/>
    <w:rsid w:val="00387AF9"/>
    <w:rsid w:val="00391610"/>
    <w:rsid w:val="003A2358"/>
    <w:rsid w:val="003A79F3"/>
    <w:rsid w:val="003B012B"/>
    <w:rsid w:val="003B2388"/>
    <w:rsid w:val="003B5F05"/>
    <w:rsid w:val="003C05EF"/>
    <w:rsid w:val="003C16BB"/>
    <w:rsid w:val="003C1FE8"/>
    <w:rsid w:val="003C4337"/>
    <w:rsid w:val="003D0F6E"/>
    <w:rsid w:val="003D1B7D"/>
    <w:rsid w:val="003D3C65"/>
    <w:rsid w:val="003D5457"/>
    <w:rsid w:val="003D554A"/>
    <w:rsid w:val="003D5FEA"/>
    <w:rsid w:val="003D709D"/>
    <w:rsid w:val="003E1067"/>
    <w:rsid w:val="003E5C9C"/>
    <w:rsid w:val="003F0211"/>
    <w:rsid w:val="003F081F"/>
    <w:rsid w:val="003F2AAF"/>
    <w:rsid w:val="003F3016"/>
    <w:rsid w:val="003F5705"/>
    <w:rsid w:val="004003AF"/>
    <w:rsid w:val="00401563"/>
    <w:rsid w:val="00401CCF"/>
    <w:rsid w:val="00404F18"/>
    <w:rsid w:val="00404F43"/>
    <w:rsid w:val="00406291"/>
    <w:rsid w:val="0040762F"/>
    <w:rsid w:val="0041682E"/>
    <w:rsid w:val="0041795E"/>
    <w:rsid w:val="00420DC9"/>
    <w:rsid w:val="0042125A"/>
    <w:rsid w:val="00422A49"/>
    <w:rsid w:val="00422EE9"/>
    <w:rsid w:val="00424C9C"/>
    <w:rsid w:val="004254BE"/>
    <w:rsid w:val="004262CE"/>
    <w:rsid w:val="0042798F"/>
    <w:rsid w:val="0043184A"/>
    <w:rsid w:val="00432A4F"/>
    <w:rsid w:val="00445ACE"/>
    <w:rsid w:val="00451812"/>
    <w:rsid w:val="00451CBA"/>
    <w:rsid w:val="004530BB"/>
    <w:rsid w:val="00453333"/>
    <w:rsid w:val="00453D5A"/>
    <w:rsid w:val="00453FEB"/>
    <w:rsid w:val="0045710C"/>
    <w:rsid w:val="004623C5"/>
    <w:rsid w:val="00466818"/>
    <w:rsid w:val="00466894"/>
    <w:rsid w:val="004676DD"/>
    <w:rsid w:val="0047153E"/>
    <w:rsid w:val="00471829"/>
    <w:rsid w:val="004733FF"/>
    <w:rsid w:val="004744F0"/>
    <w:rsid w:val="00474C22"/>
    <w:rsid w:val="00477136"/>
    <w:rsid w:val="00482161"/>
    <w:rsid w:val="00484409"/>
    <w:rsid w:val="00491D44"/>
    <w:rsid w:val="004945D2"/>
    <w:rsid w:val="00496F9A"/>
    <w:rsid w:val="004A14DD"/>
    <w:rsid w:val="004A1D4B"/>
    <w:rsid w:val="004B22FF"/>
    <w:rsid w:val="004B676C"/>
    <w:rsid w:val="004C0A53"/>
    <w:rsid w:val="004C4350"/>
    <w:rsid w:val="004C597E"/>
    <w:rsid w:val="004C6518"/>
    <w:rsid w:val="004D1D46"/>
    <w:rsid w:val="004D1F7B"/>
    <w:rsid w:val="004D41CF"/>
    <w:rsid w:val="004D6BAB"/>
    <w:rsid w:val="004D766F"/>
    <w:rsid w:val="004E13FC"/>
    <w:rsid w:val="004E1DD5"/>
    <w:rsid w:val="004E1F46"/>
    <w:rsid w:val="004E4063"/>
    <w:rsid w:val="004E51F3"/>
    <w:rsid w:val="004F2568"/>
    <w:rsid w:val="004F28B6"/>
    <w:rsid w:val="004F50F5"/>
    <w:rsid w:val="004F7B25"/>
    <w:rsid w:val="00502594"/>
    <w:rsid w:val="00503A6F"/>
    <w:rsid w:val="00504CF1"/>
    <w:rsid w:val="00504E5C"/>
    <w:rsid w:val="005064D6"/>
    <w:rsid w:val="005131DC"/>
    <w:rsid w:val="005152A4"/>
    <w:rsid w:val="00515C24"/>
    <w:rsid w:val="00520DDB"/>
    <w:rsid w:val="005216EC"/>
    <w:rsid w:val="005228B9"/>
    <w:rsid w:val="00523543"/>
    <w:rsid w:val="0052507E"/>
    <w:rsid w:val="00527CE7"/>
    <w:rsid w:val="0053056E"/>
    <w:rsid w:val="00531495"/>
    <w:rsid w:val="00531A65"/>
    <w:rsid w:val="005321FC"/>
    <w:rsid w:val="0053460F"/>
    <w:rsid w:val="00534690"/>
    <w:rsid w:val="0053477E"/>
    <w:rsid w:val="00534A34"/>
    <w:rsid w:val="005403FB"/>
    <w:rsid w:val="00541B48"/>
    <w:rsid w:val="00542676"/>
    <w:rsid w:val="00543C02"/>
    <w:rsid w:val="005447FC"/>
    <w:rsid w:val="005545BA"/>
    <w:rsid w:val="00555AFA"/>
    <w:rsid w:val="00555CE8"/>
    <w:rsid w:val="00563CA2"/>
    <w:rsid w:val="00565800"/>
    <w:rsid w:val="00571B58"/>
    <w:rsid w:val="00576410"/>
    <w:rsid w:val="005921D3"/>
    <w:rsid w:val="0059606F"/>
    <w:rsid w:val="005976C3"/>
    <w:rsid w:val="005A0EAC"/>
    <w:rsid w:val="005A4696"/>
    <w:rsid w:val="005A4977"/>
    <w:rsid w:val="005A60C4"/>
    <w:rsid w:val="005B059F"/>
    <w:rsid w:val="005B2705"/>
    <w:rsid w:val="005B306C"/>
    <w:rsid w:val="005B31C1"/>
    <w:rsid w:val="005B32EE"/>
    <w:rsid w:val="005B530B"/>
    <w:rsid w:val="005B6432"/>
    <w:rsid w:val="005B7676"/>
    <w:rsid w:val="005C11D8"/>
    <w:rsid w:val="005C1B8F"/>
    <w:rsid w:val="005C3785"/>
    <w:rsid w:val="005C479B"/>
    <w:rsid w:val="005C51DF"/>
    <w:rsid w:val="005D34ED"/>
    <w:rsid w:val="005D57FB"/>
    <w:rsid w:val="005D664D"/>
    <w:rsid w:val="005D66B9"/>
    <w:rsid w:val="005E1A29"/>
    <w:rsid w:val="005E3093"/>
    <w:rsid w:val="005E378F"/>
    <w:rsid w:val="005E4273"/>
    <w:rsid w:val="005F1BA7"/>
    <w:rsid w:val="005F68BE"/>
    <w:rsid w:val="006009F0"/>
    <w:rsid w:val="006024CA"/>
    <w:rsid w:val="006059F9"/>
    <w:rsid w:val="00613446"/>
    <w:rsid w:val="00614900"/>
    <w:rsid w:val="00615343"/>
    <w:rsid w:val="006155E9"/>
    <w:rsid w:val="00615646"/>
    <w:rsid w:val="00615BE0"/>
    <w:rsid w:val="0062179E"/>
    <w:rsid w:val="00622391"/>
    <w:rsid w:val="00622BFF"/>
    <w:rsid w:val="00625D0C"/>
    <w:rsid w:val="00627AA7"/>
    <w:rsid w:val="006346C1"/>
    <w:rsid w:val="006376B3"/>
    <w:rsid w:val="00641116"/>
    <w:rsid w:val="00643687"/>
    <w:rsid w:val="0064504F"/>
    <w:rsid w:val="006450E6"/>
    <w:rsid w:val="006515E5"/>
    <w:rsid w:val="00652867"/>
    <w:rsid w:val="006548E7"/>
    <w:rsid w:val="00656901"/>
    <w:rsid w:val="00660A07"/>
    <w:rsid w:val="006633EF"/>
    <w:rsid w:val="00672B3A"/>
    <w:rsid w:val="00672E50"/>
    <w:rsid w:val="0067631A"/>
    <w:rsid w:val="00677C0E"/>
    <w:rsid w:val="006812CF"/>
    <w:rsid w:val="006828E2"/>
    <w:rsid w:val="00682EE1"/>
    <w:rsid w:val="006833B1"/>
    <w:rsid w:val="00684B6B"/>
    <w:rsid w:val="006851A3"/>
    <w:rsid w:val="00687737"/>
    <w:rsid w:val="00687A66"/>
    <w:rsid w:val="006902B9"/>
    <w:rsid w:val="0069397B"/>
    <w:rsid w:val="00693ABA"/>
    <w:rsid w:val="006A0CB1"/>
    <w:rsid w:val="006A35B0"/>
    <w:rsid w:val="006A3EBF"/>
    <w:rsid w:val="006B1A70"/>
    <w:rsid w:val="006B5AFC"/>
    <w:rsid w:val="006B5FE4"/>
    <w:rsid w:val="006B6A77"/>
    <w:rsid w:val="006B751B"/>
    <w:rsid w:val="006C47EF"/>
    <w:rsid w:val="006C4D11"/>
    <w:rsid w:val="006C5FCD"/>
    <w:rsid w:val="006C7027"/>
    <w:rsid w:val="006C7277"/>
    <w:rsid w:val="006C7436"/>
    <w:rsid w:val="006D118B"/>
    <w:rsid w:val="006D3C6E"/>
    <w:rsid w:val="006D7235"/>
    <w:rsid w:val="006D7D6E"/>
    <w:rsid w:val="006E0616"/>
    <w:rsid w:val="006E120E"/>
    <w:rsid w:val="006E5CB1"/>
    <w:rsid w:val="007028CE"/>
    <w:rsid w:val="007029E1"/>
    <w:rsid w:val="00702C19"/>
    <w:rsid w:val="007045CE"/>
    <w:rsid w:val="00710009"/>
    <w:rsid w:val="007100DF"/>
    <w:rsid w:val="00710DCB"/>
    <w:rsid w:val="00710EEA"/>
    <w:rsid w:val="007118F0"/>
    <w:rsid w:val="007151B5"/>
    <w:rsid w:val="00715A31"/>
    <w:rsid w:val="00715ABD"/>
    <w:rsid w:val="00716DFF"/>
    <w:rsid w:val="0072764B"/>
    <w:rsid w:val="00727D22"/>
    <w:rsid w:val="0073376E"/>
    <w:rsid w:val="00733DD9"/>
    <w:rsid w:val="007354E3"/>
    <w:rsid w:val="00741577"/>
    <w:rsid w:val="0074653D"/>
    <w:rsid w:val="00752D52"/>
    <w:rsid w:val="00753D77"/>
    <w:rsid w:val="00755629"/>
    <w:rsid w:val="007564C1"/>
    <w:rsid w:val="0076070C"/>
    <w:rsid w:val="00765313"/>
    <w:rsid w:val="0076628E"/>
    <w:rsid w:val="00771E96"/>
    <w:rsid w:val="0077227A"/>
    <w:rsid w:val="007728C7"/>
    <w:rsid w:val="0077644E"/>
    <w:rsid w:val="007771CE"/>
    <w:rsid w:val="0077749E"/>
    <w:rsid w:val="0078092E"/>
    <w:rsid w:val="00786BAD"/>
    <w:rsid w:val="007871A8"/>
    <w:rsid w:val="00791217"/>
    <w:rsid w:val="0079362C"/>
    <w:rsid w:val="00794ECA"/>
    <w:rsid w:val="007959D7"/>
    <w:rsid w:val="00795DD7"/>
    <w:rsid w:val="00796FA0"/>
    <w:rsid w:val="007A3256"/>
    <w:rsid w:val="007A456F"/>
    <w:rsid w:val="007A7560"/>
    <w:rsid w:val="007B0DD1"/>
    <w:rsid w:val="007B191D"/>
    <w:rsid w:val="007B2C09"/>
    <w:rsid w:val="007B3EFE"/>
    <w:rsid w:val="007C0327"/>
    <w:rsid w:val="007C5429"/>
    <w:rsid w:val="007D2167"/>
    <w:rsid w:val="007D22DD"/>
    <w:rsid w:val="007D301F"/>
    <w:rsid w:val="007E2A96"/>
    <w:rsid w:val="007E7374"/>
    <w:rsid w:val="007F042E"/>
    <w:rsid w:val="007F5607"/>
    <w:rsid w:val="007F62D0"/>
    <w:rsid w:val="007F70DE"/>
    <w:rsid w:val="008079F2"/>
    <w:rsid w:val="008118C2"/>
    <w:rsid w:val="00812A8D"/>
    <w:rsid w:val="00813059"/>
    <w:rsid w:val="00813697"/>
    <w:rsid w:val="008137EB"/>
    <w:rsid w:val="00813966"/>
    <w:rsid w:val="00813C21"/>
    <w:rsid w:val="00814A69"/>
    <w:rsid w:val="00815BA5"/>
    <w:rsid w:val="00816775"/>
    <w:rsid w:val="00816F32"/>
    <w:rsid w:val="0082228D"/>
    <w:rsid w:val="00824BDB"/>
    <w:rsid w:val="00827575"/>
    <w:rsid w:val="00834B0E"/>
    <w:rsid w:val="008405D9"/>
    <w:rsid w:val="00840A4A"/>
    <w:rsid w:val="00842151"/>
    <w:rsid w:val="00846AB0"/>
    <w:rsid w:val="00851DC5"/>
    <w:rsid w:val="00853F8C"/>
    <w:rsid w:val="00854562"/>
    <w:rsid w:val="008554A6"/>
    <w:rsid w:val="00855DEB"/>
    <w:rsid w:val="00856A5C"/>
    <w:rsid w:val="008572F2"/>
    <w:rsid w:val="00866A7E"/>
    <w:rsid w:val="00867DF2"/>
    <w:rsid w:val="0088184E"/>
    <w:rsid w:val="00886E8E"/>
    <w:rsid w:val="00887EB9"/>
    <w:rsid w:val="00887FFE"/>
    <w:rsid w:val="00892FD4"/>
    <w:rsid w:val="008933E7"/>
    <w:rsid w:val="008A0C12"/>
    <w:rsid w:val="008A2CB8"/>
    <w:rsid w:val="008A340A"/>
    <w:rsid w:val="008A47DA"/>
    <w:rsid w:val="008A6AA1"/>
    <w:rsid w:val="008B0164"/>
    <w:rsid w:val="008B218A"/>
    <w:rsid w:val="008B2468"/>
    <w:rsid w:val="008B329C"/>
    <w:rsid w:val="008B5574"/>
    <w:rsid w:val="008B5945"/>
    <w:rsid w:val="008B7DCF"/>
    <w:rsid w:val="008C19F5"/>
    <w:rsid w:val="008C3F55"/>
    <w:rsid w:val="008C44CB"/>
    <w:rsid w:val="008C4F8E"/>
    <w:rsid w:val="008D142E"/>
    <w:rsid w:val="008D2D21"/>
    <w:rsid w:val="008E1418"/>
    <w:rsid w:val="008E1A38"/>
    <w:rsid w:val="008E231F"/>
    <w:rsid w:val="008E34D0"/>
    <w:rsid w:val="008E4A32"/>
    <w:rsid w:val="008E573A"/>
    <w:rsid w:val="008E711F"/>
    <w:rsid w:val="008F2A60"/>
    <w:rsid w:val="009002DE"/>
    <w:rsid w:val="009006DC"/>
    <w:rsid w:val="0090076F"/>
    <w:rsid w:val="009009BD"/>
    <w:rsid w:val="009035C5"/>
    <w:rsid w:val="00910060"/>
    <w:rsid w:val="00913BEE"/>
    <w:rsid w:val="00915355"/>
    <w:rsid w:val="00921A9C"/>
    <w:rsid w:val="00941148"/>
    <w:rsid w:val="00941CBA"/>
    <w:rsid w:val="0094643E"/>
    <w:rsid w:val="0095524D"/>
    <w:rsid w:val="00955ABA"/>
    <w:rsid w:val="00961643"/>
    <w:rsid w:val="00961C6C"/>
    <w:rsid w:val="009628D7"/>
    <w:rsid w:val="00962E3E"/>
    <w:rsid w:val="009656F9"/>
    <w:rsid w:val="009662C3"/>
    <w:rsid w:val="009710DA"/>
    <w:rsid w:val="00975047"/>
    <w:rsid w:val="00975EEF"/>
    <w:rsid w:val="009834C9"/>
    <w:rsid w:val="00983DD9"/>
    <w:rsid w:val="00984993"/>
    <w:rsid w:val="009859D3"/>
    <w:rsid w:val="009906DF"/>
    <w:rsid w:val="009908CF"/>
    <w:rsid w:val="00992FCB"/>
    <w:rsid w:val="00994EA9"/>
    <w:rsid w:val="00995CAD"/>
    <w:rsid w:val="00996983"/>
    <w:rsid w:val="009978DE"/>
    <w:rsid w:val="009A13AC"/>
    <w:rsid w:val="009A5636"/>
    <w:rsid w:val="009A5797"/>
    <w:rsid w:val="009A721A"/>
    <w:rsid w:val="009B72D9"/>
    <w:rsid w:val="009C1D75"/>
    <w:rsid w:val="009C32C9"/>
    <w:rsid w:val="009C502D"/>
    <w:rsid w:val="009C5CC3"/>
    <w:rsid w:val="009D4831"/>
    <w:rsid w:val="009D5F0A"/>
    <w:rsid w:val="009E01B6"/>
    <w:rsid w:val="009E1BAA"/>
    <w:rsid w:val="009E6B44"/>
    <w:rsid w:val="009E71BB"/>
    <w:rsid w:val="009E7299"/>
    <w:rsid w:val="009E7548"/>
    <w:rsid w:val="009E7C72"/>
    <w:rsid w:val="009E7CF2"/>
    <w:rsid w:val="009F16D1"/>
    <w:rsid w:val="009F6614"/>
    <w:rsid w:val="009F779A"/>
    <w:rsid w:val="009F7DCB"/>
    <w:rsid w:val="00A02501"/>
    <w:rsid w:val="00A02C3D"/>
    <w:rsid w:val="00A05CD8"/>
    <w:rsid w:val="00A06031"/>
    <w:rsid w:val="00A0639F"/>
    <w:rsid w:val="00A12641"/>
    <w:rsid w:val="00A13EF4"/>
    <w:rsid w:val="00A1416E"/>
    <w:rsid w:val="00A1434C"/>
    <w:rsid w:val="00A15663"/>
    <w:rsid w:val="00A156E5"/>
    <w:rsid w:val="00A15FDC"/>
    <w:rsid w:val="00A20246"/>
    <w:rsid w:val="00A21826"/>
    <w:rsid w:val="00A26FE9"/>
    <w:rsid w:val="00A3062F"/>
    <w:rsid w:val="00A31FF5"/>
    <w:rsid w:val="00A32261"/>
    <w:rsid w:val="00A327D5"/>
    <w:rsid w:val="00A34E09"/>
    <w:rsid w:val="00A35477"/>
    <w:rsid w:val="00A416AC"/>
    <w:rsid w:val="00A418D3"/>
    <w:rsid w:val="00A42147"/>
    <w:rsid w:val="00A43F99"/>
    <w:rsid w:val="00A53146"/>
    <w:rsid w:val="00A53AC7"/>
    <w:rsid w:val="00A54231"/>
    <w:rsid w:val="00A5493C"/>
    <w:rsid w:val="00A54F79"/>
    <w:rsid w:val="00A62907"/>
    <w:rsid w:val="00A63579"/>
    <w:rsid w:val="00A64D36"/>
    <w:rsid w:val="00A66C86"/>
    <w:rsid w:val="00A74790"/>
    <w:rsid w:val="00A748E0"/>
    <w:rsid w:val="00A7570D"/>
    <w:rsid w:val="00A766CE"/>
    <w:rsid w:val="00A77040"/>
    <w:rsid w:val="00A77F50"/>
    <w:rsid w:val="00A81B5E"/>
    <w:rsid w:val="00A83998"/>
    <w:rsid w:val="00A85D5A"/>
    <w:rsid w:val="00A901A5"/>
    <w:rsid w:val="00A91C18"/>
    <w:rsid w:val="00A91C7A"/>
    <w:rsid w:val="00A92F87"/>
    <w:rsid w:val="00A93031"/>
    <w:rsid w:val="00A97E1A"/>
    <w:rsid w:val="00AA2963"/>
    <w:rsid w:val="00AA302B"/>
    <w:rsid w:val="00AA399E"/>
    <w:rsid w:val="00AA6461"/>
    <w:rsid w:val="00AB0203"/>
    <w:rsid w:val="00AB2B1E"/>
    <w:rsid w:val="00AC2EED"/>
    <w:rsid w:val="00AC50DF"/>
    <w:rsid w:val="00AC58BF"/>
    <w:rsid w:val="00AC6BEC"/>
    <w:rsid w:val="00AC78D1"/>
    <w:rsid w:val="00AC7912"/>
    <w:rsid w:val="00AC7A52"/>
    <w:rsid w:val="00AD4E14"/>
    <w:rsid w:val="00AD6441"/>
    <w:rsid w:val="00AD7F24"/>
    <w:rsid w:val="00AE5CFC"/>
    <w:rsid w:val="00AF15D5"/>
    <w:rsid w:val="00AF1D8E"/>
    <w:rsid w:val="00AF3F47"/>
    <w:rsid w:val="00AF56DE"/>
    <w:rsid w:val="00AF6954"/>
    <w:rsid w:val="00B019CD"/>
    <w:rsid w:val="00B01FCD"/>
    <w:rsid w:val="00B0248C"/>
    <w:rsid w:val="00B0413D"/>
    <w:rsid w:val="00B048C1"/>
    <w:rsid w:val="00B105D7"/>
    <w:rsid w:val="00B10F00"/>
    <w:rsid w:val="00B147ED"/>
    <w:rsid w:val="00B14981"/>
    <w:rsid w:val="00B16E6E"/>
    <w:rsid w:val="00B17A99"/>
    <w:rsid w:val="00B17F67"/>
    <w:rsid w:val="00B20350"/>
    <w:rsid w:val="00B21BF6"/>
    <w:rsid w:val="00B22EC2"/>
    <w:rsid w:val="00B23302"/>
    <w:rsid w:val="00B2605A"/>
    <w:rsid w:val="00B279A6"/>
    <w:rsid w:val="00B30854"/>
    <w:rsid w:val="00B33F67"/>
    <w:rsid w:val="00B343DC"/>
    <w:rsid w:val="00B34D60"/>
    <w:rsid w:val="00B40670"/>
    <w:rsid w:val="00B41D03"/>
    <w:rsid w:val="00B4401F"/>
    <w:rsid w:val="00B451BC"/>
    <w:rsid w:val="00B4560F"/>
    <w:rsid w:val="00B500FB"/>
    <w:rsid w:val="00B50C56"/>
    <w:rsid w:val="00B522BD"/>
    <w:rsid w:val="00B57C68"/>
    <w:rsid w:val="00B60A64"/>
    <w:rsid w:val="00B63A75"/>
    <w:rsid w:val="00B65757"/>
    <w:rsid w:val="00B70A55"/>
    <w:rsid w:val="00B73E6B"/>
    <w:rsid w:val="00B73E8B"/>
    <w:rsid w:val="00B7403A"/>
    <w:rsid w:val="00B74CB8"/>
    <w:rsid w:val="00B80BA9"/>
    <w:rsid w:val="00B86E7E"/>
    <w:rsid w:val="00B969DA"/>
    <w:rsid w:val="00B97F43"/>
    <w:rsid w:val="00BA5C6B"/>
    <w:rsid w:val="00BA67D3"/>
    <w:rsid w:val="00BA6AFD"/>
    <w:rsid w:val="00BA6F6D"/>
    <w:rsid w:val="00BB0F44"/>
    <w:rsid w:val="00BB10BC"/>
    <w:rsid w:val="00BB23D0"/>
    <w:rsid w:val="00BB3906"/>
    <w:rsid w:val="00BC7D5D"/>
    <w:rsid w:val="00BD161C"/>
    <w:rsid w:val="00BD6618"/>
    <w:rsid w:val="00BE3714"/>
    <w:rsid w:val="00BE74D4"/>
    <w:rsid w:val="00BF0C74"/>
    <w:rsid w:val="00BF5794"/>
    <w:rsid w:val="00BF7087"/>
    <w:rsid w:val="00C048E9"/>
    <w:rsid w:val="00C05D91"/>
    <w:rsid w:val="00C0692C"/>
    <w:rsid w:val="00C06DB0"/>
    <w:rsid w:val="00C124C3"/>
    <w:rsid w:val="00C205BD"/>
    <w:rsid w:val="00C25019"/>
    <w:rsid w:val="00C25ADE"/>
    <w:rsid w:val="00C27EEC"/>
    <w:rsid w:val="00C34922"/>
    <w:rsid w:val="00C362D0"/>
    <w:rsid w:val="00C36754"/>
    <w:rsid w:val="00C37A58"/>
    <w:rsid w:val="00C45953"/>
    <w:rsid w:val="00C46522"/>
    <w:rsid w:val="00C511C8"/>
    <w:rsid w:val="00C512D0"/>
    <w:rsid w:val="00C519AC"/>
    <w:rsid w:val="00C5390F"/>
    <w:rsid w:val="00C53981"/>
    <w:rsid w:val="00C621E9"/>
    <w:rsid w:val="00C65EFC"/>
    <w:rsid w:val="00C677C8"/>
    <w:rsid w:val="00C70F1B"/>
    <w:rsid w:val="00C7287D"/>
    <w:rsid w:val="00C74388"/>
    <w:rsid w:val="00C806B0"/>
    <w:rsid w:val="00C8115E"/>
    <w:rsid w:val="00C824BD"/>
    <w:rsid w:val="00C84FC1"/>
    <w:rsid w:val="00C85D3B"/>
    <w:rsid w:val="00C879A3"/>
    <w:rsid w:val="00C91C2C"/>
    <w:rsid w:val="00C92191"/>
    <w:rsid w:val="00C9283F"/>
    <w:rsid w:val="00C9344F"/>
    <w:rsid w:val="00C94EC2"/>
    <w:rsid w:val="00C9682A"/>
    <w:rsid w:val="00CA09F0"/>
    <w:rsid w:val="00CA2ABA"/>
    <w:rsid w:val="00CA40F7"/>
    <w:rsid w:val="00CA43C6"/>
    <w:rsid w:val="00CA6186"/>
    <w:rsid w:val="00CB1118"/>
    <w:rsid w:val="00CB399E"/>
    <w:rsid w:val="00CB5137"/>
    <w:rsid w:val="00CB5241"/>
    <w:rsid w:val="00CB6472"/>
    <w:rsid w:val="00CC3F12"/>
    <w:rsid w:val="00CC4CE0"/>
    <w:rsid w:val="00CC4E87"/>
    <w:rsid w:val="00CC54C8"/>
    <w:rsid w:val="00CC70CA"/>
    <w:rsid w:val="00CD0A31"/>
    <w:rsid w:val="00CD0C3E"/>
    <w:rsid w:val="00CD2CA2"/>
    <w:rsid w:val="00CD7086"/>
    <w:rsid w:val="00CE0DE9"/>
    <w:rsid w:val="00CE1255"/>
    <w:rsid w:val="00CE2A96"/>
    <w:rsid w:val="00CE2E32"/>
    <w:rsid w:val="00CE58B2"/>
    <w:rsid w:val="00CE62B5"/>
    <w:rsid w:val="00CE7D82"/>
    <w:rsid w:val="00CF0F88"/>
    <w:rsid w:val="00CF13F8"/>
    <w:rsid w:val="00CF3600"/>
    <w:rsid w:val="00CF67D0"/>
    <w:rsid w:val="00CF6D53"/>
    <w:rsid w:val="00D01A73"/>
    <w:rsid w:val="00D0216D"/>
    <w:rsid w:val="00D0319D"/>
    <w:rsid w:val="00D03790"/>
    <w:rsid w:val="00D05AFF"/>
    <w:rsid w:val="00D220FF"/>
    <w:rsid w:val="00D22E25"/>
    <w:rsid w:val="00D24567"/>
    <w:rsid w:val="00D25890"/>
    <w:rsid w:val="00D317E2"/>
    <w:rsid w:val="00D31CA6"/>
    <w:rsid w:val="00D328BE"/>
    <w:rsid w:val="00D3332D"/>
    <w:rsid w:val="00D362EA"/>
    <w:rsid w:val="00D400A8"/>
    <w:rsid w:val="00D433B9"/>
    <w:rsid w:val="00D464D5"/>
    <w:rsid w:val="00D52359"/>
    <w:rsid w:val="00D52CD5"/>
    <w:rsid w:val="00D53402"/>
    <w:rsid w:val="00D57983"/>
    <w:rsid w:val="00D60647"/>
    <w:rsid w:val="00D70B7A"/>
    <w:rsid w:val="00D71F6D"/>
    <w:rsid w:val="00D755AD"/>
    <w:rsid w:val="00D76E7B"/>
    <w:rsid w:val="00D7754F"/>
    <w:rsid w:val="00D84C0D"/>
    <w:rsid w:val="00D86C81"/>
    <w:rsid w:val="00D870F0"/>
    <w:rsid w:val="00D94DDC"/>
    <w:rsid w:val="00D95157"/>
    <w:rsid w:val="00DA0AC0"/>
    <w:rsid w:val="00DA3275"/>
    <w:rsid w:val="00DA4CA2"/>
    <w:rsid w:val="00DA6BB4"/>
    <w:rsid w:val="00DA7FA0"/>
    <w:rsid w:val="00DB03E5"/>
    <w:rsid w:val="00DB0C29"/>
    <w:rsid w:val="00DB268A"/>
    <w:rsid w:val="00DB2DA2"/>
    <w:rsid w:val="00DB2EB7"/>
    <w:rsid w:val="00DB3C5C"/>
    <w:rsid w:val="00DB53DE"/>
    <w:rsid w:val="00DD0BF0"/>
    <w:rsid w:val="00DD5E0A"/>
    <w:rsid w:val="00DD5E12"/>
    <w:rsid w:val="00DE18AB"/>
    <w:rsid w:val="00DE2089"/>
    <w:rsid w:val="00DE2832"/>
    <w:rsid w:val="00DE5E24"/>
    <w:rsid w:val="00DF1321"/>
    <w:rsid w:val="00DF2BB2"/>
    <w:rsid w:val="00DF6B61"/>
    <w:rsid w:val="00E00923"/>
    <w:rsid w:val="00E01289"/>
    <w:rsid w:val="00E01BD3"/>
    <w:rsid w:val="00E03065"/>
    <w:rsid w:val="00E03AD7"/>
    <w:rsid w:val="00E05022"/>
    <w:rsid w:val="00E07EFB"/>
    <w:rsid w:val="00E14541"/>
    <w:rsid w:val="00E14938"/>
    <w:rsid w:val="00E17F5A"/>
    <w:rsid w:val="00E20066"/>
    <w:rsid w:val="00E21ADE"/>
    <w:rsid w:val="00E23EDC"/>
    <w:rsid w:val="00E25DD3"/>
    <w:rsid w:val="00E31CFE"/>
    <w:rsid w:val="00E32BB4"/>
    <w:rsid w:val="00E3351D"/>
    <w:rsid w:val="00E37DC5"/>
    <w:rsid w:val="00E419A2"/>
    <w:rsid w:val="00E431FC"/>
    <w:rsid w:val="00E43470"/>
    <w:rsid w:val="00E43931"/>
    <w:rsid w:val="00E43998"/>
    <w:rsid w:val="00E462E9"/>
    <w:rsid w:val="00E52CD3"/>
    <w:rsid w:val="00E57AE3"/>
    <w:rsid w:val="00E601AC"/>
    <w:rsid w:val="00E6248E"/>
    <w:rsid w:val="00E62CCA"/>
    <w:rsid w:val="00E62F20"/>
    <w:rsid w:val="00E6556E"/>
    <w:rsid w:val="00E65DB4"/>
    <w:rsid w:val="00E66355"/>
    <w:rsid w:val="00E67317"/>
    <w:rsid w:val="00E70CEF"/>
    <w:rsid w:val="00E72A8E"/>
    <w:rsid w:val="00E76435"/>
    <w:rsid w:val="00E818A1"/>
    <w:rsid w:val="00E81994"/>
    <w:rsid w:val="00E82BC9"/>
    <w:rsid w:val="00E83C34"/>
    <w:rsid w:val="00E83EA2"/>
    <w:rsid w:val="00E90967"/>
    <w:rsid w:val="00E9116E"/>
    <w:rsid w:val="00E92199"/>
    <w:rsid w:val="00EA259A"/>
    <w:rsid w:val="00EA2C81"/>
    <w:rsid w:val="00EA36EB"/>
    <w:rsid w:val="00EA6719"/>
    <w:rsid w:val="00EB29A5"/>
    <w:rsid w:val="00EB64BD"/>
    <w:rsid w:val="00EB6E94"/>
    <w:rsid w:val="00ED1F0C"/>
    <w:rsid w:val="00ED4154"/>
    <w:rsid w:val="00ED42E0"/>
    <w:rsid w:val="00EE1BCF"/>
    <w:rsid w:val="00EE4921"/>
    <w:rsid w:val="00EE66F4"/>
    <w:rsid w:val="00EE7E6C"/>
    <w:rsid w:val="00EF1A1E"/>
    <w:rsid w:val="00EF4D47"/>
    <w:rsid w:val="00EF67FC"/>
    <w:rsid w:val="00EF6A94"/>
    <w:rsid w:val="00F01BA8"/>
    <w:rsid w:val="00F0220B"/>
    <w:rsid w:val="00F02BFF"/>
    <w:rsid w:val="00F04F83"/>
    <w:rsid w:val="00F051D8"/>
    <w:rsid w:val="00F07339"/>
    <w:rsid w:val="00F10A29"/>
    <w:rsid w:val="00F12519"/>
    <w:rsid w:val="00F13FFE"/>
    <w:rsid w:val="00F17423"/>
    <w:rsid w:val="00F17988"/>
    <w:rsid w:val="00F20F36"/>
    <w:rsid w:val="00F2191F"/>
    <w:rsid w:val="00F240CC"/>
    <w:rsid w:val="00F259CA"/>
    <w:rsid w:val="00F26681"/>
    <w:rsid w:val="00F30E92"/>
    <w:rsid w:val="00F31BE0"/>
    <w:rsid w:val="00F331DB"/>
    <w:rsid w:val="00F345B4"/>
    <w:rsid w:val="00F4263D"/>
    <w:rsid w:val="00F4768D"/>
    <w:rsid w:val="00F479B8"/>
    <w:rsid w:val="00F502DB"/>
    <w:rsid w:val="00F56DE8"/>
    <w:rsid w:val="00F57DD8"/>
    <w:rsid w:val="00F61E2E"/>
    <w:rsid w:val="00F641DA"/>
    <w:rsid w:val="00F655BF"/>
    <w:rsid w:val="00F66E15"/>
    <w:rsid w:val="00F67CAE"/>
    <w:rsid w:val="00F70D44"/>
    <w:rsid w:val="00F724D3"/>
    <w:rsid w:val="00F73032"/>
    <w:rsid w:val="00F7641A"/>
    <w:rsid w:val="00F76AEA"/>
    <w:rsid w:val="00F800C4"/>
    <w:rsid w:val="00F81616"/>
    <w:rsid w:val="00F85EBC"/>
    <w:rsid w:val="00F910BE"/>
    <w:rsid w:val="00F93A6B"/>
    <w:rsid w:val="00FA2863"/>
    <w:rsid w:val="00FA33D5"/>
    <w:rsid w:val="00FA51AC"/>
    <w:rsid w:val="00FA5913"/>
    <w:rsid w:val="00FB1637"/>
    <w:rsid w:val="00FB1AC3"/>
    <w:rsid w:val="00FB2DC6"/>
    <w:rsid w:val="00FB4D46"/>
    <w:rsid w:val="00FB533C"/>
    <w:rsid w:val="00FB53F1"/>
    <w:rsid w:val="00FB599C"/>
    <w:rsid w:val="00FB5CDD"/>
    <w:rsid w:val="00FC03E4"/>
    <w:rsid w:val="00FC230D"/>
    <w:rsid w:val="00FC30DF"/>
    <w:rsid w:val="00FC3922"/>
    <w:rsid w:val="00FD2D5E"/>
    <w:rsid w:val="00FD3482"/>
    <w:rsid w:val="00FD3878"/>
    <w:rsid w:val="00FE001E"/>
    <w:rsid w:val="00FE1191"/>
    <w:rsid w:val="00FE1632"/>
    <w:rsid w:val="00FE24DE"/>
    <w:rsid w:val="00FE434A"/>
    <w:rsid w:val="00FE5F95"/>
    <w:rsid w:val="00FE7658"/>
    <w:rsid w:val="00FF2B8A"/>
    <w:rsid w:val="00FF56C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5D59DB2"/>
  <w15:docId w15:val="{20DED5F8-73B3-41B4-AA98-76163383E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en-US" w:eastAsia="en-US"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nhideWhenUsed="1"/>
    <w:lsdException w:name="annotation text" w:semiHidden="1" w:unhideWhenUsed="1"/>
    <w:lsdException w:name="header" w:locked="0"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qFormat="1"/>
    <w:lsdException w:name="Closing" w:semiHidden="1" w:unhideWhenUsed="1"/>
    <w:lsdException w:name="Signature" w:semiHidden="1" w:unhideWhenUsed="1"/>
    <w:lsdException w:name="Default Paragraph Font" w:locked="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nhideWhenUsed="1"/>
    <w:lsdException w:name="Table Simple 2" w:semiHidden="1" w:unhideWhenUsed="1"/>
    <w:lsdException w:name="Table Simple 3" w:semiHidden="1" w:unhideWhenUsed="1"/>
    <w:lsdException w:name="Table Classic 1" w:locked="0"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locked="0"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locked="0"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3E1067"/>
    <w:pPr>
      <w:spacing w:after="240"/>
    </w:pPr>
    <w:rPr>
      <w:sz w:val="18"/>
    </w:rPr>
  </w:style>
  <w:style w:type="paragraph" w:styleId="Heading1">
    <w:name w:val="heading 1"/>
    <w:basedOn w:val="Normal"/>
    <w:next w:val="Normal"/>
    <w:semiHidden/>
    <w:unhideWhenUsed/>
    <w:qFormat/>
    <w:locked/>
    <w:rsid w:val="002D3324"/>
    <w:pPr>
      <w:keepNext/>
      <w:spacing w:before="240" w:after="60"/>
      <w:outlineLvl w:val="0"/>
    </w:pPr>
    <w:rPr>
      <w:b/>
      <w:kern w:val="28"/>
      <w:sz w:val="28"/>
    </w:rPr>
  </w:style>
  <w:style w:type="paragraph" w:styleId="Heading2">
    <w:name w:val="heading 2"/>
    <w:basedOn w:val="Normal"/>
    <w:next w:val="Normal"/>
    <w:semiHidden/>
    <w:unhideWhenUsed/>
    <w:qFormat/>
    <w:locked/>
    <w:rsid w:val="000D2A1B"/>
    <w:pPr>
      <w:keepNext/>
      <w:spacing w:before="240" w:after="60"/>
      <w:outlineLvl w:val="1"/>
    </w:pPr>
    <w:rPr>
      <w:rFonts w:cs="Arial"/>
      <w:b/>
      <w:bCs/>
      <w:i/>
      <w:iCs/>
      <w:sz w:val="28"/>
      <w:szCs w:val="28"/>
    </w:rPr>
  </w:style>
  <w:style w:type="paragraph" w:styleId="Heading3">
    <w:name w:val="heading 3"/>
    <w:basedOn w:val="Normal"/>
    <w:next w:val="Normal"/>
    <w:semiHidden/>
    <w:unhideWhenUsed/>
    <w:qFormat/>
    <w:locked/>
    <w:rsid w:val="000D2A1B"/>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qFormat/>
    <w:rsid w:val="005E378F"/>
    <w:pPr>
      <w:spacing w:after="0" w:line="280" w:lineRule="exact"/>
      <w:jc w:val="right"/>
    </w:pPr>
    <w:rPr>
      <w:b/>
      <w:sz w:val="24"/>
    </w:rPr>
  </w:style>
  <w:style w:type="paragraph" w:customStyle="1" w:styleId="Affiliation">
    <w:name w:val="Affiliation"/>
    <w:basedOn w:val="Normal"/>
    <w:qFormat/>
    <w:rsid w:val="005E378F"/>
    <w:pPr>
      <w:spacing w:line="240" w:lineRule="exact"/>
      <w:jc w:val="right"/>
    </w:pPr>
    <w:rPr>
      <w:sz w:val="20"/>
    </w:rPr>
  </w:style>
  <w:style w:type="paragraph" w:styleId="Header">
    <w:name w:val="header"/>
    <w:basedOn w:val="Normal"/>
    <w:link w:val="HeaderChar"/>
    <w:semiHidden/>
    <w:locked/>
    <w:rsid w:val="005B31C1"/>
    <w:pPr>
      <w:tabs>
        <w:tab w:val="center" w:pos="4680"/>
        <w:tab w:val="right" w:pos="9360"/>
      </w:tabs>
      <w:spacing w:after="0"/>
    </w:pPr>
  </w:style>
  <w:style w:type="paragraph" w:customStyle="1" w:styleId="PaperNumber">
    <w:name w:val="Paper Number"/>
    <w:basedOn w:val="Normal"/>
    <w:next w:val="Author"/>
    <w:qFormat/>
    <w:rsid w:val="00542676"/>
    <w:pPr>
      <w:spacing w:line="280" w:lineRule="exact"/>
      <w:jc w:val="right"/>
    </w:pPr>
    <w:rPr>
      <w:b/>
    </w:rPr>
  </w:style>
  <w:style w:type="character" w:customStyle="1" w:styleId="HeaderChar">
    <w:name w:val="Header Char"/>
    <w:basedOn w:val="DefaultParagraphFont"/>
    <w:link w:val="Header"/>
    <w:rsid w:val="005B31C1"/>
    <w:rPr>
      <w:rFonts w:ascii="Arial" w:hAnsi="Arial"/>
    </w:rPr>
  </w:style>
  <w:style w:type="character" w:styleId="FootnoteReference">
    <w:name w:val="footnote reference"/>
    <w:basedOn w:val="DefaultParagraphFont"/>
    <w:qFormat/>
    <w:rsid w:val="00CA09F0"/>
    <w:rPr>
      <w:rFonts w:ascii="Arial" w:hAnsi="Arial"/>
      <w:sz w:val="22"/>
      <w:vertAlign w:val="superscript"/>
    </w:rPr>
  </w:style>
  <w:style w:type="paragraph" w:styleId="FootnoteText">
    <w:name w:val="footnote text"/>
    <w:basedOn w:val="Normal"/>
    <w:rsid w:val="005E378F"/>
    <w:rPr>
      <w:szCs w:val="20"/>
    </w:rPr>
  </w:style>
  <w:style w:type="paragraph" w:customStyle="1" w:styleId="Copyright">
    <w:name w:val="Copyright"/>
    <w:basedOn w:val="Normal"/>
    <w:qFormat/>
    <w:rsid w:val="005E378F"/>
    <w:pPr>
      <w:spacing w:after="960" w:line="200" w:lineRule="exact"/>
    </w:pPr>
    <w:rPr>
      <w:sz w:val="16"/>
    </w:rPr>
  </w:style>
  <w:style w:type="paragraph" w:styleId="Title">
    <w:name w:val="Title"/>
    <w:basedOn w:val="Normal"/>
    <w:qFormat/>
    <w:rsid w:val="005E378F"/>
    <w:pPr>
      <w:spacing w:after="340"/>
      <w:jc w:val="right"/>
    </w:pPr>
    <w:rPr>
      <w:b/>
      <w:kern w:val="28"/>
      <w:sz w:val="30"/>
    </w:rPr>
  </w:style>
  <w:style w:type="paragraph" w:customStyle="1" w:styleId="Head1">
    <w:name w:val="Head1"/>
    <w:basedOn w:val="Normal"/>
    <w:qFormat/>
    <w:rsid w:val="005E378F"/>
    <w:pPr>
      <w:keepNext/>
    </w:pPr>
    <w:rPr>
      <w:b/>
      <w:sz w:val="24"/>
      <w:szCs w:val="28"/>
    </w:rPr>
  </w:style>
  <w:style w:type="paragraph" w:customStyle="1" w:styleId="Head3">
    <w:name w:val="Head3"/>
    <w:basedOn w:val="Head2"/>
    <w:next w:val="Normal"/>
    <w:qFormat/>
    <w:rsid w:val="00366EC9"/>
    <w:pPr>
      <w:spacing w:after="240"/>
    </w:pPr>
    <w:rPr>
      <w:i w:val="0"/>
      <w:sz w:val="20"/>
    </w:rPr>
  </w:style>
  <w:style w:type="paragraph" w:customStyle="1" w:styleId="Head4">
    <w:name w:val="Head4"/>
    <w:basedOn w:val="Head3"/>
    <w:next w:val="Normal"/>
    <w:qFormat/>
    <w:rsid w:val="00366EC9"/>
    <w:pPr>
      <w:spacing w:after="220"/>
    </w:pPr>
    <w:rPr>
      <w:i/>
      <w:sz w:val="18"/>
    </w:rPr>
  </w:style>
  <w:style w:type="paragraph" w:customStyle="1" w:styleId="List-Unordered">
    <w:name w:val="List-Unordered"/>
    <w:basedOn w:val="Normal"/>
    <w:qFormat/>
    <w:rsid w:val="00CA09F0"/>
    <w:pPr>
      <w:numPr>
        <w:numId w:val="1"/>
      </w:numPr>
      <w:contextualSpacing/>
    </w:pPr>
  </w:style>
  <w:style w:type="paragraph" w:customStyle="1" w:styleId="List-Ordered-Numeric">
    <w:name w:val="List-Ordered-Numeric"/>
    <w:basedOn w:val="Normal"/>
    <w:qFormat/>
    <w:rsid w:val="000B1307"/>
    <w:pPr>
      <w:numPr>
        <w:numId w:val="2"/>
      </w:numPr>
      <w:contextualSpacing/>
    </w:pPr>
  </w:style>
  <w:style w:type="paragraph" w:customStyle="1" w:styleId="Head2">
    <w:name w:val="Head2"/>
    <w:basedOn w:val="Normal"/>
    <w:next w:val="Normal"/>
    <w:qFormat/>
    <w:rsid w:val="005E378F"/>
    <w:pPr>
      <w:keepNext/>
      <w:spacing w:after="260"/>
    </w:pPr>
    <w:rPr>
      <w:b/>
      <w:i/>
      <w:sz w:val="22"/>
      <w:szCs w:val="28"/>
    </w:rPr>
  </w:style>
  <w:style w:type="paragraph" w:customStyle="1" w:styleId="Equation">
    <w:name w:val="Equation"/>
    <w:basedOn w:val="Normal"/>
    <w:qFormat/>
    <w:rsid w:val="005E378F"/>
  </w:style>
  <w:style w:type="character" w:customStyle="1" w:styleId="Subscript">
    <w:name w:val="Subscript"/>
    <w:qFormat/>
    <w:rsid w:val="00F93A6B"/>
    <w:rPr>
      <w:sz w:val="18"/>
      <w:vertAlign w:val="subscript"/>
    </w:rPr>
  </w:style>
  <w:style w:type="character" w:customStyle="1" w:styleId="Superscript">
    <w:name w:val="Superscript"/>
    <w:qFormat/>
    <w:rsid w:val="00F93A6B"/>
    <w:rPr>
      <w:sz w:val="18"/>
      <w:vertAlign w:val="superscript"/>
    </w:rPr>
  </w:style>
  <w:style w:type="character" w:customStyle="1" w:styleId="Symbol">
    <w:name w:val="Symbol"/>
    <w:qFormat/>
    <w:rsid w:val="00A34E09"/>
    <w:rPr>
      <w:rFonts w:ascii="Symbol" w:hAnsi="Symbol"/>
    </w:rPr>
  </w:style>
  <w:style w:type="character" w:customStyle="1" w:styleId="Subscript-Italic">
    <w:name w:val="Subscript-Italic"/>
    <w:qFormat/>
    <w:rsid w:val="00F93A6B"/>
    <w:rPr>
      <w:i/>
      <w:sz w:val="18"/>
      <w:vertAlign w:val="subscript"/>
    </w:rPr>
  </w:style>
  <w:style w:type="character" w:customStyle="1" w:styleId="Superscript-Italic">
    <w:name w:val="Superscript-Italic"/>
    <w:qFormat/>
    <w:rsid w:val="00F93A6B"/>
    <w:rPr>
      <w:i/>
      <w:sz w:val="18"/>
      <w:vertAlign w:val="superscript"/>
    </w:rPr>
  </w:style>
  <w:style w:type="paragraph" w:customStyle="1" w:styleId="Monotype">
    <w:name w:val="Monotype"/>
    <w:basedOn w:val="Normal"/>
    <w:qFormat/>
    <w:rsid w:val="00BA5C6B"/>
    <w:rPr>
      <w:rFonts w:ascii="Courier New" w:hAnsi="Courier New"/>
    </w:rPr>
  </w:style>
  <w:style w:type="character" w:customStyle="1" w:styleId="TableNoteReference">
    <w:name w:val="Table Note Reference"/>
    <w:basedOn w:val="DefaultParagraphFont"/>
    <w:uiPriority w:val="1"/>
    <w:qFormat/>
    <w:rsid w:val="00422A49"/>
    <w:rPr>
      <w:rFonts w:ascii="Arial" w:hAnsi="Arial"/>
      <w:i/>
      <w:sz w:val="14"/>
      <w:vertAlign w:val="superscript"/>
    </w:rPr>
  </w:style>
  <w:style w:type="character" w:customStyle="1" w:styleId="Emphasis-Bold">
    <w:name w:val="Emphasis-Bold"/>
    <w:basedOn w:val="DefaultParagraphFont"/>
    <w:qFormat/>
    <w:rsid w:val="000D2A1B"/>
    <w:rPr>
      <w:b/>
    </w:rPr>
  </w:style>
  <w:style w:type="character" w:customStyle="1" w:styleId="Emphasis-Italic">
    <w:name w:val="Emphasis-Italic"/>
    <w:basedOn w:val="DefaultParagraphFont"/>
    <w:qFormat/>
    <w:rsid w:val="000D2A1B"/>
    <w:rPr>
      <w:i/>
    </w:rPr>
  </w:style>
  <w:style w:type="character" w:customStyle="1" w:styleId="Emphasis-Underline">
    <w:name w:val="Emphasis-Underline"/>
    <w:basedOn w:val="DefaultParagraphFont"/>
    <w:qFormat/>
    <w:rsid w:val="000D2A1B"/>
    <w:rPr>
      <w:u w:val="single"/>
    </w:rPr>
  </w:style>
  <w:style w:type="paragraph" w:customStyle="1" w:styleId="TableTitle">
    <w:name w:val="Table Title"/>
    <w:basedOn w:val="Normal"/>
    <w:next w:val="Normal"/>
    <w:rsid w:val="005E378F"/>
    <w:pPr>
      <w:keepNext/>
      <w:spacing w:after="220"/>
    </w:pPr>
    <w:rPr>
      <w:color w:val="01A0E9"/>
      <w:sz w:val="16"/>
    </w:rPr>
  </w:style>
  <w:style w:type="paragraph" w:customStyle="1" w:styleId="FigureCaption">
    <w:name w:val="Figure Caption"/>
    <w:basedOn w:val="Normal"/>
    <w:next w:val="Normal"/>
    <w:rsid w:val="005E378F"/>
    <w:pPr>
      <w:spacing w:after="220"/>
    </w:pPr>
    <w:rPr>
      <w:color w:val="01A0E9"/>
      <w:sz w:val="16"/>
    </w:rPr>
  </w:style>
  <w:style w:type="character" w:customStyle="1" w:styleId="Emphasis-Bold-Italic">
    <w:name w:val="Emphasis-Bold-Italic"/>
    <w:basedOn w:val="DefaultParagraphFont"/>
    <w:qFormat/>
    <w:rsid w:val="00A766CE"/>
    <w:rPr>
      <w:b/>
      <w:i/>
    </w:rPr>
  </w:style>
  <w:style w:type="paragraph" w:styleId="Footer">
    <w:name w:val="footer"/>
    <w:basedOn w:val="Normal"/>
    <w:unhideWhenUsed/>
    <w:locked/>
    <w:rsid w:val="005E378F"/>
    <w:pPr>
      <w:tabs>
        <w:tab w:val="center" w:pos="4320"/>
        <w:tab w:val="right" w:pos="8640"/>
      </w:tabs>
    </w:pPr>
  </w:style>
  <w:style w:type="character" w:styleId="PageNumber">
    <w:name w:val="page number"/>
    <w:basedOn w:val="DefaultParagraphFont"/>
    <w:semiHidden/>
    <w:unhideWhenUsed/>
    <w:locked/>
    <w:rsid w:val="009662C3"/>
  </w:style>
  <w:style w:type="paragraph" w:customStyle="1" w:styleId="TableNoteText">
    <w:name w:val="Table Note Text"/>
    <w:basedOn w:val="Normal"/>
    <w:next w:val="Normal"/>
    <w:qFormat/>
    <w:rsid w:val="005E378F"/>
    <w:pPr>
      <w:spacing w:after="180"/>
    </w:pPr>
    <w:rPr>
      <w:sz w:val="14"/>
    </w:rPr>
  </w:style>
  <w:style w:type="paragraph" w:customStyle="1" w:styleId="Center">
    <w:name w:val="Center"/>
    <w:basedOn w:val="Normal"/>
    <w:next w:val="Normal"/>
    <w:qFormat/>
    <w:rsid w:val="00D400A8"/>
    <w:pPr>
      <w:jc w:val="center"/>
    </w:pPr>
  </w:style>
  <w:style w:type="table" w:styleId="TableGrid">
    <w:name w:val="Table Grid"/>
    <w:basedOn w:val="TableNormal"/>
    <w:rsid w:val="00C85D3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vAlign w:val="center"/>
    </w:tcPr>
  </w:style>
  <w:style w:type="table" w:customStyle="1" w:styleId="BorderlessTable">
    <w:name w:val="Borderless Table"/>
    <w:basedOn w:val="TableNormal"/>
    <w:uiPriority w:val="99"/>
    <w:rsid w:val="009834C9"/>
    <w:tblPr/>
  </w:style>
  <w:style w:type="table" w:customStyle="1" w:styleId="TableGridCenter">
    <w:name w:val="Table Grid Center"/>
    <w:basedOn w:val="TableGrid"/>
    <w:uiPriority w:val="99"/>
    <w:qFormat/>
    <w:rsid w:val="005064D6"/>
    <w:tblPr>
      <w:jc w:val="center"/>
    </w:tblPr>
    <w:trPr>
      <w:jc w:val="center"/>
    </w:trPr>
  </w:style>
  <w:style w:type="table" w:customStyle="1" w:styleId="BorderlessTableCenter">
    <w:name w:val="Borderless Table Center"/>
    <w:basedOn w:val="TableNormal"/>
    <w:uiPriority w:val="99"/>
    <w:rsid w:val="00EB29A5"/>
    <w:tblPr>
      <w:jc w:val="center"/>
    </w:tblPr>
    <w:trPr>
      <w:jc w:val="center"/>
    </w:trPr>
    <w:tcPr>
      <w:vAlign w:val="center"/>
    </w:tcPr>
  </w:style>
  <w:style w:type="paragraph" w:customStyle="1" w:styleId="DefinitionTerm">
    <w:name w:val="Definition Term"/>
    <w:basedOn w:val="Normal"/>
    <w:next w:val="Definition"/>
    <w:qFormat/>
    <w:rsid w:val="005E378F"/>
    <w:rPr>
      <w:b/>
    </w:rPr>
  </w:style>
  <w:style w:type="paragraph" w:customStyle="1" w:styleId="Definition">
    <w:name w:val="Definition"/>
    <w:basedOn w:val="Normal"/>
    <w:next w:val="Normal"/>
    <w:qFormat/>
    <w:rsid w:val="005E378F"/>
    <w:pPr>
      <w:ind w:left="720" w:right="720"/>
    </w:pPr>
  </w:style>
  <w:style w:type="paragraph" w:customStyle="1" w:styleId="Figure">
    <w:name w:val="Figure"/>
    <w:basedOn w:val="Normal"/>
    <w:next w:val="FigureCaption"/>
    <w:qFormat/>
    <w:rsid w:val="005E378F"/>
    <w:pPr>
      <w:keepNext/>
      <w:spacing w:after="0"/>
    </w:pPr>
  </w:style>
  <w:style w:type="paragraph" w:customStyle="1" w:styleId="NormalTableText">
    <w:name w:val="Normal Table Text"/>
    <w:basedOn w:val="Normal"/>
    <w:qFormat/>
    <w:rsid w:val="00DB0C29"/>
    <w:pPr>
      <w:spacing w:after="180"/>
    </w:pPr>
    <w:rPr>
      <w:sz w:val="14"/>
    </w:rPr>
  </w:style>
  <w:style w:type="paragraph" w:styleId="BalloonText">
    <w:name w:val="Balloon Text"/>
    <w:basedOn w:val="Normal"/>
    <w:link w:val="BalloonTextChar"/>
    <w:semiHidden/>
    <w:locked/>
    <w:rsid w:val="00FD3482"/>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796FA0"/>
    <w:rPr>
      <w:rFonts w:ascii="Tahoma" w:hAnsi="Tahoma" w:cs="Tahoma"/>
      <w:sz w:val="16"/>
      <w:szCs w:val="16"/>
    </w:rPr>
  </w:style>
  <w:style w:type="character" w:styleId="Emphasis">
    <w:name w:val="Emphasis"/>
    <w:basedOn w:val="DefaultParagraphFont"/>
    <w:uiPriority w:val="20"/>
    <w:qFormat/>
    <w:locked/>
    <w:rsid w:val="00824BDB"/>
    <w:rPr>
      <w:i/>
      <w:iCs/>
    </w:rPr>
  </w:style>
  <w:style w:type="character" w:styleId="Hyperlink">
    <w:name w:val="Hyperlink"/>
    <w:basedOn w:val="DefaultParagraphFont"/>
    <w:uiPriority w:val="99"/>
    <w:qFormat/>
    <w:rsid w:val="00231F88"/>
    <w:rPr>
      <w:color w:val="0000FF" w:themeColor="hyperlink"/>
      <w:u w:val="single"/>
    </w:rPr>
  </w:style>
  <w:style w:type="character" w:styleId="FollowedHyperlink">
    <w:name w:val="FollowedHyperlink"/>
    <w:basedOn w:val="DefaultParagraphFont"/>
    <w:locked/>
    <w:rsid w:val="00231F88"/>
    <w:rPr>
      <w:color w:val="800080" w:themeColor="followedHyperlink"/>
      <w:u w:val="single"/>
    </w:rPr>
  </w:style>
  <w:style w:type="paragraph" w:customStyle="1" w:styleId="StyleList-Ordered-NumericItalic">
    <w:name w:val="Style List-Ordered-Numeric + Italic"/>
    <w:basedOn w:val="List-Ordered-Numeric"/>
    <w:rsid w:val="005E378F"/>
    <w:rPr>
      <w:i/>
      <w:iCs/>
    </w:rPr>
  </w:style>
  <w:style w:type="paragraph" w:customStyle="1" w:styleId="StyleStyleList-Ordered-NumericItalicUnderline">
    <w:name w:val="Style Style List-Ordered-Numeric + Italic + Underline"/>
    <w:basedOn w:val="StyleList-Ordered-NumericItalic"/>
    <w:rsid w:val="005E378F"/>
    <w:rPr>
      <w:u w:val="single"/>
    </w:rPr>
  </w:style>
  <w:style w:type="paragraph" w:styleId="ListParagraph">
    <w:name w:val="List Paragraph"/>
    <w:basedOn w:val="Normal"/>
    <w:uiPriority w:val="34"/>
    <w:locked/>
    <w:rsid w:val="003734A5"/>
    <w:pPr>
      <w:ind w:left="720"/>
      <w:contextualSpacing/>
    </w:pPr>
  </w:style>
  <w:style w:type="paragraph" w:styleId="Caption">
    <w:name w:val="caption"/>
    <w:basedOn w:val="Normal"/>
    <w:next w:val="Normal"/>
    <w:unhideWhenUsed/>
    <w:qFormat/>
    <w:locked/>
    <w:rsid w:val="00A66C86"/>
    <w:pPr>
      <w:spacing w:after="200"/>
    </w:pPr>
    <w:rPr>
      <w:i/>
      <w:iCs/>
      <w:color w:val="1F497D" w:themeColor="text2"/>
      <w:szCs w:val="18"/>
    </w:rPr>
  </w:style>
  <w:style w:type="character" w:styleId="PlaceholderText">
    <w:name w:val="Placeholder Text"/>
    <w:basedOn w:val="DefaultParagraphFont"/>
    <w:uiPriority w:val="99"/>
    <w:semiHidden/>
    <w:locked/>
    <w:rsid w:val="007564C1"/>
    <w:rPr>
      <w:color w:val="808080"/>
    </w:rPr>
  </w:style>
  <w:style w:type="character" w:styleId="CommentReference">
    <w:name w:val="annotation reference"/>
    <w:basedOn w:val="DefaultParagraphFont"/>
    <w:semiHidden/>
    <w:unhideWhenUsed/>
    <w:locked/>
    <w:rsid w:val="004B676C"/>
    <w:rPr>
      <w:sz w:val="16"/>
      <w:szCs w:val="16"/>
    </w:rPr>
  </w:style>
  <w:style w:type="paragraph" w:styleId="CommentText">
    <w:name w:val="annotation text"/>
    <w:basedOn w:val="Normal"/>
    <w:link w:val="CommentTextChar"/>
    <w:semiHidden/>
    <w:unhideWhenUsed/>
    <w:locked/>
    <w:rsid w:val="004B676C"/>
    <w:rPr>
      <w:sz w:val="20"/>
      <w:szCs w:val="20"/>
    </w:rPr>
  </w:style>
  <w:style w:type="character" w:customStyle="1" w:styleId="CommentTextChar">
    <w:name w:val="Comment Text Char"/>
    <w:basedOn w:val="DefaultParagraphFont"/>
    <w:link w:val="CommentText"/>
    <w:semiHidden/>
    <w:rsid w:val="004B676C"/>
    <w:rPr>
      <w:sz w:val="20"/>
      <w:szCs w:val="20"/>
    </w:rPr>
  </w:style>
  <w:style w:type="paragraph" w:styleId="CommentSubject">
    <w:name w:val="annotation subject"/>
    <w:basedOn w:val="CommentText"/>
    <w:next w:val="CommentText"/>
    <w:link w:val="CommentSubjectChar"/>
    <w:semiHidden/>
    <w:unhideWhenUsed/>
    <w:locked/>
    <w:rsid w:val="004B676C"/>
    <w:rPr>
      <w:b/>
      <w:bCs/>
    </w:rPr>
  </w:style>
  <w:style w:type="character" w:customStyle="1" w:styleId="CommentSubjectChar">
    <w:name w:val="Comment Subject Char"/>
    <w:basedOn w:val="CommentTextChar"/>
    <w:link w:val="CommentSubject"/>
    <w:semiHidden/>
    <w:rsid w:val="004B676C"/>
    <w:rPr>
      <w:b/>
      <w:bCs/>
      <w:sz w:val="20"/>
      <w:szCs w:val="20"/>
    </w:rPr>
  </w:style>
  <w:style w:type="paragraph" w:styleId="Revision">
    <w:name w:val="Revision"/>
    <w:hidden/>
    <w:uiPriority w:val="99"/>
    <w:semiHidden/>
    <w:rsid w:val="00AC7A52"/>
    <w:rPr>
      <w:sz w:val="18"/>
    </w:rPr>
  </w:style>
  <w:style w:type="character" w:styleId="UnresolvedMention">
    <w:name w:val="Unresolved Mention"/>
    <w:basedOn w:val="DefaultParagraphFont"/>
    <w:uiPriority w:val="99"/>
    <w:semiHidden/>
    <w:unhideWhenUsed/>
    <w:rsid w:val="00BA6F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566074">
      <w:bodyDiv w:val="1"/>
      <w:marLeft w:val="0"/>
      <w:marRight w:val="0"/>
      <w:marTop w:val="0"/>
      <w:marBottom w:val="0"/>
      <w:divBdr>
        <w:top w:val="none" w:sz="0" w:space="0" w:color="auto"/>
        <w:left w:val="none" w:sz="0" w:space="0" w:color="auto"/>
        <w:bottom w:val="none" w:sz="0" w:space="0" w:color="auto"/>
        <w:right w:val="none" w:sz="0" w:space="0" w:color="auto"/>
      </w:divBdr>
    </w:div>
    <w:div w:id="169569468">
      <w:bodyDiv w:val="1"/>
      <w:marLeft w:val="0"/>
      <w:marRight w:val="0"/>
      <w:marTop w:val="0"/>
      <w:marBottom w:val="0"/>
      <w:divBdr>
        <w:top w:val="none" w:sz="0" w:space="0" w:color="auto"/>
        <w:left w:val="none" w:sz="0" w:space="0" w:color="auto"/>
        <w:bottom w:val="none" w:sz="0" w:space="0" w:color="auto"/>
        <w:right w:val="none" w:sz="0" w:space="0" w:color="auto"/>
      </w:divBdr>
    </w:div>
    <w:div w:id="358361888">
      <w:bodyDiv w:val="1"/>
      <w:marLeft w:val="0"/>
      <w:marRight w:val="0"/>
      <w:marTop w:val="0"/>
      <w:marBottom w:val="0"/>
      <w:divBdr>
        <w:top w:val="none" w:sz="0" w:space="0" w:color="auto"/>
        <w:left w:val="none" w:sz="0" w:space="0" w:color="auto"/>
        <w:bottom w:val="none" w:sz="0" w:space="0" w:color="auto"/>
        <w:right w:val="none" w:sz="0" w:space="0" w:color="auto"/>
      </w:divBdr>
    </w:div>
    <w:div w:id="418409074">
      <w:bodyDiv w:val="1"/>
      <w:marLeft w:val="0"/>
      <w:marRight w:val="0"/>
      <w:marTop w:val="0"/>
      <w:marBottom w:val="0"/>
      <w:divBdr>
        <w:top w:val="none" w:sz="0" w:space="0" w:color="auto"/>
        <w:left w:val="none" w:sz="0" w:space="0" w:color="auto"/>
        <w:bottom w:val="none" w:sz="0" w:space="0" w:color="auto"/>
        <w:right w:val="none" w:sz="0" w:space="0" w:color="auto"/>
      </w:divBdr>
    </w:div>
    <w:div w:id="537007710">
      <w:bodyDiv w:val="1"/>
      <w:marLeft w:val="0"/>
      <w:marRight w:val="0"/>
      <w:marTop w:val="0"/>
      <w:marBottom w:val="0"/>
      <w:divBdr>
        <w:top w:val="none" w:sz="0" w:space="0" w:color="auto"/>
        <w:left w:val="none" w:sz="0" w:space="0" w:color="auto"/>
        <w:bottom w:val="none" w:sz="0" w:space="0" w:color="auto"/>
        <w:right w:val="none" w:sz="0" w:space="0" w:color="auto"/>
      </w:divBdr>
      <w:divsChild>
        <w:div w:id="1458596932">
          <w:marLeft w:val="0"/>
          <w:marRight w:val="0"/>
          <w:marTop w:val="0"/>
          <w:marBottom w:val="0"/>
          <w:divBdr>
            <w:top w:val="none" w:sz="0" w:space="0" w:color="auto"/>
            <w:left w:val="none" w:sz="0" w:space="0" w:color="auto"/>
            <w:bottom w:val="none" w:sz="0" w:space="0" w:color="auto"/>
            <w:right w:val="none" w:sz="0" w:space="0" w:color="auto"/>
          </w:divBdr>
          <w:divsChild>
            <w:div w:id="1129863330">
              <w:marLeft w:val="0"/>
              <w:marRight w:val="0"/>
              <w:marTop w:val="0"/>
              <w:marBottom w:val="0"/>
              <w:divBdr>
                <w:top w:val="none" w:sz="0" w:space="0" w:color="auto"/>
                <w:left w:val="none" w:sz="0" w:space="0" w:color="auto"/>
                <w:bottom w:val="none" w:sz="0" w:space="0" w:color="auto"/>
                <w:right w:val="none" w:sz="0" w:space="0" w:color="auto"/>
              </w:divBdr>
              <w:divsChild>
                <w:div w:id="435567398">
                  <w:marLeft w:val="0"/>
                  <w:marRight w:val="0"/>
                  <w:marTop w:val="0"/>
                  <w:marBottom w:val="0"/>
                  <w:divBdr>
                    <w:top w:val="none" w:sz="0" w:space="0" w:color="auto"/>
                    <w:left w:val="none" w:sz="0" w:space="0" w:color="auto"/>
                    <w:bottom w:val="none" w:sz="0" w:space="0" w:color="auto"/>
                    <w:right w:val="none" w:sz="0" w:space="0" w:color="auto"/>
                  </w:divBdr>
                  <w:divsChild>
                    <w:div w:id="1632899127">
                      <w:marLeft w:val="180"/>
                      <w:marRight w:val="0"/>
                      <w:marTop w:val="0"/>
                      <w:marBottom w:val="0"/>
                      <w:divBdr>
                        <w:top w:val="none" w:sz="0" w:space="0" w:color="auto"/>
                        <w:left w:val="none" w:sz="0" w:space="0" w:color="auto"/>
                        <w:bottom w:val="none" w:sz="0" w:space="0" w:color="auto"/>
                        <w:right w:val="none" w:sz="0" w:space="0" w:color="auto"/>
                      </w:divBdr>
                      <w:divsChild>
                        <w:div w:id="1631983520">
                          <w:marLeft w:val="0"/>
                          <w:marRight w:val="0"/>
                          <w:marTop w:val="0"/>
                          <w:marBottom w:val="0"/>
                          <w:divBdr>
                            <w:top w:val="none" w:sz="0" w:space="0" w:color="auto"/>
                            <w:left w:val="none" w:sz="0" w:space="0" w:color="auto"/>
                            <w:bottom w:val="none" w:sz="0" w:space="0" w:color="auto"/>
                            <w:right w:val="none" w:sz="0" w:space="0" w:color="auto"/>
                          </w:divBdr>
                          <w:divsChild>
                            <w:div w:id="1410082334">
                              <w:marLeft w:val="0"/>
                              <w:marRight w:val="0"/>
                              <w:marTop w:val="0"/>
                              <w:marBottom w:val="0"/>
                              <w:divBdr>
                                <w:top w:val="single" w:sz="2" w:space="15" w:color="ACACAD"/>
                                <w:left w:val="single" w:sz="6" w:space="0" w:color="ACACAD"/>
                                <w:bottom w:val="single" w:sz="6" w:space="8" w:color="ACACAD"/>
                                <w:right w:val="single" w:sz="6" w:space="0" w:color="ACACAD"/>
                              </w:divBdr>
                              <w:divsChild>
                                <w:div w:id="328138978">
                                  <w:marLeft w:val="0"/>
                                  <w:marRight w:val="0"/>
                                  <w:marTop w:val="0"/>
                                  <w:marBottom w:val="0"/>
                                  <w:divBdr>
                                    <w:top w:val="none" w:sz="0" w:space="0" w:color="auto"/>
                                    <w:left w:val="none" w:sz="0" w:space="0" w:color="auto"/>
                                    <w:bottom w:val="none" w:sz="0" w:space="0" w:color="auto"/>
                                    <w:right w:val="none" w:sz="0" w:space="0" w:color="auto"/>
                                  </w:divBdr>
                                  <w:divsChild>
                                    <w:div w:id="178992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8985365">
      <w:bodyDiv w:val="1"/>
      <w:marLeft w:val="0"/>
      <w:marRight w:val="0"/>
      <w:marTop w:val="0"/>
      <w:marBottom w:val="0"/>
      <w:divBdr>
        <w:top w:val="none" w:sz="0" w:space="0" w:color="auto"/>
        <w:left w:val="none" w:sz="0" w:space="0" w:color="auto"/>
        <w:bottom w:val="none" w:sz="0" w:space="0" w:color="auto"/>
        <w:right w:val="none" w:sz="0" w:space="0" w:color="auto"/>
      </w:divBdr>
    </w:div>
    <w:div w:id="1084760187">
      <w:bodyDiv w:val="1"/>
      <w:marLeft w:val="0"/>
      <w:marRight w:val="0"/>
      <w:marTop w:val="0"/>
      <w:marBottom w:val="0"/>
      <w:divBdr>
        <w:top w:val="none" w:sz="0" w:space="0" w:color="auto"/>
        <w:left w:val="none" w:sz="0" w:space="0" w:color="auto"/>
        <w:bottom w:val="none" w:sz="0" w:space="0" w:color="auto"/>
        <w:right w:val="none" w:sz="0" w:space="0" w:color="auto"/>
      </w:divBdr>
      <w:divsChild>
        <w:div w:id="277688742">
          <w:marLeft w:val="0"/>
          <w:marRight w:val="0"/>
          <w:marTop w:val="0"/>
          <w:marBottom w:val="0"/>
          <w:divBdr>
            <w:top w:val="none" w:sz="0" w:space="0" w:color="auto"/>
            <w:left w:val="none" w:sz="0" w:space="0" w:color="auto"/>
            <w:bottom w:val="none" w:sz="0" w:space="0" w:color="auto"/>
            <w:right w:val="none" w:sz="0" w:space="0" w:color="auto"/>
          </w:divBdr>
          <w:divsChild>
            <w:div w:id="928461491">
              <w:marLeft w:val="0"/>
              <w:marRight w:val="0"/>
              <w:marTop w:val="0"/>
              <w:marBottom w:val="0"/>
              <w:divBdr>
                <w:top w:val="none" w:sz="0" w:space="0" w:color="auto"/>
                <w:left w:val="none" w:sz="0" w:space="0" w:color="auto"/>
                <w:bottom w:val="none" w:sz="0" w:space="0" w:color="auto"/>
                <w:right w:val="none" w:sz="0" w:space="0" w:color="auto"/>
              </w:divBdr>
              <w:divsChild>
                <w:div w:id="929504079">
                  <w:marLeft w:val="0"/>
                  <w:marRight w:val="0"/>
                  <w:marTop w:val="0"/>
                  <w:marBottom w:val="0"/>
                  <w:divBdr>
                    <w:top w:val="none" w:sz="0" w:space="0" w:color="auto"/>
                    <w:left w:val="none" w:sz="0" w:space="0" w:color="auto"/>
                    <w:bottom w:val="none" w:sz="0" w:space="0" w:color="auto"/>
                    <w:right w:val="none" w:sz="0" w:space="0" w:color="auto"/>
                  </w:divBdr>
                  <w:divsChild>
                    <w:div w:id="2012904278">
                      <w:marLeft w:val="180"/>
                      <w:marRight w:val="0"/>
                      <w:marTop w:val="0"/>
                      <w:marBottom w:val="0"/>
                      <w:divBdr>
                        <w:top w:val="none" w:sz="0" w:space="0" w:color="auto"/>
                        <w:left w:val="none" w:sz="0" w:space="0" w:color="auto"/>
                        <w:bottom w:val="none" w:sz="0" w:space="0" w:color="auto"/>
                        <w:right w:val="none" w:sz="0" w:space="0" w:color="auto"/>
                      </w:divBdr>
                      <w:divsChild>
                        <w:div w:id="65037142">
                          <w:marLeft w:val="0"/>
                          <w:marRight w:val="0"/>
                          <w:marTop w:val="0"/>
                          <w:marBottom w:val="0"/>
                          <w:divBdr>
                            <w:top w:val="none" w:sz="0" w:space="0" w:color="auto"/>
                            <w:left w:val="none" w:sz="0" w:space="0" w:color="auto"/>
                            <w:bottom w:val="none" w:sz="0" w:space="0" w:color="auto"/>
                            <w:right w:val="none" w:sz="0" w:space="0" w:color="auto"/>
                          </w:divBdr>
                          <w:divsChild>
                            <w:div w:id="1830831019">
                              <w:marLeft w:val="0"/>
                              <w:marRight w:val="0"/>
                              <w:marTop w:val="0"/>
                              <w:marBottom w:val="0"/>
                              <w:divBdr>
                                <w:top w:val="single" w:sz="2" w:space="15" w:color="ACACAD"/>
                                <w:left w:val="single" w:sz="6" w:space="0" w:color="ACACAD"/>
                                <w:bottom w:val="single" w:sz="6" w:space="8" w:color="ACACAD"/>
                                <w:right w:val="single" w:sz="6" w:space="0" w:color="ACACAD"/>
                              </w:divBdr>
                              <w:divsChild>
                                <w:div w:id="1394622665">
                                  <w:marLeft w:val="0"/>
                                  <w:marRight w:val="0"/>
                                  <w:marTop w:val="0"/>
                                  <w:marBottom w:val="0"/>
                                  <w:divBdr>
                                    <w:top w:val="none" w:sz="0" w:space="0" w:color="auto"/>
                                    <w:left w:val="none" w:sz="0" w:space="0" w:color="auto"/>
                                    <w:bottom w:val="none" w:sz="0" w:space="0" w:color="auto"/>
                                    <w:right w:val="none" w:sz="0" w:space="0" w:color="auto"/>
                                  </w:divBdr>
                                  <w:divsChild>
                                    <w:div w:id="16788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3429264">
      <w:bodyDiv w:val="1"/>
      <w:marLeft w:val="0"/>
      <w:marRight w:val="0"/>
      <w:marTop w:val="0"/>
      <w:marBottom w:val="0"/>
      <w:divBdr>
        <w:top w:val="none" w:sz="0" w:space="0" w:color="auto"/>
        <w:left w:val="none" w:sz="0" w:space="0" w:color="auto"/>
        <w:bottom w:val="none" w:sz="0" w:space="0" w:color="auto"/>
        <w:right w:val="none" w:sz="0" w:space="0" w:color="auto"/>
      </w:divBdr>
      <w:divsChild>
        <w:div w:id="1999769389">
          <w:marLeft w:val="0"/>
          <w:marRight w:val="0"/>
          <w:marTop w:val="0"/>
          <w:marBottom w:val="0"/>
          <w:divBdr>
            <w:top w:val="none" w:sz="0" w:space="0" w:color="auto"/>
            <w:left w:val="none" w:sz="0" w:space="0" w:color="auto"/>
            <w:bottom w:val="none" w:sz="0" w:space="0" w:color="auto"/>
            <w:right w:val="none" w:sz="0" w:space="0" w:color="auto"/>
          </w:divBdr>
          <w:divsChild>
            <w:div w:id="173417658">
              <w:marLeft w:val="0"/>
              <w:marRight w:val="0"/>
              <w:marTop w:val="0"/>
              <w:marBottom w:val="0"/>
              <w:divBdr>
                <w:top w:val="none" w:sz="0" w:space="0" w:color="auto"/>
                <w:left w:val="none" w:sz="0" w:space="0" w:color="auto"/>
                <w:bottom w:val="none" w:sz="0" w:space="0" w:color="auto"/>
                <w:right w:val="none" w:sz="0" w:space="0" w:color="auto"/>
              </w:divBdr>
              <w:divsChild>
                <w:div w:id="339821166">
                  <w:marLeft w:val="0"/>
                  <w:marRight w:val="0"/>
                  <w:marTop w:val="0"/>
                  <w:marBottom w:val="0"/>
                  <w:divBdr>
                    <w:top w:val="none" w:sz="0" w:space="0" w:color="auto"/>
                    <w:left w:val="none" w:sz="0" w:space="0" w:color="auto"/>
                    <w:bottom w:val="none" w:sz="0" w:space="0" w:color="auto"/>
                    <w:right w:val="none" w:sz="0" w:space="0" w:color="auto"/>
                  </w:divBdr>
                  <w:divsChild>
                    <w:div w:id="1816796396">
                      <w:marLeft w:val="180"/>
                      <w:marRight w:val="0"/>
                      <w:marTop w:val="0"/>
                      <w:marBottom w:val="0"/>
                      <w:divBdr>
                        <w:top w:val="none" w:sz="0" w:space="0" w:color="auto"/>
                        <w:left w:val="none" w:sz="0" w:space="0" w:color="auto"/>
                        <w:bottom w:val="none" w:sz="0" w:space="0" w:color="auto"/>
                        <w:right w:val="none" w:sz="0" w:space="0" w:color="auto"/>
                      </w:divBdr>
                      <w:divsChild>
                        <w:div w:id="1917587913">
                          <w:marLeft w:val="0"/>
                          <w:marRight w:val="0"/>
                          <w:marTop w:val="0"/>
                          <w:marBottom w:val="0"/>
                          <w:divBdr>
                            <w:top w:val="none" w:sz="0" w:space="0" w:color="auto"/>
                            <w:left w:val="none" w:sz="0" w:space="0" w:color="auto"/>
                            <w:bottom w:val="none" w:sz="0" w:space="0" w:color="auto"/>
                            <w:right w:val="none" w:sz="0" w:space="0" w:color="auto"/>
                          </w:divBdr>
                          <w:divsChild>
                            <w:div w:id="181668741">
                              <w:marLeft w:val="0"/>
                              <w:marRight w:val="0"/>
                              <w:marTop w:val="0"/>
                              <w:marBottom w:val="0"/>
                              <w:divBdr>
                                <w:top w:val="single" w:sz="2" w:space="15" w:color="ACACAD"/>
                                <w:left w:val="single" w:sz="6" w:space="0" w:color="ACACAD"/>
                                <w:bottom w:val="single" w:sz="6" w:space="8" w:color="ACACAD"/>
                                <w:right w:val="single" w:sz="6" w:space="0" w:color="ACACAD"/>
                              </w:divBdr>
                              <w:divsChild>
                                <w:div w:id="719282226">
                                  <w:marLeft w:val="0"/>
                                  <w:marRight w:val="0"/>
                                  <w:marTop w:val="0"/>
                                  <w:marBottom w:val="0"/>
                                  <w:divBdr>
                                    <w:top w:val="none" w:sz="0" w:space="0" w:color="auto"/>
                                    <w:left w:val="none" w:sz="0" w:space="0" w:color="auto"/>
                                    <w:bottom w:val="none" w:sz="0" w:space="0" w:color="auto"/>
                                    <w:right w:val="none" w:sz="0" w:space="0" w:color="auto"/>
                                  </w:divBdr>
                                  <w:divsChild>
                                    <w:div w:id="50844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3442935">
      <w:bodyDiv w:val="1"/>
      <w:marLeft w:val="0"/>
      <w:marRight w:val="0"/>
      <w:marTop w:val="0"/>
      <w:marBottom w:val="0"/>
      <w:divBdr>
        <w:top w:val="none" w:sz="0" w:space="0" w:color="auto"/>
        <w:left w:val="none" w:sz="0" w:space="0" w:color="auto"/>
        <w:bottom w:val="none" w:sz="0" w:space="0" w:color="auto"/>
        <w:right w:val="none" w:sz="0" w:space="0" w:color="auto"/>
      </w:divBdr>
    </w:div>
    <w:div w:id="1602570075">
      <w:bodyDiv w:val="1"/>
      <w:marLeft w:val="0"/>
      <w:marRight w:val="0"/>
      <w:marTop w:val="0"/>
      <w:marBottom w:val="0"/>
      <w:divBdr>
        <w:top w:val="none" w:sz="0" w:space="0" w:color="auto"/>
        <w:left w:val="none" w:sz="0" w:space="0" w:color="auto"/>
        <w:bottom w:val="none" w:sz="0" w:space="0" w:color="auto"/>
        <w:right w:val="none" w:sz="0" w:space="0" w:color="auto"/>
      </w:divBdr>
    </w:div>
    <w:div w:id="1611011178">
      <w:bodyDiv w:val="1"/>
      <w:marLeft w:val="0"/>
      <w:marRight w:val="0"/>
      <w:marTop w:val="0"/>
      <w:marBottom w:val="0"/>
      <w:divBdr>
        <w:top w:val="none" w:sz="0" w:space="0" w:color="auto"/>
        <w:left w:val="none" w:sz="0" w:space="0" w:color="auto"/>
        <w:bottom w:val="none" w:sz="0" w:space="0" w:color="auto"/>
        <w:right w:val="none" w:sz="0" w:space="0" w:color="auto"/>
      </w:divBdr>
    </w:div>
    <w:div w:id="1628119545">
      <w:bodyDiv w:val="1"/>
      <w:marLeft w:val="0"/>
      <w:marRight w:val="0"/>
      <w:marTop w:val="0"/>
      <w:marBottom w:val="0"/>
      <w:divBdr>
        <w:top w:val="none" w:sz="0" w:space="0" w:color="auto"/>
        <w:left w:val="none" w:sz="0" w:space="0" w:color="auto"/>
        <w:bottom w:val="none" w:sz="0" w:space="0" w:color="auto"/>
        <w:right w:val="none" w:sz="0" w:space="0" w:color="auto"/>
      </w:divBdr>
    </w:div>
    <w:div w:id="1776242645">
      <w:bodyDiv w:val="1"/>
      <w:marLeft w:val="0"/>
      <w:marRight w:val="0"/>
      <w:marTop w:val="0"/>
      <w:marBottom w:val="0"/>
      <w:divBdr>
        <w:top w:val="none" w:sz="0" w:space="0" w:color="auto"/>
        <w:left w:val="none" w:sz="0" w:space="0" w:color="auto"/>
        <w:bottom w:val="none" w:sz="0" w:space="0" w:color="auto"/>
        <w:right w:val="none" w:sz="0" w:space="0" w:color="auto"/>
      </w:divBdr>
    </w:div>
    <w:div w:id="1986544681">
      <w:bodyDiv w:val="1"/>
      <w:marLeft w:val="0"/>
      <w:marRight w:val="0"/>
      <w:marTop w:val="0"/>
      <w:marBottom w:val="0"/>
      <w:divBdr>
        <w:top w:val="none" w:sz="0" w:space="0" w:color="auto"/>
        <w:left w:val="none" w:sz="0" w:space="0" w:color="auto"/>
        <w:bottom w:val="none" w:sz="0" w:space="0" w:color="auto"/>
        <w:right w:val="none" w:sz="0" w:space="0" w:color="auto"/>
      </w:divBdr>
      <w:divsChild>
        <w:div w:id="232858376">
          <w:marLeft w:val="0"/>
          <w:marRight w:val="0"/>
          <w:marTop w:val="0"/>
          <w:marBottom w:val="0"/>
          <w:divBdr>
            <w:top w:val="none" w:sz="0" w:space="0" w:color="auto"/>
            <w:left w:val="none" w:sz="0" w:space="0" w:color="auto"/>
            <w:bottom w:val="none" w:sz="0" w:space="0" w:color="auto"/>
            <w:right w:val="none" w:sz="0" w:space="0" w:color="auto"/>
          </w:divBdr>
          <w:divsChild>
            <w:div w:id="1100218558">
              <w:marLeft w:val="0"/>
              <w:marRight w:val="0"/>
              <w:marTop w:val="0"/>
              <w:marBottom w:val="0"/>
              <w:divBdr>
                <w:top w:val="none" w:sz="0" w:space="0" w:color="auto"/>
                <w:left w:val="none" w:sz="0" w:space="0" w:color="auto"/>
                <w:bottom w:val="none" w:sz="0" w:space="0" w:color="auto"/>
                <w:right w:val="none" w:sz="0" w:space="0" w:color="auto"/>
              </w:divBdr>
              <w:divsChild>
                <w:div w:id="274363051">
                  <w:marLeft w:val="0"/>
                  <w:marRight w:val="0"/>
                  <w:marTop w:val="0"/>
                  <w:marBottom w:val="0"/>
                  <w:divBdr>
                    <w:top w:val="none" w:sz="0" w:space="0" w:color="auto"/>
                    <w:left w:val="none" w:sz="0" w:space="0" w:color="auto"/>
                    <w:bottom w:val="none" w:sz="0" w:space="0" w:color="auto"/>
                    <w:right w:val="none" w:sz="0" w:space="0" w:color="auto"/>
                  </w:divBdr>
                  <w:divsChild>
                    <w:div w:id="726535453">
                      <w:marLeft w:val="180"/>
                      <w:marRight w:val="0"/>
                      <w:marTop w:val="0"/>
                      <w:marBottom w:val="0"/>
                      <w:divBdr>
                        <w:top w:val="none" w:sz="0" w:space="0" w:color="auto"/>
                        <w:left w:val="none" w:sz="0" w:space="0" w:color="auto"/>
                        <w:bottom w:val="none" w:sz="0" w:space="0" w:color="auto"/>
                        <w:right w:val="none" w:sz="0" w:space="0" w:color="auto"/>
                      </w:divBdr>
                      <w:divsChild>
                        <w:div w:id="278029287">
                          <w:marLeft w:val="0"/>
                          <w:marRight w:val="0"/>
                          <w:marTop w:val="0"/>
                          <w:marBottom w:val="0"/>
                          <w:divBdr>
                            <w:top w:val="none" w:sz="0" w:space="0" w:color="auto"/>
                            <w:left w:val="none" w:sz="0" w:space="0" w:color="auto"/>
                            <w:bottom w:val="none" w:sz="0" w:space="0" w:color="auto"/>
                            <w:right w:val="none" w:sz="0" w:space="0" w:color="auto"/>
                          </w:divBdr>
                          <w:divsChild>
                            <w:div w:id="113644786">
                              <w:marLeft w:val="0"/>
                              <w:marRight w:val="0"/>
                              <w:marTop w:val="0"/>
                              <w:marBottom w:val="0"/>
                              <w:divBdr>
                                <w:top w:val="single" w:sz="2" w:space="15" w:color="ACACAD"/>
                                <w:left w:val="single" w:sz="6" w:space="0" w:color="ACACAD"/>
                                <w:bottom w:val="single" w:sz="6" w:space="8" w:color="ACACAD"/>
                                <w:right w:val="single" w:sz="6" w:space="0" w:color="ACACAD"/>
                              </w:divBdr>
                              <w:divsChild>
                                <w:div w:id="232548790">
                                  <w:marLeft w:val="0"/>
                                  <w:marRight w:val="0"/>
                                  <w:marTop w:val="0"/>
                                  <w:marBottom w:val="0"/>
                                  <w:divBdr>
                                    <w:top w:val="none" w:sz="0" w:space="0" w:color="auto"/>
                                    <w:left w:val="none" w:sz="0" w:space="0" w:color="auto"/>
                                    <w:bottom w:val="none" w:sz="0" w:space="0" w:color="auto"/>
                                    <w:right w:val="none" w:sz="0" w:space="0" w:color="auto"/>
                                  </w:divBdr>
                                  <w:divsChild>
                                    <w:div w:id="10759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5694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ohwan\Desktop\2014word2007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05B7C9-AA19-4DF4-BF9A-F677C5779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2014word2007template.dotx</Template>
  <TotalTime>475</TotalTime>
  <Pages>1</Pages>
  <Words>29671</Words>
  <Characters>169131</Characters>
  <Application>Microsoft Office Word</Application>
  <DocSecurity>0</DocSecurity>
  <Lines>1409</Lines>
  <Paragraphs>396</Paragraphs>
  <ScaleCrop>false</ScaleCrop>
  <HeadingPairs>
    <vt:vector size="6" baseType="variant">
      <vt:variant>
        <vt:lpstr>Title</vt:lpstr>
      </vt:variant>
      <vt:variant>
        <vt:i4>1</vt:i4>
      </vt:variant>
      <vt:variant>
        <vt:lpstr>제목</vt:lpstr>
      </vt:variant>
      <vt:variant>
        <vt:i4>1</vt:i4>
      </vt:variant>
      <vt:variant>
        <vt:lpstr>タイトル</vt:lpstr>
      </vt:variant>
      <vt:variant>
        <vt:i4>1</vt:i4>
      </vt:variant>
    </vt:vector>
  </HeadingPairs>
  <TitlesOfParts>
    <vt:vector size="3" baseType="lpstr">
      <vt:lpstr>Paper Number</vt:lpstr>
      <vt:lpstr>Paper Number</vt:lpstr>
      <vt:lpstr>Paper Number</vt:lpstr>
    </vt:vector>
  </TitlesOfParts>
  <Company>SAE International</Company>
  <LinksUpToDate>false</LinksUpToDate>
  <CharactersWithSpaces>198406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Number</dc:title>
  <dc:subject/>
  <dc:creator>Hwang, Joonsik (-EXP)</dc:creator>
  <cp:keywords/>
  <dc:description/>
  <cp:lastModifiedBy>Karathanasis, Ioannis</cp:lastModifiedBy>
  <cp:revision>21</cp:revision>
  <cp:lastPrinted>2021-10-20T20:19:00Z</cp:lastPrinted>
  <dcterms:created xsi:type="dcterms:W3CDTF">2021-12-23T15:10:00Z</dcterms:created>
  <dcterms:modified xsi:type="dcterms:W3CDTF">2022-04-05T10:39:00Z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http://www.zotero.org/styles/experimental-thermal-and-fluid-science</vt:lpwstr>
  </property>
  <property fmtid="{D5CDD505-2E9C-101B-9397-08002B2CF9AE}" pid="9" name="Mendeley Recent Style Name 3_1">
    <vt:lpwstr>Experimental Thermal and Fluid Science</vt:lpwstr>
  </property>
  <property fmtid="{D5CDD505-2E9C-101B-9397-08002B2CF9AE}" pid="10" name="Mendeley Recent Style Id 4_1">
    <vt:lpwstr>http://www.zotero.org/styles/fuel</vt:lpwstr>
  </property>
  <property fmtid="{D5CDD505-2E9C-101B-9397-08002B2CF9AE}" pid="11" name="Mendeley Recent Style Name 4_1">
    <vt:lpwstr>Fuel</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http://www.zotero.org/styles/progress-in-energy-and-combustion-science</vt:lpwstr>
  </property>
  <property fmtid="{D5CDD505-2E9C-101B-9397-08002B2CF9AE}" pid="17" name="Mendeley Recent Style Name 7_1">
    <vt:lpwstr>Progress in Energy and Combustion Science</vt:lpwstr>
  </property>
  <property fmtid="{D5CDD505-2E9C-101B-9397-08002B2CF9AE}" pid="18" name="Mendeley Recent Style Id 8_1">
    <vt:lpwstr>http://www.zotero.org/styles/society-of-automotive-engineers-technical-papers-numeric</vt:lpwstr>
  </property>
  <property fmtid="{D5CDD505-2E9C-101B-9397-08002B2CF9AE}" pid="19" name="Mendeley Recent Style Name 8_1">
    <vt:lpwstr>Society of Automotive Engineers Technical Papers (numeric)</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31ddc2b4-3c94-3781-847d-291b42a5b1ac</vt:lpwstr>
  </property>
  <property fmtid="{D5CDD505-2E9C-101B-9397-08002B2CF9AE}" pid="24" name="Mendeley Citation Style_1">
    <vt:lpwstr>http://www.zotero.org/styles/society-of-automotive-engineers-technical-papers-numeric</vt:lpwstr>
  </property>
  <property fmtid="{D5CDD505-2E9C-101B-9397-08002B2CF9AE}" pid="25" name="MSIP_Label_06c24981-b6df-48f8-949b-0896357b9b03_Enabled">
    <vt:lpwstr>true</vt:lpwstr>
  </property>
  <property fmtid="{D5CDD505-2E9C-101B-9397-08002B2CF9AE}" pid="26" name="MSIP_Label_06c24981-b6df-48f8-949b-0896357b9b03_SetDate">
    <vt:lpwstr>2022-01-02T15:48:41Z</vt:lpwstr>
  </property>
  <property fmtid="{D5CDD505-2E9C-101B-9397-08002B2CF9AE}" pid="27" name="MSIP_Label_06c24981-b6df-48f8-949b-0896357b9b03_Method">
    <vt:lpwstr>Privileged</vt:lpwstr>
  </property>
  <property fmtid="{D5CDD505-2E9C-101B-9397-08002B2CF9AE}" pid="28" name="MSIP_Label_06c24981-b6df-48f8-949b-0896357b9b03_Name">
    <vt:lpwstr>Official</vt:lpwstr>
  </property>
  <property fmtid="{D5CDD505-2E9C-101B-9397-08002B2CF9AE}" pid="29" name="MSIP_Label_06c24981-b6df-48f8-949b-0896357b9b03_SiteId">
    <vt:lpwstr>dd615949-5bd0-4da0-ac52-28ef8d336373</vt:lpwstr>
  </property>
  <property fmtid="{D5CDD505-2E9C-101B-9397-08002B2CF9AE}" pid="30" name="MSIP_Label_06c24981-b6df-48f8-949b-0896357b9b03_ActionId">
    <vt:lpwstr>26c4b28e-7475-481c-8c61-1efa54f06e31</vt:lpwstr>
  </property>
  <property fmtid="{D5CDD505-2E9C-101B-9397-08002B2CF9AE}" pid="31" name="MSIP_Label_06c24981-b6df-48f8-949b-0896357b9b03_ContentBits">
    <vt:lpwstr>0</vt:lpwstr>
  </property>
</Properties>
</file>